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 w:conformance="strict">
  <w:body>
    <w:tbl>
      <w:tblPr>
        <w:tblW w:w="581.40pt" w:type="dxa"/>
        <w:tbl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  <w:insideH w:val="single" w:sz="4" w:space="0" w:color="000000"/>
          <w:insideV w:val="single" w:sz="4" w:space="0" w:color="000000"/>
        </w:tblBorders>
        <w:tblLook w:firstRow="1" w:lastRow="0" w:firstColumn="1" w:lastColumn="0" w:noHBand="0" w:noVBand="1"/>
      </w:tblPr>
      <w:tblGrid>
        <w:gridCol w:w="3355"/>
        <w:gridCol w:w="5663"/>
        <w:gridCol w:w="2610"/>
      </w:tblGrid>
      <w:tr w:rsidR="007E6858" w:rsidRPr="007E6858" w:rsidTr="007E6858">
        <w:trPr>
          <w:trHeight w:val="864"/>
        </w:trPr>
        <w:tc>
          <w:tcPr>
            <w:tcW w:w="167.75pt" w:type="dxa"/>
            <w:tcBorders>
              <w:top w:val="single" w:sz="4" w:space="0" w:color="FFFFFF"/>
              <w:start w:val="single" w:sz="4" w:space="0" w:color="FFFFFF"/>
              <w:bottom w:val="single" w:sz="4" w:space="0" w:color="FFFFFF"/>
              <w:end w:val="single" w:sz="4" w:space="0" w:color="FFFFFF"/>
            </w:tcBorders>
            <w:shd w:val="clear" w:color="auto" w:fill="auto"/>
          </w:tcPr>
          <w:p w:rsidR="00B433C6" w:rsidRPr="007E6858" w:rsidRDefault="00F11FBE" w:rsidP="007E6858">
            <w:pPr>
              <w:tabs>
                <w:tab w:val="end" w:pos="576pt"/>
              </w:tabs>
            </w:pPr>
            <w:r w:rsidRPr="00CF5F43">
              <w:rPr>
                <w:noProof/>
              </w:rPr>
              <w:drawing>
                <wp:inline distT="0" distB="0" distL="0" distR="0">
                  <wp:extent cx="1990725" cy="457200"/>
                  <wp:effectExtent l="0" t="0" r="0" b="0"/>
                  <wp:docPr id="1" name="Picture 3" descr="C:\Users\jafrench\AppData\Local\Microsoft\Windows\Temporary Internet Files\Content.Outlook\G5L1CM05\ITD_Brand_Black.png"/>
                  <wp:cNvGraphicFramePr>
                    <a:graphicFrameLocks xmlns:a="http://purl.oclc.org/ooxml/drawingml/main" noChangeAspect="1"/>
                  </wp:cNvGraphicFramePr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0" name="Picture 3" descr="C:\Users\jafrench\AppData\Local\Microsoft\Windows\Temporary Internet Files\Content.Outlook\G5L1CM05\ITD_Brand_Blac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.15pt" w:type="dxa"/>
            <w:tcBorders>
              <w:top w:val="single" w:sz="4" w:space="0" w:color="FFFFFF"/>
              <w:start w:val="single" w:sz="4" w:space="0" w:color="FFFFFF"/>
              <w:bottom w:val="single" w:sz="4" w:space="0" w:color="FFFFFF"/>
              <w:end w:val="single" w:sz="4" w:space="0" w:color="FFFFFF"/>
            </w:tcBorders>
            <w:shd w:val="clear" w:color="auto" w:fill="auto"/>
          </w:tcPr>
          <w:p w:rsidR="00B433C6" w:rsidRPr="007E6858" w:rsidRDefault="00B433C6" w:rsidP="007E6858">
            <w:pPr>
              <w:tabs>
                <w:tab w:val="end" w:pos="576pt"/>
              </w:tabs>
              <w:jc w:val="center"/>
              <w:rPr>
                <w:b/>
                <w:sz w:val="28"/>
                <w:szCs w:val="28"/>
              </w:rPr>
            </w:pPr>
            <w:r w:rsidRPr="007E6858">
              <w:rPr>
                <w:b/>
                <w:sz w:val="28"/>
                <w:szCs w:val="28"/>
              </w:rPr>
              <w:t>Highway Project Addendum Request</w:t>
            </w:r>
          </w:p>
          <w:p w:rsidR="00B433C6" w:rsidRPr="007E6858" w:rsidRDefault="00B433C6" w:rsidP="007E6858">
            <w:pPr>
              <w:tabs>
                <w:tab w:val="end" w:pos="576pt"/>
              </w:tabs>
              <w:jc w:val="center"/>
            </w:pPr>
            <w:r w:rsidRPr="007E6858">
              <w:rPr>
                <w:sz w:val="24"/>
                <w:szCs w:val="28"/>
              </w:rPr>
              <w:t>Idaho Transportation Department</w:t>
            </w:r>
          </w:p>
        </w:tc>
        <w:tc>
          <w:tcPr>
            <w:tcW w:w="130.50pt" w:type="dxa"/>
            <w:tcBorders>
              <w:top w:val="single" w:sz="4" w:space="0" w:color="FFFFFF"/>
              <w:start w:val="single" w:sz="4" w:space="0" w:color="FFFFFF"/>
              <w:bottom w:val="single" w:sz="4" w:space="0" w:color="FFFFFF"/>
              <w:end w:val="single" w:sz="4" w:space="0" w:color="FFFFFF"/>
            </w:tcBorders>
            <w:shd w:val="clear" w:color="auto" w:fill="auto"/>
          </w:tcPr>
          <w:p w:rsidR="00B433C6" w:rsidRPr="007E6858" w:rsidRDefault="00B433C6" w:rsidP="007E6858">
            <w:pPr>
              <w:tabs>
                <w:tab w:val="center" w:pos="288pt"/>
                <w:tab w:val="end" w:pos="576pt"/>
              </w:tabs>
              <w:jc w:val="end"/>
            </w:pPr>
            <w:r w:rsidRPr="007E6858">
              <w:rPr>
                <w:sz w:val="16"/>
                <w:szCs w:val="16"/>
              </w:rPr>
              <w:t>ITD 0232   (Rev. 0</w:t>
            </w:r>
            <w:r w:rsidR="0075181B" w:rsidRPr="007E6858">
              <w:rPr>
                <w:sz w:val="16"/>
                <w:szCs w:val="16"/>
              </w:rPr>
              <w:t>1-20</w:t>
            </w:r>
            <w:r w:rsidRPr="007E6858">
              <w:rPr>
                <w:sz w:val="16"/>
                <w:szCs w:val="16"/>
              </w:rPr>
              <w:t>)</w:t>
            </w:r>
          </w:p>
          <w:p w:rsidR="00B433C6" w:rsidRPr="007E6858" w:rsidRDefault="00B433C6" w:rsidP="007E6858">
            <w:pPr>
              <w:tabs>
                <w:tab w:val="center" w:pos="288pt"/>
                <w:tab w:val="end" w:pos="576pt"/>
              </w:tabs>
              <w:jc w:val="end"/>
            </w:pPr>
            <w:r w:rsidRPr="007E6858">
              <w:rPr>
                <w:sz w:val="16"/>
                <w:szCs w:val="16"/>
              </w:rPr>
              <w:t>itd.idaho.gov</w:t>
            </w:r>
          </w:p>
        </w:tc>
      </w:tr>
    </w:tbl>
    <w:p w:rsidR="00545E01" w:rsidRPr="001C34B8" w:rsidRDefault="00545E01" w:rsidP="00B433C6">
      <w:pPr>
        <w:tabs>
          <w:tab w:val="center" w:pos="288pt"/>
          <w:tab w:val="end" w:pos="576pt"/>
        </w:tabs>
        <w:rPr>
          <w:position w:val="6"/>
          <w:sz w:val="16"/>
          <w:szCs w:val="16"/>
        </w:rPr>
      </w:pPr>
      <w:r>
        <w:tab/>
      </w:r>
    </w:p>
    <w:p w:rsidR="00545E01" w:rsidRDefault="00545E01" w:rsidP="00545E01"/>
    <w:p w:rsidR="00320C11" w:rsidRDefault="00320C11" w:rsidP="00545E01"/>
    <w:p w:rsidR="00972FF5" w:rsidRDefault="00B93D85" w:rsidP="00545E01">
      <w:r>
        <w:rPr>
          <w:b/>
          <w:sz w:val="22"/>
          <w:szCs w:val="22"/>
        </w:rPr>
        <w:t xml:space="preserve">General Information - </w:t>
      </w:r>
    </w:p>
    <w:p w:rsidR="00972FF5" w:rsidRPr="00235B7F" w:rsidRDefault="00972FF5" w:rsidP="00545E01">
      <w:pPr>
        <w:rPr>
          <w:sz w:val="12"/>
          <w:szCs w:val="12"/>
        </w:rPr>
      </w:pPr>
    </w:p>
    <w:tbl>
      <w:tblPr>
        <w:tblW w:w="574.55pt" w:type="dxa"/>
        <w:jc w:val="center"/>
        <w:tbl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start w:w="2.90pt" w:type="dxa"/>
          <w:end w:w="2.90pt" w:type="dxa"/>
        </w:tblCellMar>
        <w:tblLook w:firstRow="1" w:lastRow="0" w:firstColumn="1" w:lastColumn="0" w:noHBand="0" w:noVBand="1"/>
      </w:tblPr>
      <w:tblGrid>
        <w:gridCol w:w="1066"/>
        <w:gridCol w:w="2178"/>
        <w:gridCol w:w="432"/>
        <w:gridCol w:w="144"/>
        <w:gridCol w:w="776"/>
        <w:gridCol w:w="1947"/>
        <w:gridCol w:w="2649"/>
        <w:gridCol w:w="1594"/>
        <w:gridCol w:w="705"/>
      </w:tblGrid>
      <w:tr w:rsidR="00DE575B" w:rsidRPr="007E6858" w:rsidTr="007E6858">
        <w:trPr>
          <w:jc w:val="center"/>
        </w:trPr>
        <w:tc>
          <w:tcPr>
            <w:tcW w:w="53.30pt" w:type="dxa"/>
            <w:tcBorders>
              <w:top w:val="single" w:sz="8" w:space="0" w:color="000000"/>
              <w:start w:val="single" w:sz="8" w:space="0" w:color="000000"/>
              <w:bottom w:val="nil"/>
            </w:tcBorders>
            <w:shd w:val="clear" w:color="auto" w:fill="auto"/>
            <w:vAlign w:val="center"/>
          </w:tcPr>
          <w:p w:rsidR="00D5241E" w:rsidRPr="007E6858" w:rsidRDefault="00D5241E" w:rsidP="00545E01">
            <w:pPr>
              <w:rPr>
                <w:sz w:val="16"/>
                <w:szCs w:val="16"/>
              </w:rPr>
            </w:pPr>
            <w:r w:rsidRPr="007E6858">
              <w:rPr>
                <w:sz w:val="16"/>
                <w:szCs w:val="16"/>
              </w:rPr>
              <w:t>Key Number</w:t>
            </w:r>
          </w:p>
        </w:tc>
        <w:tc>
          <w:tcPr>
            <w:tcW w:w="130.50pt" w:type="dxa"/>
            <w:gridSpan w:val="2"/>
            <w:tcBorders>
              <w:top w:val="single" w:sz="8" w:space="0" w:color="000000"/>
              <w:bottom w:val="nil"/>
            </w:tcBorders>
            <w:shd w:val="clear" w:color="auto" w:fill="auto"/>
            <w:vAlign w:val="center"/>
          </w:tcPr>
          <w:p w:rsidR="00D5241E" w:rsidRPr="007E6858" w:rsidRDefault="00D5241E" w:rsidP="00545E01">
            <w:pPr>
              <w:rPr>
                <w:sz w:val="16"/>
                <w:szCs w:val="16"/>
              </w:rPr>
            </w:pPr>
            <w:r w:rsidRPr="007E6858">
              <w:rPr>
                <w:sz w:val="16"/>
                <w:szCs w:val="16"/>
              </w:rPr>
              <w:t>Project Number</w:t>
            </w:r>
          </w:p>
        </w:tc>
        <w:tc>
          <w:tcPr>
            <w:tcW w:w="355.50pt" w:type="dxa"/>
            <w:gridSpan w:val="5"/>
            <w:tcBorders>
              <w:top w:val="single" w:sz="8" w:space="0" w:color="000000"/>
              <w:bottom w:val="nil"/>
              <w:end w:val="single" w:sz="4" w:space="0" w:color="auto"/>
            </w:tcBorders>
            <w:shd w:val="clear" w:color="auto" w:fill="auto"/>
            <w:vAlign w:val="center"/>
          </w:tcPr>
          <w:p w:rsidR="00D5241E" w:rsidRPr="007E6858" w:rsidRDefault="00D5241E" w:rsidP="00545E01">
            <w:pPr>
              <w:rPr>
                <w:sz w:val="16"/>
                <w:szCs w:val="16"/>
              </w:rPr>
            </w:pPr>
            <w:r w:rsidRPr="007E6858">
              <w:rPr>
                <w:sz w:val="16"/>
                <w:szCs w:val="16"/>
              </w:rPr>
              <w:t>Project Name</w:t>
            </w:r>
          </w:p>
        </w:tc>
        <w:tc>
          <w:tcPr>
            <w:tcW w:w="35.25pt" w:type="dxa"/>
            <w:tcBorders>
              <w:top w:val="single" w:sz="8" w:space="0" w:color="000000"/>
              <w:start w:val="single" w:sz="4" w:space="0" w:color="auto"/>
              <w:bottom w:val="nil"/>
              <w:end w:val="single" w:sz="8" w:space="0" w:color="000000"/>
            </w:tcBorders>
            <w:shd w:val="clear" w:color="auto" w:fill="auto"/>
            <w:vAlign w:val="center"/>
          </w:tcPr>
          <w:p w:rsidR="00D5241E" w:rsidRPr="007E6858" w:rsidRDefault="00D5241E" w:rsidP="00545E01">
            <w:pPr>
              <w:rPr>
                <w:sz w:val="16"/>
                <w:szCs w:val="16"/>
              </w:rPr>
            </w:pPr>
            <w:r w:rsidRPr="007E6858">
              <w:rPr>
                <w:sz w:val="16"/>
                <w:szCs w:val="16"/>
              </w:rPr>
              <w:t>District</w:t>
            </w:r>
          </w:p>
        </w:tc>
      </w:tr>
      <w:bookmarkStart w:id="0" w:name="bkKeyNo"/>
      <w:tr w:rsidR="00DE575B" w:rsidRPr="007E6858" w:rsidTr="007E6858">
        <w:trPr>
          <w:trHeight w:val="403"/>
          <w:jc w:val="center"/>
        </w:trPr>
        <w:tc>
          <w:tcPr>
            <w:tcW w:w="53.30pt" w:type="dxa"/>
            <w:tcBorders>
              <w:top w:val="nil"/>
              <w:star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5241E" w:rsidRPr="007E6858" w:rsidRDefault="00AE1E5E" w:rsidP="00294455">
            <w:pPr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bkKeyNo"/>
                  <w:enabled/>
                  <w:calcOnExit w:val="0"/>
                  <w:exitMacro w:val="ITDData"/>
                  <w:textInput/>
                </w:ffData>
              </w:fldChar>
            </w:r>
            <w:r w:rsidR="00294455"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  <w:bookmarkEnd w:id="0"/>
          </w:p>
        </w:tc>
        <w:bookmarkStart w:id="1" w:name="bkProjNumber"/>
        <w:tc>
          <w:tcPr>
            <w:tcW w:w="130.50pt" w:type="dxa"/>
            <w:gridSpan w:val="2"/>
            <w:tcBorders>
              <w:top w:val="nil"/>
              <w:bottom w:val="single" w:sz="4" w:space="0" w:color="000000"/>
            </w:tcBorders>
            <w:shd w:val="clear" w:color="auto" w:fill="auto"/>
            <w:vAlign w:val="center"/>
          </w:tcPr>
          <w:p w:rsidR="00D5241E" w:rsidRPr="007E6858" w:rsidRDefault="00AE1E5E" w:rsidP="00294455">
            <w:pPr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bkProjNumber"/>
                  <w:enabled/>
                  <w:calcOnExit w:val="0"/>
                  <w:textInput/>
                </w:ffData>
              </w:fldChar>
            </w:r>
            <w:r w:rsidR="00D5241E"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  <w:bookmarkEnd w:id="1"/>
          </w:p>
        </w:tc>
        <w:bookmarkStart w:id="2" w:name="bkLocation"/>
        <w:tc>
          <w:tcPr>
            <w:tcW w:w="355.50pt" w:type="dxa"/>
            <w:gridSpan w:val="5"/>
            <w:tcBorders>
              <w:top w:val="nil"/>
              <w:bottom w:val="single" w:sz="4" w:space="0" w:color="000000"/>
              <w:end w:val="single" w:sz="4" w:space="0" w:color="auto"/>
            </w:tcBorders>
            <w:shd w:val="clear" w:color="auto" w:fill="auto"/>
            <w:vAlign w:val="center"/>
          </w:tcPr>
          <w:p w:rsidR="00D5241E" w:rsidRPr="007E6858" w:rsidRDefault="00AE1E5E" w:rsidP="00294455">
            <w:pPr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bkLocation"/>
                  <w:enabled/>
                  <w:calcOnExit w:val="0"/>
                  <w:textInput/>
                </w:ffData>
              </w:fldChar>
            </w:r>
            <w:r w:rsidR="00D5241E"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  <w:bookmarkEnd w:id="2"/>
          </w:p>
        </w:tc>
        <w:bookmarkStart w:id="3" w:name="bkDistrict"/>
        <w:tc>
          <w:tcPr>
            <w:tcW w:w="35.25pt" w:type="dxa"/>
            <w:tcBorders>
              <w:top w:val="nil"/>
              <w:start w:val="single" w:sz="4" w:space="0" w:color="auto"/>
              <w:bottom w:val="single" w:sz="4" w:space="0" w:color="000000"/>
              <w:end w:val="single" w:sz="8" w:space="0" w:color="000000"/>
            </w:tcBorders>
            <w:shd w:val="clear" w:color="auto" w:fill="auto"/>
            <w:vAlign w:val="center"/>
          </w:tcPr>
          <w:p w:rsidR="00D5241E" w:rsidRPr="007E6858" w:rsidRDefault="00AE1E5E" w:rsidP="00294455">
            <w:pPr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bkDistrict"/>
                  <w:enabled/>
                  <w:calcOnExit w:val="0"/>
                  <w:textInput/>
                </w:ffData>
              </w:fldChar>
            </w:r>
            <w:r w:rsidR="00294455"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  <w:bookmarkEnd w:id="3"/>
          </w:p>
        </w:tc>
      </w:tr>
      <w:tr w:rsidR="00DE575B" w:rsidRPr="007E6858" w:rsidTr="007E6858">
        <w:trPr>
          <w:jc w:val="center"/>
        </w:trPr>
        <w:tc>
          <w:tcPr>
            <w:tcW w:w="229.80pt" w:type="dxa"/>
            <w:gridSpan w:val="5"/>
            <w:tcBorders>
              <w:start w:val="single" w:sz="8" w:space="0" w:color="000000"/>
              <w:bottom w:val="nil"/>
            </w:tcBorders>
            <w:shd w:val="clear" w:color="auto" w:fill="auto"/>
            <w:vAlign w:val="center"/>
          </w:tcPr>
          <w:p w:rsidR="008F5E30" w:rsidRPr="007E6858" w:rsidRDefault="008F5E30" w:rsidP="008F5E30">
            <w:pPr>
              <w:rPr>
                <w:sz w:val="16"/>
                <w:szCs w:val="16"/>
              </w:rPr>
            </w:pPr>
            <w:r w:rsidRPr="007E6858">
              <w:rPr>
                <w:sz w:val="16"/>
                <w:szCs w:val="16"/>
              </w:rPr>
              <w:t>Addendum Requested By</w:t>
            </w:r>
          </w:p>
        </w:tc>
        <w:tc>
          <w:tcPr>
            <w:tcW w:w="229.80pt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8F5E30" w:rsidRPr="007E6858" w:rsidRDefault="008F5E30" w:rsidP="008F5E30">
            <w:pPr>
              <w:rPr>
                <w:sz w:val="16"/>
                <w:szCs w:val="16"/>
              </w:rPr>
            </w:pPr>
            <w:r w:rsidRPr="007E6858">
              <w:rPr>
                <w:sz w:val="16"/>
                <w:szCs w:val="16"/>
              </w:rPr>
              <w:t>Designer/Project Manager Name</w:t>
            </w:r>
          </w:p>
        </w:tc>
        <w:tc>
          <w:tcPr>
            <w:tcW w:w="114.95pt" w:type="dxa"/>
            <w:gridSpan w:val="2"/>
            <w:tcBorders>
              <w:bottom w:val="nil"/>
              <w:end w:val="single" w:sz="8" w:space="0" w:color="000000"/>
            </w:tcBorders>
            <w:shd w:val="clear" w:color="auto" w:fill="auto"/>
            <w:vAlign w:val="center"/>
          </w:tcPr>
          <w:p w:rsidR="008F5E30" w:rsidRPr="007E6858" w:rsidRDefault="008F5E30" w:rsidP="008F5E30">
            <w:pPr>
              <w:rPr>
                <w:sz w:val="16"/>
                <w:szCs w:val="16"/>
              </w:rPr>
            </w:pPr>
            <w:r w:rsidRPr="007E6858">
              <w:rPr>
                <w:sz w:val="16"/>
                <w:szCs w:val="16"/>
              </w:rPr>
              <w:t>Phone Number</w:t>
            </w:r>
          </w:p>
        </w:tc>
      </w:tr>
      <w:tr w:rsidR="00DE575B" w:rsidRPr="007E6858" w:rsidTr="007E6858">
        <w:trPr>
          <w:trHeight w:val="403"/>
          <w:jc w:val="center"/>
        </w:trPr>
        <w:tc>
          <w:tcPr>
            <w:tcW w:w="229.80pt" w:type="dxa"/>
            <w:gridSpan w:val="5"/>
            <w:tcBorders>
              <w:top w:val="nil"/>
              <w:start w:val="single" w:sz="8" w:space="0" w:color="000000"/>
            </w:tcBorders>
            <w:shd w:val="clear" w:color="auto" w:fill="auto"/>
            <w:vAlign w:val="center"/>
          </w:tcPr>
          <w:p w:rsidR="008F5E30" w:rsidRPr="007E6858" w:rsidRDefault="00AE1E5E" w:rsidP="008F5E30">
            <w:pPr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4" w:name="Text6"/>
            <w:r w:rsidR="006254A9"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  <w:bookmarkEnd w:id="4"/>
          </w:p>
        </w:tc>
        <w:tc>
          <w:tcPr>
            <w:tcW w:w="229.80pt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8F5E30" w:rsidRPr="007E6858" w:rsidRDefault="00AE1E5E" w:rsidP="008F5E30">
            <w:pPr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 w:rsidR="006254A9"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  <w:bookmarkEnd w:id="5"/>
          </w:p>
        </w:tc>
        <w:tc>
          <w:tcPr>
            <w:tcW w:w="114.95pt" w:type="dxa"/>
            <w:gridSpan w:val="2"/>
            <w:tcBorders>
              <w:top w:val="nil"/>
              <w:end w:val="single" w:sz="8" w:space="0" w:color="000000"/>
            </w:tcBorders>
            <w:shd w:val="clear" w:color="auto" w:fill="auto"/>
            <w:vAlign w:val="center"/>
          </w:tcPr>
          <w:p w:rsidR="008F5E30" w:rsidRPr="007E6858" w:rsidRDefault="00AE1E5E" w:rsidP="008F5E30">
            <w:pPr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6" w:name="Text8"/>
            <w:r w:rsidR="006254A9"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  <w:bookmarkEnd w:id="6"/>
          </w:p>
        </w:tc>
      </w:tr>
      <w:tr w:rsidR="00DE575B" w:rsidRPr="007E6858" w:rsidTr="007E6858">
        <w:trPr>
          <w:jc w:val="center"/>
        </w:trPr>
        <w:tc>
          <w:tcPr>
            <w:tcW w:w="191pt" w:type="dxa"/>
            <w:gridSpan w:val="4"/>
            <w:tcBorders>
              <w:start w:val="single" w:sz="8" w:space="0" w:color="000000"/>
              <w:bottom w:val="nil"/>
            </w:tcBorders>
            <w:shd w:val="clear" w:color="auto" w:fill="auto"/>
            <w:vAlign w:val="center"/>
          </w:tcPr>
          <w:p w:rsidR="0051070E" w:rsidRPr="007E6858" w:rsidRDefault="0051070E" w:rsidP="008F5E30">
            <w:pPr>
              <w:rPr>
                <w:sz w:val="16"/>
                <w:szCs w:val="16"/>
              </w:rPr>
            </w:pPr>
            <w:r w:rsidRPr="007E6858">
              <w:rPr>
                <w:sz w:val="16"/>
                <w:szCs w:val="16"/>
              </w:rPr>
              <w:t>Addendum Reviewed With Designer</w:t>
            </w:r>
          </w:p>
        </w:tc>
        <w:tc>
          <w:tcPr>
            <w:tcW w:w="383.55pt" w:type="dxa"/>
            <w:gridSpan w:val="5"/>
            <w:tcBorders>
              <w:bottom w:val="nil"/>
              <w:end w:val="single" w:sz="8" w:space="0" w:color="000000"/>
            </w:tcBorders>
            <w:shd w:val="clear" w:color="auto" w:fill="auto"/>
            <w:vAlign w:val="center"/>
          </w:tcPr>
          <w:p w:rsidR="0051070E" w:rsidRPr="007E6858" w:rsidRDefault="0051070E" w:rsidP="00545E01">
            <w:pPr>
              <w:rPr>
                <w:sz w:val="16"/>
                <w:szCs w:val="16"/>
              </w:rPr>
            </w:pPr>
            <w:r w:rsidRPr="007E6858">
              <w:rPr>
                <w:sz w:val="16"/>
                <w:szCs w:val="16"/>
              </w:rPr>
              <w:t>Changes Reviewed With Resident Engineer</w:t>
            </w:r>
          </w:p>
        </w:tc>
      </w:tr>
      <w:tr w:rsidR="00DE575B" w:rsidRPr="007E6858" w:rsidTr="007E6858">
        <w:trPr>
          <w:trHeight w:val="403"/>
          <w:jc w:val="center"/>
        </w:trPr>
        <w:tc>
          <w:tcPr>
            <w:tcW w:w="191pt" w:type="dxa"/>
            <w:gridSpan w:val="4"/>
            <w:tcBorders>
              <w:top w:val="nil"/>
              <w:start w:val="single" w:sz="8" w:space="0" w:color="000000"/>
              <w:bottom w:val="nil"/>
            </w:tcBorders>
            <w:shd w:val="clear" w:color="auto" w:fill="auto"/>
            <w:vAlign w:val="center"/>
          </w:tcPr>
          <w:p w:rsidR="0051070E" w:rsidRPr="007E6858" w:rsidRDefault="00AE1E5E" w:rsidP="007E6858">
            <w:pPr>
              <w:tabs>
                <w:tab w:val="start" w:pos="68.40pt"/>
              </w:tabs>
              <w:ind w:start="9.90pt"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1"/>
            <w:r w:rsidR="0051070E" w:rsidRPr="007E6858">
              <w:rPr>
                <w:sz w:val="21"/>
                <w:szCs w:val="21"/>
              </w:rPr>
              <w:instrText xml:space="preserve"> FORMCHECKBOX </w:instrText>
            </w:r>
            <w:r w:rsidR="004A5471" w:rsidRPr="007E6858">
              <w:rPr>
                <w:sz w:val="21"/>
                <w:szCs w:val="21"/>
              </w:rPr>
            </w:r>
            <w:r w:rsidR="004A5471" w:rsidRPr="007E6858">
              <w:rPr>
                <w:sz w:val="21"/>
                <w:szCs w:val="21"/>
              </w:rPr>
              <w:fldChar w:fldCharType="separate"/>
            </w:r>
            <w:r w:rsidRPr="007E6858">
              <w:rPr>
                <w:sz w:val="21"/>
                <w:szCs w:val="21"/>
              </w:rPr>
              <w:fldChar w:fldCharType="end"/>
            </w:r>
            <w:bookmarkEnd w:id="7"/>
            <w:r w:rsidR="0051070E" w:rsidRPr="007E6858">
              <w:rPr>
                <w:sz w:val="21"/>
                <w:szCs w:val="21"/>
              </w:rPr>
              <w:t xml:space="preserve"> Yes</w:t>
            </w:r>
            <w:r w:rsidR="0051070E" w:rsidRPr="007E6858">
              <w:rPr>
                <w:sz w:val="21"/>
                <w:szCs w:val="21"/>
              </w:rPr>
              <w:tab/>
            </w:r>
            <w:r w:rsidRPr="007E6858">
              <w:rPr>
                <w:sz w:val="21"/>
                <w:szCs w:val="21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2"/>
            <w:r w:rsidR="0051070E" w:rsidRPr="007E6858">
              <w:rPr>
                <w:sz w:val="21"/>
                <w:szCs w:val="21"/>
              </w:rPr>
              <w:instrText xml:space="preserve"> FORMCHECKBOX </w:instrText>
            </w:r>
            <w:r w:rsidR="004A5471" w:rsidRPr="007E6858">
              <w:rPr>
                <w:sz w:val="21"/>
                <w:szCs w:val="21"/>
              </w:rPr>
            </w:r>
            <w:r w:rsidR="004A5471" w:rsidRPr="007E6858">
              <w:rPr>
                <w:sz w:val="21"/>
                <w:szCs w:val="21"/>
              </w:rPr>
              <w:fldChar w:fldCharType="separate"/>
            </w:r>
            <w:r w:rsidRPr="007E6858">
              <w:rPr>
                <w:sz w:val="21"/>
                <w:szCs w:val="21"/>
              </w:rPr>
              <w:fldChar w:fldCharType="end"/>
            </w:r>
            <w:bookmarkEnd w:id="8"/>
            <w:r w:rsidR="0051070E" w:rsidRPr="007E6858">
              <w:rPr>
                <w:sz w:val="21"/>
                <w:szCs w:val="21"/>
              </w:rPr>
              <w:t xml:space="preserve"> No</w:t>
            </w:r>
          </w:p>
        </w:tc>
        <w:tc>
          <w:tcPr>
            <w:tcW w:w="383.55pt" w:type="dxa"/>
            <w:gridSpan w:val="5"/>
            <w:tcBorders>
              <w:top w:val="nil"/>
              <w:bottom w:val="nil"/>
              <w:end w:val="single" w:sz="8" w:space="0" w:color="000000"/>
            </w:tcBorders>
            <w:shd w:val="clear" w:color="auto" w:fill="auto"/>
            <w:vAlign w:val="center"/>
          </w:tcPr>
          <w:p w:rsidR="0051070E" w:rsidRPr="007E6858" w:rsidRDefault="00AE1E5E" w:rsidP="007E6858">
            <w:pPr>
              <w:tabs>
                <w:tab w:val="start" w:pos="63.40pt"/>
              </w:tabs>
              <w:ind w:start="4.90pt"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1070E" w:rsidRPr="007E6858">
              <w:rPr>
                <w:sz w:val="21"/>
                <w:szCs w:val="21"/>
              </w:rPr>
              <w:instrText xml:space="preserve"> FORMCHECKBOX </w:instrText>
            </w:r>
            <w:r w:rsidR="004A5471" w:rsidRPr="007E6858">
              <w:rPr>
                <w:sz w:val="21"/>
                <w:szCs w:val="21"/>
              </w:rPr>
            </w:r>
            <w:r w:rsidR="004A5471" w:rsidRPr="007E6858">
              <w:rPr>
                <w:sz w:val="21"/>
                <w:szCs w:val="21"/>
              </w:rPr>
              <w:fldChar w:fldCharType="separate"/>
            </w:r>
            <w:r w:rsidRPr="007E6858">
              <w:rPr>
                <w:sz w:val="21"/>
                <w:szCs w:val="21"/>
              </w:rPr>
              <w:fldChar w:fldCharType="end"/>
            </w:r>
            <w:r w:rsidR="0051070E" w:rsidRPr="007E6858">
              <w:rPr>
                <w:sz w:val="21"/>
                <w:szCs w:val="21"/>
              </w:rPr>
              <w:t xml:space="preserve"> Yes</w:t>
            </w:r>
            <w:r w:rsidR="0051070E" w:rsidRPr="007E6858">
              <w:rPr>
                <w:sz w:val="21"/>
                <w:szCs w:val="21"/>
              </w:rPr>
              <w:tab/>
            </w:r>
            <w:r w:rsidRPr="007E6858">
              <w:rPr>
                <w:sz w:val="21"/>
                <w:szCs w:val="21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1070E" w:rsidRPr="007E6858">
              <w:rPr>
                <w:sz w:val="21"/>
                <w:szCs w:val="21"/>
              </w:rPr>
              <w:instrText xml:space="preserve"> FORMCHECKBOX </w:instrText>
            </w:r>
            <w:r w:rsidR="004A5471" w:rsidRPr="007E6858">
              <w:rPr>
                <w:sz w:val="21"/>
                <w:szCs w:val="21"/>
              </w:rPr>
            </w:r>
            <w:r w:rsidR="004A5471" w:rsidRPr="007E6858">
              <w:rPr>
                <w:sz w:val="21"/>
                <w:szCs w:val="21"/>
              </w:rPr>
              <w:fldChar w:fldCharType="separate"/>
            </w:r>
            <w:r w:rsidRPr="007E6858">
              <w:rPr>
                <w:sz w:val="21"/>
                <w:szCs w:val="21"/>
              </w:rPr>
              <w:fldChar w:fldCharType="end"/>
            </w:r>
            <w:r w:rsidR="0051070E" w:rsidRPr="007E6858">
              <w:rPr>
                <w:sz w:val="21"/>
                <w:szCs w:val="21"/>
              </w:rPr>
              <w:t xml:space="preserve"> No</w:t>
            </w:r>
          </w:p>
        </w:tc>
      </w:tr>
      <w:tr w:rsidR="00DE575B" w:rsidRPr="007E6858" w:rsidTr="007E6858">
        <w:trPr>
          <w:jc w:val="center"/>
        </w:trPr>
        <w:tc>
          <w:tcPr>
            <w:tcW w:w="191pt" w:type="dxa"/>
            <w:gridSpan w:val="4"/>
            <w:tcBorders>
              <w:start w:val="single" w:sz="8" w:space="0" w:color="000000"/>
              <w:bottom w:val="nil"/>
            </w:tcBorders>
            <w:shd w:val="clear" w:color="auto" w:fill="auto"/>
            <w:vAlign w:val="center"/>
          </w:tcPr>
          <w:p w:rsidR="0051070E" w:rsidRPr="007E6858" w:rsidRDefault="0051070E" w:rsidP="00972502">
            <w:pPr>
              <w:rPr>
                <w:sz w:val="16"/>
                <w:szCs w:val="16"/>
              </w:rPr>
            </w:pPr>
            <w:r w:rsidRPr="007E6858">
              <w:rPr>
                <w:sz w:val="16"/>
                <w:szCs w:val="16"/>
              </w:rPr>
              <w:t xml:space="preserve">Changes Reviewed With Local Agency </w:t>
            </w:r>
            <w:r w:rsidRPr="007E6858">
              <w:rPr>
                <w:sz w:val="15"/>
                <w:szCs w:val="15"/>
              </w:rPr>
              <w:t>(if applicable)</w:t>
            </w:r>
          </w:p>
        </w:tc>
        <w:tc>
          <w:tcPr>
            <w:tcW w:w="383.55pt" w:type="dxa"/>
            <w:gridSpan w:val="5"/>
            <w:tcBorders>
              <w:bottom w:val="nil"/>
              <w:end w:val="single" w:sz="8" w:space="0" w:color="000000"/>
            </w:tcBorders>
            <w:shd w:val="clear" w:color="auto" w:fill="auto"/>
            <w:vAlign w:val="center"/>
          </w:tcPr>
          <w:p w:rsidR="0051070E" w:rsidRPr="007E6858" w:rsidRDefault="0051070E" w:rsidP="00972502">
            <w:pPr>
              <w:rPr>
                <w:sz w:val="16"/>
                <w:szCs w:val="16"/>
              </w:rPr>
            </w:pPr>
            <w:r w:rsidRPr="007E6858">
              <w:rPr>
                <w:sz w:val="16"/>
                <w:szCs w:val="16"/>
              </w:rPr>
              <w:t>If No, Explain</w:t>
            </w:r>
          </w:p>
        </w:tc>
      </w:tr>
      <w:tr w:rsidR="00DE575B" w:rsidRPr="007E6858" w:rsidTr="007E6858">
        <w:trPr>
          <w:trHeight w:val="576"/>
          <w:jc w:val="center"/>
        </w:trPr>
        <w:tc>
          <w:tcPr>
            <w:tcW w:w="191pt" w:type="dxa"/>
            <w:gridSpan w:val="4"/>
            <w:tcBorders>
              <w:top w:val="nil"/>
              <w:star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070E" w:rsidRPr="007E6858" w:rsidRDefault="00AE1E5E" w:rsidP="007E6858">
            <w:pPr>
              <w:tabs>
                <w:tab w:val="start" w:pos="68.40pt"/>
              </w:tabs>
              <w:ind w:start="9.90pt"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1070E" w:rsidRPr="007E6858">
              <w:rPr>
                <w:sz w:val="21"/>
                <w:szCs w:val="21"/>
              </w:rPr>
              <w:instrText xml:space="preserve"> FORMCHECKBOX </w:instrText>
            </w:r>
            <w:r w:rsidR="004A5471" w:rsidRPr="007E6858">
              <w:rPr>
                <w:sz w:val="21"/>
                <w:szCs w:val="21"/>
              </w:rPr>
            </w:r>
            <w:r w:rsidR="004A5471" w:rsidRPr="007E6858">
              <w:rPr>
                <w:sz w:val="21"/>
                <w:szCs w:val="21"/>
              </w:rPr>
              <w:fldChar w:fldCharType="separate"/>
            </w:r>
            <w:r w:rsidRPr="007E6858">
              <w:rPr>
                <w:sz w:val="21"/>
                <w:szCs w:val="21"/>
              </w:rPr>
              <w:fldChar w:fldCharType="end"/>
            </w:r>
            <w:r w:rsidR="0051070E" w:rsidRPr="007E6858">
              <w:rPr>
                <w:sz w:val="21"/>
                <w:szCs w:val="21"/>
              </w:rPr>
              <w:t xml:space="preserve"> Yes</w:t>
            </w:r>
            <w:r w:rsidR="0051070E" w:rsidRPr="007E6858">
              <w:rPr>
                <w:sz w:val="21"/>
                <w:szCs w:val="21"/>
              </w:rPr>
              <w:tab/>
            </w:r>
            <w:r w:rsidRPr="007E6858">
              <w:rPr>
                <w:sz w:val="21"/>
                <w:szCs w:val="21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1070E" w:rsidRPr="007E6858">
              <w:rPr>
                <w:sz w:val="21"/>
                <w:szCs w:val="21"/>
              </w:rPr>
              <w:instrText xml:space="preserve"> FORMCHECKBOX </w:instrText>
            </w:r>
            <w:r w:rsidR="004A5471" w:rsidRPr="007E6858">
              <w:rPr>
                <w:sz w:val="21"/>
                <w:szCs w:val="21"/>
              </w:rPr>
            </w:r>
            <w:r w:rsidR="004A5471" w:rsidRPr="007E6858">
              <w:rPr>
                <w:sz w:val="21"/>
                <w:szCs w:val="21"/>
              </w:rPr>
              <w:fldChar w:fldCharType="separate"/>
            </w:r>
            <w:r w:rsidRPr="007E6858">
              <w:rPr>
                <w:sz w:val="21"/>
                <w:szCs w:val="21"/>
              </w:rPr>
              <w:fldChar w:fldCharType="end"/>
            </w:r>
            <w:r w:rsidR="0051070E" w:rsidRPr="007E6858">
              <w:rPr>
                <w:sz w:val="21"/>
                <w:szCs w:val="21"/>
              </w:rPr>
              <w:t xml:space="preserve"> No</w:t>
            </w:r>
          </w:p>
        </w:tc>
        <w:tc>
          <w:tcPr>
            <w:tcW w:w="383.55pt" w:type="dxa"/>
            <w:gridSpan w:val="5"/>
            <w:tcBorders>
              <w:top w:val="nil"/>
              <w:bottom w:val="single" w:sz="4" w:space="0" w:color="000000"/>
              <w:end w:val="single" w:sz="8" w:space="0" w:color="000000"/>
            </w:tcBorders>
            <w:shd w:val="clear" w:color="auto" w:fill="auto"/>
            <w:vAlign w:val="center"/>
          </w:tcPr>
          <w:p w:rsidR="0051070E" w:rsidRPr="007E6858" w:rsidRDefault="00AE1E5E" w:rsidP="007E6858">
            <w:pPr>
              <w:tabs>
                <w:tab w:val="start" w:pos="63.40pt"/>
              </w:tabs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9" w:name="Text11"/>
            <w:r w:rsidR="0051070E"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  <w:bookmarkEnd w:id="9"/>
          </w:p>
        </w:tc>
      </w:tr>
      <w:tr w:rsidR="00DE575B" w:rsidRPr="007E6858" w:rsidTr="00DE575B">
        <w:trPr>
          <w:cantSplit/>
          <w:jc w:val="center"/>
        </w:trPr>
        <w:tc>
          <w:tcPr>
            <w:tcW w:w="162.20pt" w:type="dxa"/>
            <w:gridSpan w:val="2"/>
            <w:tcBorders>
              <w:top w:val="single" w:sz="4" w:space="0" w:color="000000"/>
              <w:start w:val="single" w:sz="8" w:space="0" w:color="000000"/>
              <w:bottom w:val="nil"/>
            </w:tcBorders>
            <w:shd w:val="clear" w:color="auto" w:fill="auto"/>
            <w:vAlign w:val="center"/>
          </w:tcPr>
          <w:p w:rsidR="00DE575B" w:rsidRPr="007E6858" w:rsidRDefault="00DE575B" w:rsidP="00DE575B">
            <w:pPr>
              <w:rPr>
                <w:sz w:val="16"/>
                <w:szCs w:val="16"/>
              </w:rPr>
            </w:pPr>
            <w:r w:rsidRPr="007E6858">
              <w:rPr>
                <w:sz w:val="16"/>
                <w:szCs w:val="16"/>
              </w:rPr>
              <w:t>Change Opening Date</w:t>
            </w:r>
          </w:p>
        </w:tc>
        <w:tc>
          <w:tcPr>
            <w:tcW w:w="164.95pt" w:type="dxa"/>
            <w:gridSpan w:val="4"/>
            <w:tcBorders>
              <w:top w:val="single" w:sz="4" w:space="0" w:color="000000"/>
              <w:bottom w:val="nil"/>
              <w:end w:val="single" w:sz="4" w:space="0" w:color="auto"/>
            </w:tcBorders>
            <w:shd w:val="clear" w:color="auto" w:fill="auto"/>
            <w:vAlign w:val="center"/>
          </w:tcPr>
          <w:p w:rsidR="00DE575B" w:rsidRPr="007E6858" w:rsidRDefault="00DE575B" w:rsidP="00DE575B">
            <w:pPr>
              <w:rPr>
                <w:sz w:val="16"/>
                <w:szCs w:val="16"/>
              </w:rPr>
            </w:pPr>
            <w:r w:rsidRPr="007E6858">
              <w:rPr>
                <w:sz w:val="16"/>
                <w:szCs w:val="16"/>
              </w:rPr>
              <w:t>If Yes, by how much or to when.</w:t>
            </w:r>
          </w:p>
        </w:tc>
        <w:tc>
          <w:tcPr>
            <w:tcW w:w="247.40pt" w:type="dxa"/>
            <w:gridSpan w:val="3"/>
            <w:tcBorders>
              <w:top w:val="single" w:sz="4" w:space="0" w:color="000000"/>
              <w:start w:val="single" w:sz="4" w:space="0" w:color="auto"/>
              <w:bottom w:val="nil"/>
              <w:end w:val="single" w:sz="8" w:space="0" w:color="000000"/>
            </w:tcBorders>
            <w:shd w:val="clear" w:color="auto" w:fill="auto"/>
            <w:vAlign w:val="center"/>
          </w:tcPr>
          <w:p w:rsidR="00DE575B" w:rsidRPr="00DE575B" w:rsidRDefault="00DE575B" w:rsidP="00DE575B">
            <w:pPr>
              <w:rPr>
                <w:b/>
                <w:sz w:val="16"/>
                <w:szCs w:val="16"/>
              </w:rPr>
            </w:pPr>
            <w:r w:rsidRPr="00DE575B">
              <w:rPr>
                <w:b/>
                <w:sz w:val="16"/>
                <w:szCs w:val="16"/>
              </w:rPr>
              <w:t>REFERENCE FILES PROVIDED</w:t>
            </w:r>
          </w:p>
        </w:tc>
      </w:tr>
      <w:tr w:rsidR="00DE575B" w:rsidRPr="007E6858" w:rsidTr="00DE575B">
        <w:trPr>
          <w:trHeight w:val="576"/>
          <w:jc w:val="center"/>
        </w:trPr>
        <w:tc>
          <w:tcPr>
            <w:tcW w:w="162.20pt" w:type="dxa"/>
            <w:gridSpan w:val="2"/>
            <w:tcBorders>
              <w:top w:val="nil"/>
              <w:star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E575B" w:rsidRPr="007E6858" w:rsidRDefault="00DE575B" w:rsidP="00DE575B">
            <w:pPr>
              <w:tabs>
                <w:tab w:val="start" w:pos="68.40pt"/>
              </w:tabs>
              <w:ind w:start="9.90pt"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6858">
              <w:rPr>
                <w:sz w:val="21"/>
                <w:szCs w:val="21"/>
              </w:rPr>
              <w:instrText xml:space="preserve"> FORMCHECKBOX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Pr="007E6858">
              <w:rPr>
                <w:sz w:val="21"/>
                <w:szCs w:val="21"/>
              </w:rPr>
              <w:fldChar w:fldCharType="end"/>
            </w:r>
            <w:r w:rsidRPr="007E6858">
              <w:rPr>
                <w:sz w:val="21"/>
                <w:szCs w:val="21"/>
              </w:rPr>
              <w:t xml:space="preserve"> Yes</w:t>
            </w:r>
            <w:r w:rsidRPr="007E6858">
              <w:rPr>
                <w:sz w:val="21"/>
                <w:szCs w:val="21"/>
              </w:rPr>
              <w:tab/>
            </w:r>
            <w:r w:rsidRPr="007E6858">
              <w:rPr>
                <w:sz w:val="21"/>
                <w:szCs w:val="21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6858">
              <w:rPr>
                <w:sz w:val="21"/>
                <w:szCs w:val="21"/>
              </w:rPr>
              <w:instrText xml:space="preserve"> FORMCHECKBOX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Pr="007E6858">
              <w:rPr>
                <w:sz w:val="21"/>
                <w:szCs w:val="21"/>
              </w:rPr>
              <w:fldChar w:fldCharType="end"/>
            </w:r>
            <w:r w:rsidRPr="007E6858">
              <w:rPr>
                <w:sz w:val="21"/>
                <w:szCs w:val="21"/>
              </w:rPr>
              <w:t xml:space="preserve"> No</w:t>
            </w:r>
          </w:p>
        </w:tc>
        <w:tc>
          <w:tcPr>
            <w:tcW w:w="164.95pt" w:type="dxa"/>
            <w:gridSpan w:val="4"/>
            <w:tcBorders>
              <w:top w:val="nil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DE575B" w:rsidRPr="007E6858" w:rsidRDefault="00DE575B" w:rsidP="00DE575B">
            <w:pPr>
              <w:tabs>
                <w:tab w:val="start" w:pos="67.75pt"/>
              </w:tabs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</w:p>
        </w:tc>
        <w:tc>
          <w:tcPr>
            <w:tcW w:w="247.40pt" w:type="dxa"/>
            <w:gridSpan w:val="3"/>
            <w:tcBorders>
              <w:top w:val="nil"/>
              <w:start w:val="single" w:sz="4" w:space="0" w:color="auto"/>
              <w:bottom w:val="single" w:sz="4" w:space="0" w:color="auto"/>
              <w:end w:val="single" w:sz="8" w:space="0" w:color="000000"/>
            </w:tcBorders>
            <w:shd w:val="clear" w:color="auto" w:fill="auto"/>
            <w:vAlign w:val="center"/>
          </w:tcPr>
          <w:p w:rsidR="00DE575B" w:rsidRPr="007E6858" w:rsidRDefault="00DE575B" w:rsidP="00DE575B">
            <w:pPr>
              <w:tabs>
                <w:tab w:val="start" w:pos="67.75pt"/>
              </w:tabs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6858">
              <w:rPr>
                <w:sz w:val="21"/>
                <w:szCs w:val="21"/>
              </w:rPr>
              <w:instrText xml:space="preserve"> FORMCHECKBOX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Pr="007E6858">
              <w:rPr>
                <w:sz w:val="21"/>
                <w:szCs w:val="21"/>
              </w:rPr>
              <w:fldChar w:fldCharType="end"/>
            </w:r>
            <w:r w:rsidRPr="007E6858">
              <w:rPr>
                <w:sz w:val="21"/>
                <w:szCs w:val="21"/>
              </w:rPr>
              <w:t xml:space="preserve"> Yes</w:t>
            </w:r>
            <w:r w:rsidRPr="007E6858">
              <w:rPr>
                <w:sz w:val="21"/>
                <w:szCs w:val="21"/>
              </w:rPr>
              <w:tab/>
            </w:r>
            <w:r w:rsidRPr="007E6858">
              <w:rPr>
                <w:sz w:val="21"/>
                <w:szCs w:val="21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6858">
              <w:rPr>
                <w:sz w:val="21"/>
                <w:szCs w:val="21"/>
              </w:rPr>
              <w:instrText xml:space="preserve"> FORMCHECKBOX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Pr="007E6858">
              <w:rPr>
                <w:sz w:val="21"/>
                <w:szCs w:val="21"/>
              </w:rPr>
              <w:fldChar w:fldCharType="end"/>
            </w:r>
            <w:r w:rsidRPr="007E6858">
              <w:rPr>
                <w:sz w:val="21"/>
                <w:szCs w:val="21"/>
              </w:rPr>
              <w:t xml:space="preserve"> No</w:t>
            </w:r>
          </w:p>
        </w:tc>
      </w:tr>
    </w:tbl>
    <w:p w:rsidR="001D0305" w:rsidRDefault="001D0305">
      <w:pPr>
        <w:rPr>
          <w:sz w:val="36"/>
        </w:rPr>
      </w:pPr>
    </w:p>
    <w:p w:rsidR="00FA7AB6" w:rsidRDefault="002D4057" w:rsidP="002D4057">
      <w:pPr>
        <w:tabs>
          <w:tab w:val="start" w:pos="63.40pt"/>
        </w:tabs>
      </w:pPr>
      <w:r>
        <w:rPr>
          <w:b/>
          <w:sz w:val="22"/>
          <w:szCs w:val="22"/>
        </w:rPr>
        <w:t>DBE Percentage (2324)</w:t>
      </w:r>
      <w:r w:rsidRPr="00D954E6">
        <w:rPr>
          <w:b/>
          <w:sz w:val="22"/>
          <w:szCs w:val="22"/>
        </w:rPr>
        <w:t xml:space="preserve"> Changes</w:t>
      </w:r>
      <w:r w:rsidR="00A064D8">
        <w:rPr>
          <w:b/>
          <w:sz w:val="22"/>
          <w:szCs w:val="22"/>
        </w:rPr>
        <w:t xml:space="preserve"> </w:t>
      </w:r>
      <w:r w:rsidR="00A064D8" w:rsidRPr="00A064D8">
        <w:rPr>
          <w:b/>
        </w:rPr>
        <w:t>(Does not apply to State Funded Projects)</w:t>
      </w:r>
      <w:r>
        <w:rPr>
          <w:b/>
          <w:sz w:val="22"/>
          <w:szCs w:val="22"/>
        </w:rPr>
        <w:t xml:space="preserve"> </w:t>
      </w:r>
      <w:r w:rsidRPr="002D4057">
        <w:rPr>
          <w:sz w:val="22"/>
          <w:szCs w:val="22"/>
        </w:rPr>
        <w:t>-</w:t>
      </w:r>
      <w:r>
        <w:rPr>
          <w:b/>
          <w:sz w:val="22"/>
          <w:szCs w:val="22"/>
        </w:rPr>
        <w:t xml:space="preserve"> </w:t>
      </w:r>
      <w:r>
        <w:t>Bid Quantity changes and Bid Item additions and subtractions may result in</w:t>
      </w:r>
      <w:r w:rsidR="00FA7AB6">
        <w:t xml:space="preserve"> significa</w:t>
      </w:r>
      <w:r w:rsidR="00A064D8">
        <w:t>nt</w:t>
      </w:r>
      <w:r w:rsidR="00FA7AB6">
        <w:t xml:space="preserve"> changes to Engineer’s estimate and will require a review by Civil Rights of the updated form 2324</w:t>
      </w:r>
      <w:r>
        <w:t>.</w:t>
      </w:r>
      <w:r w:rsidR="00FA7AB6">
        <w:t xml:space="preserve">             </w:t>
      </w:r>
    </w:p>
    <w:p w:rsidR="002D4057" w:rsidRDefault="00FA7AB6" w:rsidP="002D4057">
      <w:pPr>
        <w:tabs>
          <w:tab w:val="start" w:pos="63.40pt"/>
        </w:tabs>
        <w:rPr>
          <w:b/>
        </w:rPr>
      </w:pPr>
      <w:r>
        <w:t xml:space="preserve">              Check if new 2324 </w:t>
      </w:r>
      <w:r w:rsidR="00A064D8">
        <w:t>has</w:t>
      </w:r>
      <w:r>
        <w:t xml:space="preserve"> been added to ProjectWise folder and include new DBE % </w:t>
      </w:r>
      <w:r w:rsidR="002D4057" w:rsidRPr="0051070E">
        <w:rPr>
          <w:b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2D4057" w:rsidRPr="0051070E">
        <w:rPr>
          <w:b/>
        </w:rPr>
        <w:instrText xml:space="preserve"> FORMCHECKBOX </w:instrText>
      </w:r>
      <w:r w:rsidR="004A5471">
        <w:rPr>
          <w:b/>
        </w:rPr>
      </w:r>
      <w:r w:rsidR="004A5471">
        <w:rPr>
          <w:b/>
        </w:rPr>
        <w:fldChar w:fldCharType="separate"/>
      </w:r>
      <w:r w:rsidR="002D4057" w:rsidRPr="0051070E">
        <w:rPr>
          <w:b/>
        </w:rPr>
        <w:fldChar w:fldCharType="end"/>
      </w:r>
      <w:r w:rsidR="002D4057">
        <w:rPr>
          <w:b/>
        </w:rPr>
        <w:t xml:space="preserve"> </w:t>
      </w:r>
      <w:r>
        <w:rPr>
          <w:b/>
        </w:rPr>
        <w:t xml:space="preserve">_________ </w:t>
      </w:r>
    </w:p>
    <w:p w:rsidR="00A064D8" w:rsidRDefault="00A064D8" w:rsidP="002D4057">
      <w:pPr>
        <w:tabs>
          <w:tab w:val="start" w:pos="63.40pt"/>
        </w:tabs>
        <w:rPr>
          <w:b/>
        </w:rPr>
      </w:pPr>
    </w:p>
    <w:tbl>
      <w:tblPr>
        <w:tblW w:w="574.55pt" w:type="dxa"/>
        <w:jc w:val="center"/>
        <w:tbl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start w:w="2.90pt" w:type="dxa"/>
          <w:end w:w="2.90pt" w:type="dxa"/>
        </w:tblCellMar>
        <w:tblLook w:firstRow="1" w:lastRow="0" w:firstColumn="1" w:lastColumn="0" w:noHBand="0" w:noVBand="1"/>
      </w:tblPr>
      <w:tblGrid>
        <w:gridCol w:w="1156"/>
        <w:gridCol w:w="2067"/>
        <w:gridCol w:w="2067"/>
        <w:gridCol w:w="2067"/>
        <w:gridCol w:w="2067"/>
        <w:gridCol w:w="2067"/>
      </w:tblGrid>
      <w:tr w:rsidR="001D0305" w:rsidRPr="007E6858" w:rsidTr="007E6858">
        <w:trPr>
          <w:trHeight w:val="288"/>
          <w:jc w:val="center"/>
        </w:trPr>
        <w:tc>
          <w:tcPr>
            <w:tcW w:w="574.55pt" w:type="dxa"/>
            <w:gridSpan w:val="6"/>
            <w:tcBorders>
              <w:top w:val="nil"/>
              <w:start w:val="nil"/>
              <w:bottom w:val="nil"/>
              <w:end w:val="nil"/>
            </w:tcBorders>
            <w:shd w:val="clear" w:color="auto" w:fill="auto"/>
            <w:vAlign w:val="center"/>
          </w:tcPr>
          <w:p w:rsidR="002D4057" w:rsidRPr="007E6858" w:rsidRDefault="00FA7AB6" w:rsidP="007E6858">
            <w:pPr>
              <w:tabs>
                <w:tab w:val="start" w:pos="63.40pt"/>
              </w:tabs>
              <w:rPr>
                <w:b/>
              </w:rPr>
            </w:pPr>
            <w:r w:rsidRPr="007E6858">
              <w:t xml:space="preserve">             Check N/A i</w:t>
            </w:r>
            <w:r w:rsidR="00A064D8" w:rsidRPr="007E6858">
              <w:t>f</w:t>
            </w:r>
            <w:r w:rsidRPr="007E6858">
              <w:t xml:space="preserve"> no new DBE % is required</w:t>
            </w:r>
            <w:r w:rsidR="00A064D8" w:rsidRPr="007E6858">
              <w:t xml:space="preserve"> by Civil Rights</w:t>
            </w:r>
            <w:r w:rsidRPr="007E6858">
              <w:t xml:space="preserve"> </w:t>
            </w:r>
            <w:r w:rsidRPr="007E6858">
              <w:rPr>
                <w:b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6858">
              <w:rPr>
                <w:b/>
              </w:rPr>
              <w:instrText xml:space="preserve"> FORMCHECKBOX </w:instrText>
            </w:r>
            <w:r w:rsidR="004A5471" w:rsidRPr="007E6858">
              <w:rPr>
                <w:b/>
              </w:rPr>
            </w:r>
            <w:r w:rsidR="004A5471" w:rsidRPr="007E6858">
              <w:rPr>
                <w:b/>
              </w:rPr>
              <w:fldChar w:fldCharType="separate"/>
            </w:r>
            <w:r w:rsidRPr="007E6858">
              <w:rPr>
                <w:b/>
              </w:rPr>
              <w:fldChar w:fldCharType="end"/>
            </w:r>
            <w:r w:rsidRPr="007E6858">
              <w:rPr>
                <w:b/>
              </w:rPr>
              <w:t xml:space="preserve"> N/A</w:t>
            </w:r>
          </w:p>
          <w:p w:rsidR="0070081B" w:rsidRPr="007E6858" w:rsidRDefault="0070081B" w:rsidP="007E6858">
            <w:pPr>
              <w:tabs>
                <w:tab w:val="start" w:pos="63.40pt"/>
              </w:tabs>
              <w:rPr>
                <w:b/>
              </w:rPr>
            </w:pPr>
          </w:p>
          <w:p w:rsidR="0029254F" w:rsidRPr="007E6858" w:rsidRDefault="001D0305" w:rsidP="007E6858">
            <w:pPr>
              <w:tabs>
                <w:tab w:val="start" w:pos="63.40pt"/>
              </w:tabs>
            </w:pPr>
            <w:r w:rsidRPr="007E6858">
              <w:rPr>
                <w:b/>
                <w:sz w:val="22"/>
                <w:szCs w:val="22"/>
              </w:rPr>
              <w:t>Bid Schedule Changes</w:t>
            </w:r>
            <w:r w:rsidRPr="007E6858">
              <w:t xml:space="preserve"> - Put in Item Number order. Complete applicable information.</w:t>
            </w:r>
            <w:r w:rsidR="0051070E" w:rsidRPr="007E6858">
              <w:t xml:space="preserve"> </w:t>
            </w:r>
          </w:p>
          <w:p w:rsidR="00B9464E" w:rsidRPr="007E6858" w:rsidRDefault="00B9464E" w:rsidP="007E6858">
            <w:pPr>
              <w:tabs>
                <w:tab w:val="start" w:pos="63.40pt"/>
              </w:tabs>
              <w:ind w:start="4.90pt"/>
              <w:rPr>
                <w:sz w:val="6"/>
                <w:szCs w:val="6"/>
              </w:rPr>
            </w:pPr>
          </w:p>
          <w:p w:rsidR="001D0305" w:rsidRPr="007E6858" w:rsidRDefault="0051070E" w:rsidP="007E6858">
            <w:pPr>
              <w:tabs>
                <w:tab w:val="start" w:pos="14.40pt"/>
              </w:tabs>
              <w:ind w:start="4.90pt"/>
            </w:pPr>
            <w:r w:rsidRPr="007E6858">
              <w:tab/>
              <w:t xml:space="preserve">Check N/A if there is no change to the Bid Schedule.  </w:t>
            </w:r>
            <w:r w:rsidR="00AE1E5E" w:rsidRPr="007E6858">
              <w:rPr>
                <w:b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2"/>
            <w:r w:rsidRPr="007E6858">
              <w:rPr>
                <w:b/>
              </w:rPr>
              <w:instrText xml:space="preserve"> FORMCHECKBOX </w:instrText>
            </w:r>
            <w:r w:rsidR="004A5471" w:rsidRPr="007E6858">
              <w:rPr>
                <w:b/>
              </w:rPr>
            </w:r>
            <w:r w:rsidR="004A5471" w:rsidRPr="007E6858">
              <w:rPr>
                <w:b/>
              </w:rPr>
              <w:fldChar w:fldCharType="separate"/>
            </w:r>
            <w:r w:rsidR="00AE1E5E" w:rsidRPr="007E6858">
              <w:rPr>
                <w:b/>
              </w:rPr>
              <w:fldChar w:fldCharType="end"/>
            </w:r>
            <w:bookmarkEnd w:id="10"/>
            <w:r w:rsidRPr="007E6858">
              <w:rPr>
                <w:b/>
              </w:rPr>
              <w:t xml:space="preserve"> N/A</w:t>
            </w:r>
          </w:p>
          <w:p w:rsidR="00B9464E" w:rsidRPr="007E6858" w:rsidRDefault="00B9464E" w:rsidP="007E6858">
            <w:pPr>
              <w:tabs>
                <w:tab w:val="start" w:pos="54.90pt"/>
              </w:tabs>
              <w:ind w:start="4.90pt"/>
              <w:rPr>
                <w:sz w:val="6"/>
                <w:szCs w:val="6"/>
              </w:rPr>
            </w:pPr>
          </w:p>
        </w:tc>
      </w:tr>
      <w:tr w:rsidR="00DE575B" w:rsidRPr="007E6858" w:rsidTr="007E6858">
        <w:trPr>
          <w:cantSplit/>
          <w:trHeight w:val="288"/>
          <w:jc w:val="center"/>
        </w:trPr>
        <w:tc>
          <w:tcPr>
            <w:tcW w:w="57.80pt" w:type="dxa"/>
            <w:tcBorders>
              <w:top w:val="nil"/>
              <w:start w:val="nil"/>
              <w:bottom w:val="single" w:sz="8" w:space="0" w:color="000000"/>
              <w:end w:val="single" w:sz="8" w:space="0" w:color="000000"/>
            </w:tcBorders>
            <w:shd w:val="clear" w:color="auto" w:fill="auto"/>
            <w:vAlign w:val="center"/>
          </w:tcPr>
          <w:p w:rsidR="001D0305" w:rsidRPr="007E6858" w:rsidRDefault="001D0305" w:rsidP="0051070E"/>
        </w:tc>
        <w:tc>
          <w:tcPr>
            <w:tcW w:w="103.35pt" w:type="dxa"/>
            <w:tcBorders>
              <w:top w:val="single" w:sz="8" w:space="0" w:color="000000"/>
              <w:star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D0305" w:rsidRPr="007E6858" w:rsidRDefault="001D0305" w:rsidP="007E6858">
            <w:pPr>
              <w:jc w:val="center"/>
            </w:pPr>
            <w:r w:rsidRPr="007E6858">
              <w:t>Item Number</w:t>
            </w:r>
          </w:p>
        </w:tc>
        <w:tc>
          <w:tcPr>
            <w:tcW w:w="103.35pt" w:type="dxa"/>
            <w:tcBorders>
              <w:top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D0305" w:rsidRPr="007E6858" w:rsidRDefault="00823DAC" w:rsidP="007E6858">
            <w:pPr>
              <w:jc w:val="center"/>
            </w:pPr>
            <w:r w:rsidRPr="007E6858">
              <w:t>Quantity</w:t>
            </w:r>
          </w:p>
        </w:tc>
        <w:tc>
          <w:tcPr>
            <w:tcW w:w="103.35pt" w:type="dxa"/>
            <w:tcBorders>
              <w:top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D0305" w:rsidRPr="007E6858" w:rsidRDefault="00823DAC" w:rsidP="007E6858">
            <w:pPr>
              <w:jc w:val="center"/>
            </w:pPr>
            <w:r w:rsidRPr="007E6858">
              <w:t>Unit</w:t>
            </w:r>
          </w:p>
        </w:tc>
        <w:tc>
          <w:tcPr>
            <w:tcW w:w="103.35pt" w:type="dxa"/>
            <w:tcBorders>
              <w:top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D0305" w:rsidRPr="007E6858" w:rsidRDefault="00823DAC" w:rsidP="007E6858">
            <w:pPr>
              <w:jc w:val="center"/>
            </w:pPr>
            <w:r w:rsidRPr="007E6858">
              <w:t>Unit Price</w:t>
            </w:r>
          </w:p>
        </w:tc>
        <w:tc>
          <w:tcPr>
            <w:tcW w:w="103.35pt" w:type="dxa"/>
            <w:tcBorders>
              <w:top w:val="single" w:sz="8" w:space="0" w:color="000000"/>
              <w:bottom w:val="single" w:sz="4" w:space="0" w:color="auto"/>
              <w:end w:val="single" w:sz="8" w:space="0" w:color="000000"/>
            </w:tcBorders>
            <w:shd w:val="clear" w:color="auto" w:fill="auto"/>
            <w:vAlign w:val="center"/>
          </w:tcPr>
          <w:p w:rsidR="001D0305" w:rsidRPr="007E6858" w:rsidRDefault="00823DAC" w:rsidP="007E6858">
            <w:pPr>
              <w:jc w:val="center"/>
            </w:pPr>
            <w:r w:rsidRPr="007E6858">
              <w:t>Other</w:t>
            </w:r>
          </w:p>
        </w:tc>
      </w:tr>
      <w:tr w:rsidR="00DE575B" w:rsidRPr="007E6858" w:rsidTr="007E6858">
        <w:trPr>
          <w:trHeight w:val="1008"/>
          <w:jc w:val="center"/>
        </w:trPr>
        <w:tc>
          <w:tcPr>
            <w:tcW w:w="57.80pt" w:type="dxa"/>
            <w:tcBorders>
              <w:top w:val="single" w:sz="8" w:space="0" w:color="000000"/>
              <w:star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254A9" w:rsidRPr="007E6858" w:rsidRDefault="00AE1E5E" w:rsidP="000A153E">
            <w:r w:rsidRPr="007E6858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254A9"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="006254A9" w:rsidRPr="007E6858">
              <w:t xml:space="preserve"> Add</w:t>
            </w:r>
          </w:p>
          <w:p w:rsidR="006254A9" w:rsidRPr="007E6858" w:rsidRDefault="006254A9" w:rsidP="000A153E">
            <w:pPr>
              <w:rPr>
                <w:sz w:val="8"/>
                <w:szCs w:val="8"/>
              </w:rPr>
            </w:pPr>
          </w:p>
          <w:p w:rsidR="006254A9" w:rsidRPr="007E6858" w:rsidRDefault="00AE1E5E" w:rsidP="000A153E">
            <w:r w:rsidRPr="007E6858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254A9"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="006254A9" w:rsidRPr="007E6858">
              <w:t xml:space="preserve"> Revise</w:t>
            </w:r>
          </w:p>
          <w:p w:rsidR="006254A9" w:rsidRPr="007E6858" w:rsidRDefault="006254A9" w:rsidP="000A153E">
            <w:pPr>
              <w:rPr>
                <w:sz w:val="8"/>
                <w:szCs w:val="8"/>
              </w:rPr>
            </w:pPr>
          </w:p>
          <w:p w:rsidR="006254A9" w:rsidRPr="007E6858" w:rsidRDefault="00AE1E5E" w:rsidP="000A153E">
            <w:r w:rsidRPr="007E6858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254A9"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="006254A9" w:rsidRPr="007E6858">
              <w:t xml:space="preserve"> Delete</w:t>
            </w:r>
          </w:p>
        </w:tc>
        <w:tc>
          <w:tcPr>
            <w:tcW w:w="103.35pt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4A9" w:rsidRPr="007E6858" w:rsidRDefault="00AE1E5E" w:rsidP="007E6858">
            <w:pPr>
              <w:jc w:val="center"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1" w:name="Text9"/>
            <w:r w:rsidR="006254A9"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  <w:bookmarkEnd w:id="11"/>
          </w:p>
        </w:tc>
        <w:tc>
          <w:tcPr>
            <w:tcW w:w="103.35pt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4A9" w:rsidRPr="007E6858" w:rsidRDefault="00AE1E5E" w:rsidP="007E6858">
            <w:pPr>
              <w:jc w:val="center"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6254A9"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</w:p>
        </w:tc>
        <w:tc>
          <w:tcPr>
            <w:tcW w:w="103.35pt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4A9" w:rsidRPr="007E6858" w:rsidRDefault="00AE1E5E" w:rsidP="007E6858">
            <w:pPr>
              <w:jc w:val="center"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6254A9"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</w:p>
        </w:tc>
        <w:tc>
          <w:tcPr>
            <w:tcW w:w="103.35pt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4A9" w:rsidRPr="007E6858" w:rsidRDefault="00AE1E5E" w:rsidP="007E6858">
            <w:pPr>
              <w:jc w:val="center"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6254A9"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</w:p>
        </w:tc>
        <w:tc>
          <w:tcPr>
            <w:tcW w:w="103.35pt" w:type="dxa"/>
            <w:tcBorders>
              <w:top w:val="single" w:sz="4" w:space="0" w:color="auto"/>
              <w:bottom w:val="single" w:sz="4" w:space="0" w:color="auto"/>
              <w:end w:val="single" w:sz="8" w:space="0" w:color="000000"/>
            </w:tcBorders>
            <w:shd w:val="clear" w:color="auto" w:fill="auto"/>
            <w:vAlign w:val="center"/>
          </w:tcPr>
          <w:p w:rsidR="006254A9" w:rsidRPr="007E6858" w:rsidRDefault="00AE1E5E" w:rsidP="007E6858">
            <w:pPr>
              <w:jc w:val="center"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6254A9"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</w:p>
        </w:tc>
      </w:tr>
      <w:tr w:rsidR="00DE575B" w:rsidRPr="007E6858" w:rsidTr="007E6858">
        <w:trPr>
          <w:trHeight w:val="1008"/>
          <w:jc w:val="center"/>
        </w:trPr>
        <w:tc>
          <w:tcPr>
            <w:tcW w:w="57.80pt" w:type="dxa"/>
            <w:tcBorders>
              <w:top w:val="single" w:sz="4" w:space="0" w:color="auto"/>
              <w:star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254A9" w:rsidRPr="007E6858" w:rsidRDefault="00AE1E5E" w:rsidP="000A153E">
            <w:r w:rsidRPr="007E6858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254A9"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="006254A9" w:rsidRPr="007E6858">
              <w:t xml:space="preserve"> Add</w:t>
            </w:r>
          </w:p>
          <w:p w:rsidR="006254A9" w:rsidRPr="007E6858" w:rsidRDefault="006254A9" w:rsidP="000A153E">
            <w:pPr>
              <w:rPr>
                <w:sz w:val="8"/>
                <w:szCs w:val="8"/>
              </w:rPr>
            </w:pPr>
          </w:p>
          <w:p w:rsidR="006254A9" w:rsidRPr="007E6858" w:rsidRDefault="00AE1E5E" w:rsidP="000A153E">
            <w:r w:rsidRPr="007E6858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254A9"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="006254A9" w:rsidRPr="007E6858">
              <w:t xml:space="preserve"> Revise</w:t>
            </w:r>
          </w:p>
          <w:p w:rsidR="006254A9" w:rsidRPr="007E6858" w:rsidRDefault="006254A9" w:rsidP="000A153E">
            <w:pPr>
              <w:rPr>
                <w:sz w:val="8"/>
                <w:szCs w:val="8"/>
              </w:rPr>
            </w:pPr>
          </w:p>
          <w:p w:rsidR="006254A9" w:rsidRPr="007E6858" w:rsidRDefault="00AE1E5E" w:rsidP="000A153E">
            <w:r w:rsidRPr="007E6858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254A9"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="006254A9" w:rsidRPr="007E6858">
              <w:t xml:space="preserve"> Delete</w:t>
            </w:r>
          </w:p>
        </w:tc>
        <w:tc>
          <w:tcPr>
            <w:tcW w:w="103.35pt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4A9" w:rsidRPr="007E6858" w:rsidRDefault="00AE1E5E" w:rsidP="007E6858">
            <w:pPr>
              <w:jc w:val="center"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6254A9"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</w:p>
        </w:tc>
        <w:tc>
          <w:tcPr>
            <w:tcW w:w="103.35pt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4A9" w:rsidRPr="007E6858" w:rsidRDefault="00AE1E5E" w:rsidP="007E6858">
            <w:pPr>
              <w:jc w:val="center"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6254A9"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</w:p>
        </w:tc>
        <w:tc>
          <w:tcPr>
            <w:tcW w:w="103.35pt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4A9" w:rsidRPr="007E6858" w:rsidRDefault="00AE1E5E" w:rsidP="007E6858">
            <w:pPr>
              <w:jc w:val="center"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6254A9"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</w:p>
        </w:tc>
        <w:tc>
          <w:tcPr>
            <w:tcW w:w="103.35pt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4A9" w:rsidRPr="007E6858" w:rsidRDefault="00AE1E5E" w:rsidP="007E6858">
            <w:pPr>
              <w:jc w:val="center"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6254A9"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</w:p>
        </w:tc>
        <w:tc>
          <w:tcPr>
            <w:tcW w:w="103.35pt" w:type="dxa"/>
            <w:tcBorders>
              <w:top w:val="single" w:sz="4" w:space="0" w:color="auto"/>
              <w:bottom w:val="single" w:sz="4" w:space="0" w:color="auto"/>
              <w:end w:val="single" w:sz="8" w:space="0" w:color="000000"/>
            </w:tcBorders>
            <w:shd w:val="clear" w:color="auto" w:fill="auto"/>
            <w:vAlign w:val="center"/>
          </w:tcPr>
          <w:p w:rsidR="006254A9" w:rsidRPr="007E6858" w:rsidRDefault="00AE1E5E" w:rsidP="007E6858">
            <w:pPr>
              <w:jc w:val="center"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6254A9"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</w:p>
        </w:tc>
      </w:tr>
      <w:tr w:rsidR="00DE575B" w:rsidRPr="007E6858" w:rsidTr="007E6858">
        <w:trPr>
          <w:trHeight w:val="1008"/>
          <w:jc w:val="center"/>
        </w:trPr>
        <w:tc>
          <w:tcPr>
            <w:tcW w:w="57.80pt" w:type="dxa"/>
            <w:tcBorders>
              <w:top w:val="single" w:sz="4" w:space="0" w:color="auto"/>
              <w:star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254A9" w:rsidRPr="007E6858" w:rsidRDefault="00AE1E5E" w:rsidP="000A153E">
            <w:r w:rsidRPr="007E6858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254A9"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="006254A9" w:rsidRPr="007E6858">
              <w:t xml:space="preserve"> Add</w:t>
            </w:r>
          </w:p>
          <w:p w:rsidR="006254A9" w:rsidRPr="007E6858" w:rsidRDefault="006254A9" w:rsidP="000A153E">
            <w:pPr>
              <w:rPr>
                <w:sz w:val="8"/>
                <w:szCs w:val="8"/>
              </w:rPr>
            </w:pPr>
          </w:p>
          <w:p w:rsidR="006254A9" w:rsidRPr="007E6858" w:rsidRDefault="00AE1E5E" w:rsidP="000A153E">
            <w:r w:rsidRPr="007E6858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254A9"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="006254A9" w:rsidRPr="007E6858">
              <w:t xml:space="preserve"> Revise</w:t>
            </w:r>
          </w:p>
          <w:p w:rsidR="006254A9" w:rsidRPr="007E6858" w:rsidRDefault="006254A9" w:rsidP="000A153E">
            <w:pPr>
              <w:rPr>
                <w:sz w:val="8"/>
                <w:szCs w:val="8"/>
              </w:rPr>
            </w:pPr>
          </w:p>
          <w:p w:rsidR="006254A9" w:rsidRPr="007E6858" w:rsidRDefault="00AE1E5E" w:rsidP="000A153E">
            <w:r w:rsidRPr="007E6858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254A9"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="006254A9" w:rsidRPr="007E6858">
              <w:t xml:space="preserve"> Delete</w:t>
            </w:r>
          </w:p>
        </w:tc>
        <w:tc>
          <w:tcPr>
            <w:tcW w:w="103.35pt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4A9" w:rsidRPr="007E6858" w:rsidRDefault="00AE1E5E" w:rsidP="007E6858">
            <w:pPr>
              <w:jc w:val="center"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6254A9"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</w:p>
        </w:tc>
        <w:tc>
          <w:tcPr>
            <w:tcW w:w="103.35pt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4A9" w:rsidRPr="007E6858" w:rsidRDefault="00AE1E5E" w:rsidP="007E6858">
            <w:pPr>
              <w:jc w:val="center"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6254A9"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</w:p>
        </w:tc>
        <w:tc>
          <w:tcPr>
            <w:tcW w:w="103.35pt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4A9" w:rsidRPr="007E6858" w:rsidRDefault="00AE1E5E" w:rsidP="007E6858">
            <w:pPr>
              <w:jc w:val="center"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6254A9"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</w:p>
        </w:tc>
        <w:tc>
          <w:tcPr>
            <w:tcW w:w="103.35pt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4A9" w:rsidRPr="007E6858" w:rsidRDefault="00AE1E5E" w:rsidP="007E6858">
            <w:pPr>
              <w:jc w:val="center"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6254A9"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</w:p>
        </w:tc>
        <w:tc>
          <w:tcPr>
            <w:tcW w:w="103.35pt" w:type="dxa"/>
            <w:tcBorders>
              <w:top w:val="single" w:sz="4" w:space="0" w:color="auto"/>
              <w:bottom w:val="single" w:sz="4" w:space="0" w:color="auto"/>
              <w:end w:val="single" w:sz="8" w:space="0" w:color="000000"/>
            </w:tcBorders>
            <w:shd w:val="clear" w:color="auto" w:fill="auto"/>
            <w:vAlign w:val="center"/>
          </w:tcPr>
          <w:p w:rsidR="006254A9" w:rsidRPr="007E6858" w:rsidRDefault="00AE1E5E" w:rsidP="007E6858">
            <w:pPr>
              <w:jc w:val="center"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6254A9"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</w:p>
        </w:tc>
      </w:tr>
      <w:tr w:rsidR="00DE575B" w:rsidRPr="007E6858" w:rsidTr="007E6858">
        <w:trPr>
          <w:trHeight w:val="1008"/>
          <w:jc w:val="center"/>
        </w:trPr>
        <w:tc>
          <w:tcPr>
            <w:tcW w:w="57.80pt" w:type="dxa"/>
            <w:tcBorders>
              <w:top w:val="single" w:sz="4" w:space="0" w:color="auto"/>
              <w:star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368D7" w:rsidRPr="007E6858" w:rsidRDefault="004368D7" w:rsidP="004368D7">
            <w:r w:rsidRPr="007E6858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Pr="007E6858">
              <w:t xml:space="preserve"> Add</w:t>
            </w:r>
          </w:p>
          <w:p w:rsidR="004368D7" w:rsidRPr="007E6858" w:rsidRDefault="004368D7" w:rsidP="004368D7">
            <w:pPr>
              <w:rPr>
                <w:sz w:val="8"/>
                <w:szCs w:val="8"/>
              </w:rPr>
            </w:pPr>
          </w:p>
          <w:p w:rsidR="004368D7" w:rsidRPr="007E6858" w:rsidRDefault="004368D7" w:rsidP="004368D7">
            <w:r w:rsidRPr="007E6858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Pr="007E6858">
              <w:t xml:space="preserve"> Revise</w:t>
            </w:r>
          </w:p>
          <w:p w:rsidR="004368D7" w:rsidRPr="007E6858" w:rsidRDefault="004368D7" w:rsidP="004368D7">
            <w:pPr>
              <w:rPr>
                <w:sz w:val="8"/>
                <w:szCs w:val="8"/>
              </w:rPr>
            </w:pPr>
          </w:p>
          <w:p w:rsidR="004368D7" w:rsidRPr="007E6858" w:rsidRDefault="004368D7" w:rsidP="004368D7">
            <w:r w:rsidRPr="007E6858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Pr="007E6858">
              <w:t xml:space="preserve"> Delete</w:t>
            </w:r>
          </w:p>
        </w:tc>
        <w:tc>
          <w:tcPr>
            <w:tcW w:w="103.35pt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68D7" w:rsidRPr="007E6858" w:rsidRDefault="004368D7" w:rsidP="007E6858">
            <w:pPr>
              <w:jc w:val="center"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</w:p>
        </w:tc>
        <w:tc>
          <w:tcPr>
            <w:tcW w:w="103.35pt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68D7" w:rsidRPr="007E6858" w:rsidRDefault="004368D7" w:rsidP="007E6858">
            <w:pPr>
              <w:jc w:val="center"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</w:p>
        </w:tc>
        <w:tc>
          <w:tcPr>
            <w:tcW w:w="103.35pt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68D7" w:rsidRPr="007E6858" w:rsidRDefault="004368D7" w:rsidP="007E6858">
            <w:pPr>
              <w:jc w:val="center"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</w:p>
        </w:tc>
        <w:tc>
          <w:tcPr>
            <w:tcW w:w="103.35pt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68D7" w:rsidRPr="007E6858" w:rsidRDefault="004368D7" w:rsidP="007E6858">
            <w:pPr>
              <w:jc w:val="center"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</w:p>
        </w:tc>
        <w:tc>
          <w:tcPr>
            <w:tcW w:w="103.35pt" w:type="dxa"/>
            <w:tcBorders>
              <w:top w:val="single" w:sz="4" w:space="0" w:color="auto"/>
              <w:bottom w:val="single" w:sz="4" w:space="0" w:color="auto"/>
              <w:end w:val="single" w:sz="8" w:space="0" w:color="000000"/>
            </w:tcBorders>
            <w:shd w:val="clear" w:color="auto" w:fill="auto"/>
            <w:vAlign w:val="center"/>
          </w:tcPr>
          <w:p w:rsidR="004368D7" w:rsidRPr="007E6858" w:rsidRDefault="004368D7" w:rsidP="007E6858">
            <w:pPr>
              <w:jc w:val="center"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</w:p>
        </w:tc>
      </w:tr>
      <w:tr w:rsidR="00DE575B" w:rsidRPr="007E6858" w:rsidTr="007E6858">
        <w:trPr>
          <w:trHeight w:val="1008"/>
          <w:jc w:val="center"/>
        </w:trPr>
        <w:tc>
          <w:tcPr>
            <w:tcW w:w="57.80pt" w:type="dxa"/>
            <w:tcBorders>
              <w:top w:val="single" w:sz="4" w:space="0" w:color="auto"/>
              <w:star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4368D7" w:rsidRPr="007E6858" w:rsidRDefault="004368D7" w:rsidP="004368D7">
            <w:r w:rsidRPr="007E6858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Pr="007E6858">
              <w:t xml:space="preserve"> Add</w:t>
            </w:r>
          </w:p>
          <w:p w:rsidR="004368D7" w:rsidRPr="007E6858" w:rsidRDefault="004368D7" w:rsidP="004368D7">
            <w:pPr>
              <w:rPr>
                <w:sz w:val="8"/>
                <w:szCs w:val="8"/>
              </w:rPr>
            </w:pPr>
          </w:p>
          <w:p w:rsidR="004368D7" w:rsidRPr="007E6858" w:rsidRDefault="004368D7" w:rsidP="004368D7">
            <w:r w:rsidRPr="007E6858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Pr="007E6858">
              <w:t xml:space="preserve"> Revise</w:t>
            </w:r>
          </w:p>
          <w:p w:rsidR="004368D7" w:rsidRPr="007E6858" w:rsidRDefault="004368D7" w:rsidP="004368D7">
            <w:pPr>
              <w:rPr>
                <w:sz w:val="8"/>
                <w:szCs w:val="8"/>
              </w:rPr>
            </w:pPr>
          </w:p>
          <w:p w:rsidR="004368D7" w:rsidRPr="007E6858" w:rsidRDefault="004368D7" w:rsidP="004368D7">
            <w:r w:rsidRPr="007E6858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Pr="007E6858">
              <w:t xml:space="preserve"> Delete</w:t>
            </w:r>
          </w:p>
        </w:tc>
        <w:tc>
          <w:tcPr>
            <w:tcW w:w="103.35pt" w:type="dxa"/>
            <w:tcBorders>
              <w:top w:val="single" w:sz="4" w:space="0" w:color="auto"/>
              <w:bottom w:val="single" w:sz="8" w:space="0" w:color="000000"/>
            </w:tcBorders>
            <w:shd w:val="clear" w:color="auto" w:fill="auto"/>
            <w:vAlign w:val="center"/>
          </w:tcPr>
          <w:p w:rsidR="004368D7" w:rsidRPr="007E6858" w:rsidRDefault="004368D7" w:rsidP="007E6858">
            <w:pPr>
              <w:jc w:val="center"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</w:p>
        </w:tc>
        <w:tc>
          <w:tcPr>
            <w:tcW w:w="103.35pt" w:type="dxa"/>
            <w:tcBorders>
              <w:top w:val="single" w:sz="4" w:space="0" w:color="auto"/>
              <w:bottom w:val="single" w:sz="8" w:space="0" w:color="000000"/>
            </w:tcBorders>
            <w:shd w:val="clear" w:color="auto" w:fill="auto"/>
            <w:vAlign w:val="center"/>
          </w:tcPr>
          <w:p w:rsidR="004368D7" w:rsidRPr="007E6858" w:rsidRDefault="004368D7" w:rsidP="007E6858">
            <w:pPr>
              <w:jc w:val="center"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</w:p>
        </w:tc>
        <w:tc>
          <w:tcPr>
            <w:tcW w:w="103.35pt" w:type="dxa"/>
            <w:tcBorders>
              <w:top w:val="single" w:sz="4" w:space="0" w:color="auto"/>
              <w:bottom w:val="single" w:sz="8" w:space="0" w:color="000000"/>
            </w:tcBorders>
            <w:shd w:val="clear" w:color="auto" w:fill="auto"/>
            <w:vAlign w:val="center"/>
          </w:tcPr>
          <w:p w:rsidR="004368D7" w:rsidRPr="007E6858" w:rsidRDefault="004368D7" w:rsidP="007E6858">
            <w:pPr>
              <w:jc w:val="center"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</w:p>
        </w:tc>
        <w:tc>
          <w:tcPr>
            <w:tcW w:w="103.35pt" w:type="dxa"/>
            <w:tcBorders>
              <w:top w:val="single" w:sz="4" w:space="0" w:color="auto"/>
              <w:bottom w:val="single" w:sz="8" w:space="0" w:color="000000"/>
            </w:tcBorders>
            <w:shd w:val="clear" w:color="auto" w:fill="auto"/>
            <w:vAlign w:val="center"/>
          </w:tcPr>
          <w:p w:rsidR="004368D7" w:rsidRPr="007E6858" w:rsidRDefault="004368D7" w:rsidP="007E6858">
            <w:pPr>
              <w:jc w:val="center"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</w:p>
        </w:tc>
        <w:tc>
          <w:tcPr>
            <w:tcW w:w="103.35pt" w:type="dxa"/>
            <w:tcBorders>
              <w:top w:val="single" w:sz="4" w:space="0" w:color="auto"/>
              <w:bottom w:val="single" w:sz="8" w:space="0" w:color="000000"/>
              <w:end w:val="single" w:sz="8" w:space="0" w:color="000000"/>
            </w:tcBorders>
            <w:shd w:val="clear" w:color="auto" w:fill="auto"/>
            <w:vAlign w:val="center"/>
          </w:tcPr>
          <w:p w:rsidR="004368D7" w:rsidRPr="007E6858" w:rsidRDefault="004368D7" w:rsidP="007E6858">
            <w:pPr>
              <w:jc w:val="center"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</w:p>
        </w:tc>
      </w:tr>
    </w:tbl>
    <w:p w:rsidR="00823DAC" w:rsidRDefault="00823DAC">
      <w:pPr>
        <w:rPr>
          <w:sz w:val="36"/>
        </w:rPr>
      </w:pPr>
    </w:p>
    <w:p w:rsidR="004368D7" w:rsidRDefault="004368D7">
      <w:pPr>
        <w:rPr>
          <w:sz w:val="36"/>
        </w:rPr>
      </w:pPr>
    </w:p>
    <w:p w:rsidR="004368D7" w:rsidRDefault="004368D7">
      <w:pPr>
        <w:rPr>
          <w:sz w:val="36"/>
        </w:rPr>
      </w:pPr>
    </w:p>
    <w:tbl>
      <w:tblPr>
        <w:tblW w:w="574.55pt" w:type="dxa"/>
        <w:jc w:val="center"/>
        <w:tbl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start w:w="2.90pt" w:type="dxa"/>
          <w:end w:w="2.90pt" w:type="dxa"/>
        </w:tblCellMar>
        <w:tblLook w:firstRow="1" w:lastRow="0" w:firstColumn="1" w:lastColumn="0" w:noHBand="0" w:noVBand="1"/>
      </w:tblPr>
      <w:tblGrid>
        <w:gridCol w:w="1156"/>
        <w:gridCol w:w="1260"/>
        <w:gridCol w:w="9075"/>
      </w:tblGrid>
      <w:tr w:rsidR="009A3AEB" w:rsidRPr="007E6858" w:rsidTr="007E6858">
        <w:trPr>
          <w:trHeight w:val="288"/>
          <w:jc w:val="center"/>
        </w:trPr>
        <w:tc>
          <w:tcPr>
            <w:tcW w:w="574.55pt" w:type="dxa"/>
            <w:gridSpan w:val="3"/>
            <w:tcBorders>
              <w:top w:val="nil"/>
              <w:start w:val="nil"/>
              <w:bottom w:val="single" w:sz="8" w:space="0" w:color="000000"/>
              <w:end w:val="nil"/>
            </w:tcBorders>
            <w:shd w:val="clear" w:color="auto" w:fill="auto"/>
            <w:vAlign w:val="center"/>
          </w:tcPr>
          <w:p w:rsidR="009A3AEB" w:rsidRPr="007E6858" w:rsidRDefault="009A3AEB" w:rsidP="001D0305">
            <w:r w:rsidRPr="007E6858">
              <w:rPr>
                <w:b/>
                <w:sz w:val="22"/>
                <w:szCs w:val="22"/>
              </w:rPr>
              <w:t>Proposal Changes</w:t>
            </w:r>
            <w:r w:rsidRPr="007E6858">
              <w:t xml:space="preserve"> - Put in Page Number Order.  Do not resend the proposal in entirety, only the parts to be modified.</w:t>
            </w:r>
          </w:p>
          <w:p w:rsidR="00B9464E" w:rsidRPr="007E6858" w:rsidRDefault="00B9464E" w:rsidP="001D0305">
            <w:pPr>
              <w:rPr>
                <w:sz w:val="6"/>
                <w:szCs w:val="6"/>
              </w:rPr>
            </w:pPr>
          </w:p>
          <w:p w:rsidR="0051070E" w:rsidRPr="007E6858" w:rsidRDefault="0051070E" w:rsidP="007E6858">
            <w:pPr>
              <w:tabs>
                <w:tab w:val="start" w:pos="14.40pt"/>
              </w:tabs>
              <w:rPr>
                <w:b/>
              </w:rPr>
            </w:pPr>
            <w:r w:rsidRPr="007E6858">
              <w:tab/>
              <w:t xml:space="preserve">Check N/A if there is no change to the Proposal.  </w:t>
            </w:r>
            <w:r w:rsidR="00AE1E5E" w:rsidRPr="007E6858">
              <w:rPr>
                <w:b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6858">
              <w:rPr>
                <w:b/>
              </w:rPr>
              <w:instrText xml:space="preserve"> FORMCHECKBOX </w:instrText>
            </w:r>
            <w:r w:rsidR="004A5471" w:rsidRPr="007E6858">
              <w:rPr>
                <w:b/>
              </w:rPr>
            </w:r>
            <w:r w:rsidR="004A5471" w:rsidRPr="007E6858">
              <w:rPr>
                <w:b/>
              </w:rPr>
              <w:fldChar w:fldCharType="separate"/>
            </w:r>
            <w:r w:rsidR="00AE1E5E" w:rsidRPr="007E6858">
              <w:rPr>
                <w:b/>
              </w:rPr>
              <w:fldChar w:fldCharType="end"/>
            </w:r>
            <w:r w:rsidRPr="007E6858">
              <w:rPr>
                <w:b/>
              </w:rPr>
              <w:t xml:space="preserve"> N/A</w:t>
            </w:r>
          </w:p>
          <w:p w:rsidR="00B9464E" w:rsidRPr="007E6858" w:rsidRDefault="00B9464E" w:rsidP="007E6858">
            <w:pPr>
              <w:tabs>
                <w:tab w:val="start" w:pos="54.90pt"/>
              </w:tabs>
              <w:rPr>
                <w:sz w:val="6"/>
                <w:szCs w:val="6"/>
              </w:rPr>
            </w:pPr>
          </w:p>
        </w:tc>
      </w:tr>
      <w:tr w:rsidR="00DE575B" w:rsidRPr="007E6858" w:rsidTr="007E6858">
        <w:trPr>
          <w:trHeight w:val="1008"/>
          <w:jc w:val="center"/>
        </w:trPr>
        <w:tc>
          <w:tcPr>
            <w:tcW w:w="57.80pt" w:type="dxa"/>
            <w:tcBorders>
              <w:top w:val="single" w:sz="8" w:space="0" w:color="000000"/>
              <w:star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254A9" w:rsidRPr="007E6858" w:rsidRDefault="00AE1E5E" w:rsidP="009A3AEB">
            <w:r w:rsidRPr="007E6858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254A9"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="006254A9" w:rsidRPr="007E6858">
              <w:t xml:space="preserve"> Add</w:t>
            </w:r>
          </w:p>
          <w:p w:rsidR="006254A9" w:rsidRPr="007E6858" w:rsidRDefault="006254A9" w:rsidP="009A3AEB">
            <w:pPr>
              <w:rPr>
                <w:sz w:val="8"/>
                <w:szCs w:val="8"/>
              </w:rPr>
            </w:pPr>
          </w:p>
          <w:p w:rsidR="006254A9" w:rsidRPr="007E6858" w:rsidRDefault="00AE1E5E" w:rsidP="009A3AEB">
            <w:r w:rsidRPr="007E6858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254A9"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="006254A9" w:rsidRPr="007E6858">
              <w:t xml:space="preserve"> Revise</w:t>
            </w:r>
          </w:p>
          <w:p w:rsidR="006254A9" w:rsidRPr="007E6858" w:rsidRDefault="006254A9" w:rsidP="009A3AEB">
            <w:pPr>
              <w:rPr>
                <w:sz w:val="8"/>
                <w:szCs w:val="8"/>
              </w:rPr>
            </w:pPr>
          </w:p>
          <w:p w:rsidR="006254A9" w:rsidRPr="007E6858" w:rsidRDefault="00AE1E5E" w:rsidP="009A3AEB">
            <w:r w:rsidRPr="007E6858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254A9"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="006254A9" w:rsidRPr="007E6858">
              <w:t xml:space="preserve"> Delete</w:t>
            </w:r>
          </w:p>
        </w:tc>
        <w:tc>
          <w:tcPr>
            <w:tcW w:w="63pt" w:type="dxa"/>
            <w:tcBorders>
              <w:top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254A9" w:rsidRPr="007E6858" w:rsidRDefault="006254A9" w:rsidP="007E6858">
            <w:pPr>
              <w:jc w:val="center"/>
            </w:pPr>
            <w:r w:rsidRPr="007E6858">
              <w:t>Page Number</w:t>
            </w:r>
          </w:p>
          <w:p w:rsidR="006254A9" w:rsidRPr="007E6858" w:rsidRDefault="00AE1E5E" w:rsidP="007E6858">
            <w:pPr>
              <w:jc w:val="center"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2" w:name="Text1"/>
            <w:r w:rsidR="006254A9" w:rsidRPr="007E6858">
              <w:rPr>
                <w:sz w:val="21"/>
                <w:szCs w:val="21"/>
                <w:u w:val="single"/>
              </w:rPr>
              <w:instrText xml:space="preserve"> FORMTEXT </w:instrText>
            </w:r>
            <w:r w:rsidRPr="007E6858">
              <w:rPr>
                <w:sz w:val="21"/>
                <w:szCs w:val="21"/>
                <w:u w:val="single"/>
              </w:rPr>
            </w:r>
            <w:r w:rsidRPr="007E6858">
              <w:rPr>
                <w:sz w:val="21"/>
                <w:szCs w:val="21"/>
                <w:u w:val="single"/>
              </w:rPr>
              <w:fldChar w:fldCharType="separate"/>
            </w:r>
            <w:r w:rsidR="00717DE3" w:rsidRPr="007E6858">
              <w:rPr>
                <w:noProof/>
                <w:sz w:val="21"/>
                <w:szCs w:val="21"/>
                <w:u w:val="single"/>
              </w:rPr>
              <w:t> </w:t>
            </w:r>
            <w:r w:rsidR="00717DE3" w:rsidRPr="007E6858">
              <w:rPr>
                <w:noProof/>
                <w:sz w:val="21"/>
                <w:szCs w:val="21"/>
                <w:u w:val="single"/>
              </w:rPr>
              <w:t> </w:t>
            </w:r>
            <w:r w:rsidR="00717DE3" w:rsidRPr="007E6858">
              <w:rPr>
                <w:noProof/>
                <w:sz w:val="21"/>
                <w:szCs w:val="21"/>
                <w:u w:val="single"/>
              </w:rPr>
              <w:t> </w:t>
            </w:r>
            <w:r w:rsidR="00717DE3" w:rsidRPr="007E6858">
              <w:rPr>
                <w:noProof/>
                <w:sz w:val="21"/>
                <w:szCs w:val="21"/>
                <w:u w:val="single"/>
              </w:rPr>
              <w:t> </w:t>
            </w:r>
            <w:r w:rsidR="00717DE3" w:rsidRPr="007E6858">
              <w:rPr>
                <w:noProof/>
                <w:sz w:val="21"/>
                <w:szCs w:val="21"/>
                <w:u w:val="single"/>
              </w:rPr>
              <w:t> </w:t>
            </w:r>
            <w:r w:rsidRPr="007E6858">
              <w:rPr>
                <w:sz w:val="21"/>
                <w:szCs w:val="21"/>
                <w:u w:val="single"/>
              </w:rPr>
              <w:fldChar w:fldCharType="end"/>
            </w:r>
            <w:bookmarkEnd w:id="12"/>
          </w:p>
        </w:tc>
        <w:tc>
          <w:tcPr>
            <w:tcW w:w="453.75pt" w:type="dxa"/>
            <w:tcBorders>
              <w:top w:val="single" w:sz="8" w:space="0" w:color="000000"/>
              <w:bottom w:val="single" w:sz="4" w:space="0" w:color="auto"/>
              <w:end w:val="single" w:sz="8" w:space="0" w:color="000000"/>
            </w:tcBorders>
            <w:shd w:val="clear" w:color="auto" w:fill="auto"/>
          </w:tcPr>
          <w:p w:rsidR="00640427" w:rsidRPr="007E6858" w:rsidRDefault="00640427">
            <w:pPr>
              <w:rPr>
                <w:sz w:val="6"/>
                <w:szCs w:val="6"/>
              </w:rPr>
            </w:pPr>
          </w:p>
          <w:p w:rsidR="006254A9" w:rsidRPr="007E6858" w:rsidRDefault="00AE1E5E">
            <w:pPr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6254A9"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</w:p>
        </w:tc>
      </w:tr>
      <w:tr w:rsidR="00DE575B" w:rsidRPr="007E6858" w:rsidTr="007E6858">
        <w:trPr>
          <w:trHeight w:val="1008"/>
          <w:jc w:val="center"/>
        </w:trPr>
        <w:tc>
          <w:tcPr>
            <w:tcW w:w="57.80pt" w:type="dxa"/>
            <w:tcBorders>
              <w:top w:val="single" w:sz="4" w:space="0" w:color="auto"/>
              <w:star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254A9" w:rsidRPr="007E6858" w:rsidRDefault="00AE1E5E" w:rsidP="000A153E">
            <w:r w:rsidRPr="007E6858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254A9"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="006254A9" w:rsidRPr="007E6858">
              <w:t xml:space="preserve"> Add</w:t>
            </w:r>
          </w:p>
          <w:p w:rsidR="006254A9" w:rsidRPr="007E6858" w:rsidRDefault="006254A9" w:rsidP="000A153E">
            <w:pPr>
              <w:rPr>
                <w:sz w:val="8"/>
                <w:szCs w:val="8"/>
              </w:rPr>
            </w:pPr>
          </w:p>
          <w:p w:rsidR="006254A9" w:rsidRPr="007E6858" w:rsidRDefault="00AE1E5E" w:rsidP="000A153E">
            <w:r w:rsidRPr="007E6858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254A9"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="006254A9" w:rsidRPr="007E6858">
              <w:t xml:space="preserve"> Revise</w:t>
            </w:r>
          </w:p>
          <w:p w:rsidR="006254A9" w:rsidRPr="007E6858" w:rsidRDefault="006254A9" w:rsidP="000A153E">
            <w:pPr>
              <w:rPr>
                <w:sz w:val="8"/>
                <w:szCs w:val="8"/>
              </w:rPr>
            </w:pPr>
          </w:p>
          <w:p w:rsidR="006254A9" w:rsidRPr="007E6858" w:rsidRDefault="00AE1E5E" w:rsidP="000A153E">
            <w:r w:rsidRPr="007E6858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254A9"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="006254A9" w:rsidRPr="007E6858">
              <w:t xml:space="preserve"> Delete</w:t>
            </w:r>
          </w:p>
        </w:tc>
        <w:tc>
          <w:tcPr>
            <w:tcW w:w="63pt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4A9" w:rsidRPr="007E6858" w:rsidRDefault="006254A9" w:rsidP="007E6858">
            <w:pPr>
              <w:jc w:val="center"/>
            </w:pPr>
            <w:r w:rsidRPr="007E6858">
              <w:t>Page Number</w:t>
            </w:r>
          </w:p>
          <w:p w:rsidR="006254A9" w:rsidRPr="007E6858" w:rsidRDefault="00AE1E5E" w:rsidP="007E6858">
            <w:pPr>
              <w:jc w:val="center"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6254A9" w:rsidRPr="007E6858">
              <w:rPr>
                <w:sz w:val="21"/>
                <w:szCs w:val="21"/>
                <w:u w:val="single"/>
              </w:rPr>
              <w:instrText xml:space="preserve"> FORMTEXT </w:instrText>
            </w:r>
            <w:r w:rsidRPr="007E6858">
              <w:rPr>
                <w:sz w:val="21"/>
                <w:szCs w:val="21"/>
                <w:u w:val="single"/>
              </w:rPr>
            </w:r>
            <w:r w:rsidRPr="007E6858">
              <w:rPr>
                <w:sz w:val="21"/>
                <w:szCs w:val="21"/>
                <w:u w:val="single"/>
              </w:rPr>
              <w:fldChar w:fldCharType="separate"/>
            </w:r>
            <w:r w:rsidR="00717DE3" w:rsidRPr="007E6858">
              <w:rPr>
                <w:noProof/>
                <w:sz w:val="21"/>
                <w:szCs w:val="21"/>
                <w:u w:val="single"/>
              </w:rPr>
              <w:t> </w:t>
            </w:r>
            <w:r w:rsidR="00717DE3" w:rsidRPr="007E6858">
              <w:rPr>
                <w:noProof/>
                <w:sz w:val="21"/>
                <w:szCs w:val="21"/>
                <w:u w:val="single"/>
              </w:rPr>
              <w:t> </w:t>
            </w:r>
            <w:r w:rsidR="00717DE3" w:rsidRPr="007E6858">
              <w:rPr>
                <w:noProof/>
                <w:sz w:val="21"/>
                <w:szCs w:val="21"/>
                <w:u w:val="single"/>
              </w:rPr>
              <w:t> </w:t>
            </w:r>
            <w:r w:rsidR="00717DE3" w:rsidRPr="007E6858">
              <w:rPr>
                <w:noProof/>
                <w:sz w:val="21"/>
                <w:szCs w:val="21"/>
                <w:u w:val="single"/>
              </w:rPr>
              <w:t> </w:t>
            </w:r>
            <w:r w:rsidR="00717DE3" w:rsidRPr="007E6858">
              <w:rPr>
                <w:noProof/>
                <w:sz w:val="21"/>
                <w:szCs w:val="21"/>
                <w:u w:val="single"/>
              </w:rPr>
              <w:t> </w:t>
            </w:r>
            <w:r w:rsidRPr="007E6858">
              <w:rPr>
                <w:sz w:val="21"/>
                <w:szCs w:val="21"/>
                <w:u w:val="single"/>
              </w:rPr>
              <w:fldChar w:fldCharType="end"/>
            </w:r>
          </w:p>
        </w:tc>
        <w:tc>
          <w:tcPr>
            <w:tcW w:w="453.75pt" w:type="dxa"/>
            <w:tcBorders>
              <w:top w:val="single" w:sz="4" w:space="0" w:color="auto"/>
              <w:bottom w:val="single" w:sz="4" w:space="0" w:color="auto"/>
              <w:end w:val="single" w:sz="8" w:space="0" w:color="000000"/>
            </w:tcBorders>
            <w:shd w:val="clear" w:color="auto" w:fill="auto"/>
          </w:tcPr>
          <w:p w:rsidR="00640427" w:rsidRPr="007E6858" w:rsidRDefault="00640427">
            <w:pPr>
              <w:rPr>
                <w:sz w:val="8"/>
                <w:szCs w:val="8"/>
              </w:rPr>
            </w:pPr>
          </w:p>
          <w:p w:rsidR="006254A9" w:rsidRPr="007E6858" w:rsidRDefault="00AE1E5E">
            <w:pPr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6254A9"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</w:p>
        </w:tc>
      </w:tr>
      <w:tr w:rsidR="00DE575B" w:rsidRPr="007E6858" w:rsidTr="007E6858">
        <w:trPr>
          <w:trHeight w:val="1008"/>
          <w:jc w:val="center"/>
        </w:trPr>
        <w:tc>
          <w:tcPr>
            <w:tcW w:w="57.80pt" w:type="dxa"/>
            <w:tcBorders>
              <w:top w:val="single" w:sz="4" w:space="0" w:color="auto"/>
              <w:star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254A9" w:rsidRPr="007E6858" w:rsidRDefault="00AE1E5E" w:rsidP="000A153E">
            <w:r w:rsidRPr="007E6858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254A9"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="006254A9" w:rsidRPr="007E6858">
              <w:t xml:space="preserve"> Add</w:t>
            </w:r>
          </w:p>
          <w:p w:rsidR="006254A9" w:rsidRPr="007E6858" w:rsidRDefault="006254A9" w:rsidP="000A153E">
            <w:pPr>
              <w:rPr>
                <w:sz w:val="8"/>
                <w:szCs w:val="8"/>
              </w:rPr>
            </w:pPr>
          </w:p>
          <w:p w:rsidR="006254A9" w:rsidRPr="007E6858" w:rsidRDefault="00AE1E5E" w:rsidP="000A153E">
            <w:r w:rsidRPr="007E6858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254A9"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="006254A9" w:rsidRPr="007E6858">
              <w:t xml:space="preserve"> Revise</w:t>
            </w:r>
          </w:p>
          <w:p w:rsidR="006254A9" w:rsidRPr="007E6858" w:rsidRDefault="006254A9" w:rsidP="000A153E">
            <w:pPr>
              <w:rPr>
                <w:sz w:val="8"/>
                <w:szCs w:val="8"/>
              </w:rPr>
            </w:pPr>
          </w:p>
          <w:p w:rsidR="006254A9" w:rsidRPr="007E6858" w:rsidRDefault="00AE1E5E" w:rsidP="000A153E">
            <w:r w:rsidRPr="007E6858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254A9"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="006254A9" w:rsidRPr="007E6858">
              <w:t xml:space="preserve"> Delete</w:t>
            </w:r>
          </w:p>
        </w:tc>
        <w:tc>
          <w:tcPr>
            <w:tcW w:w="63pt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4A9" w:rsidRPr="007E6858" w:rsidRDefault="006254A9" w:rsidP="007E6858">
            <w:pPr>
              <w:jc w:val="center"/>
            </w:pPr>
            <w:r w:rsidRPr="007E6858">
              <w:t>Page Number</w:t>
            </w:r>
          </w:p>
          <w:p w:rsidR="006254A9" w:rsidRPr="007E6858" w:rsidRDefault="00AE1E5E" w:rsidP="007E6858">
            <w:pPr>
              <w:jc w:val="center"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6254A9" w:rsidRPr="007E6858">
              <w:rPr>
                <w:sz w:val="21"/>
                <w:szCs w:val="21"/>
                <w:u w:val="single"/>
              </w:rPr>
              <w:instrText xml:space="preserve"> FORMTEXT </w:instrText>
            </w:r>
            <w:r w:rsidRPr="007E6858">
              <w:rPr>
                <w:sz w:val="21"/>
                <w:szCs w:val="21"/>
                <w:u w:val="single"/>
              </w:rPr>
            </w:r>
            <w:r w:rsidRPr="007E6858">
              <w:rPr>
                <w:sz w:val="21"/>
                <w:szCs w:val="21"/>
                <w:u w:val="single"/>
              </w:rPr>
              <w:fldChar w:fldCharType="separate"/>
            </w:r>
            <w:r w:rsidR="00717DE3" w:rsidRPr="007E6858">
              <w:rPr>
                <w:noProof/>
                <w:sz w:val="21"/>
                <w:szCs w:val="21"/>
                <w:u w:val="single"/>
              </w:rPr>
              <w:t> </w:t>
            </w:r>
            <w:r w:rsidR="00717DE3" w:rsidRPr="007E6858">
              <w:rPr>
                <w:noProof/>
                <w:sz w:val="21"/>
                <w:szCs w:val="21"/>
                <w:u w:val="single"/>
              </w:rPr>
              <w:t> </w:t>
            </w:r>
            <w:r w:rsidR="00717DE3" w:rsidRPr="007E6858">
              <w:rPr>
                <w:noProof/>
                <w:sz w:val="21"/>
                <w:szCs w:val="21"/>
                <w:u w:val="single"/>
              </w:rPr>
              <w:t> </w:t>
            </w:r>
            <w:r w:rsidR="00717DE3" w:rsidRPr="007E6858">
              <w:rPr>
                <w:noProof/>
                <w:sz w:val="21"/>
                <w:szCs w:val="21"/>
                <w:u w:val="single"/>
              </w:rPr>
              <w:t> </w:t>
            </w:r>
            <w:r w:rsidR="00717DE3" w:rsidRPr="007E6858">
              <w:rPr>
                <w:noProof/>
                <w:sz w:val="21"/>
                <w:szCs w:val="21"/>
                <w:u w:val="single"/>
              </w:rPr>
              <w:t> </w:t>
            </w:r>
            <w:r w:rsidRPr="007E6858">
              <w:rPr>
                <w:sz w:val="21"/>
                <w:szCs w:val="21"/>
                <w:u w:val="single"/>
              </w:rPr>
              <w:fldChar w:fldCharType="end"/>
            </w:r>
          </w:p>
        </w:tc>
        <w:tc>
          <w:tcPr>
            <w:tcW w:w="453.75pt" w:type="dxa"/>
            <w:tcBorders>
              <w:top w:val="single" w:sz="4" w:space="0" w:color="auto"/>
              <w:bottom w:val="single" w:sz="4" w:space="0" w:color="auto"/>
              <w:end w:val="single" w:sz="8" w:space="0" w:color="000000"/>
            </w:tcBorders>
            <w:shd w:val="clear" w:color="auto" w:fill="auto"/>
          </w:tcPr>
          <w:p w:rsidR="00640427" w:rsidRPr="007E6858" w:rsidRDefault="00640427">
            <w:pPr>
              <w:rPr>
                <w:sz w:val="8"/>
                <w:szCs w:val="8"/>
              </w:rPr>
            </w:pPr>
          </w:p>
          <w:p w:rsidR="006254A9" w:rsidRPr="007E6858" w:rsidRDefault="00AE1E5E">
            <w:pPr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6254A9"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</w:p>
        </w:tc>
      </w:tr>
      <w:tr w:rsidR="00DE575B" w:rsidRPr="007E6858" w:rsidTr="007E6858">
        <w:trPr>
          <w:trHeight w:val="1008"/>
          <w:jc w:val="center"/>
        </w:trPr>
        <w:tc>
          <w:tcPr>
            <w:tcW w:w="57.80pt" w:type="dxa"/>
            <w:tcBorders>
              <w:top w:val="single" w:sz="4" w:space="0" w:color="auto"/>
              <w:star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368D7" w:rsidRPr="007E6858" w:rsidRDefault="004368D7" w:rsidP="004368D7">
            <w:r w:rsidRPr="007E6858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Pr="007E6858">
              <w:t xml:space="preserve"> Add</w:t>
            </w:r>
          </w:p>
          <w:p w:rsidR="004368D7" w:rsidRPr="007E6858" w:rsidRDefault="004368D7" w:rsidP="007E6858">
            <w:pPr>
              <w:pageBreakBefore/>
              <w:rPr>
                <w:sz w:val="8"/>
                <w:szCs w:val="8"/>
              </w:rPr>
            </w:pPr>
          </w:p>
          <w:p w:rsidR="004368D7" w:rsidRPr="007E6858" w:rsidRDefault="004368D7" w:rsidP="007E6858">
            <w:pPr>
              <w:pageBreakBefore/>
            </w:pPr>
            <w:r w:rsidRPr="007E6858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Pr="007E6858">
              <w:t xml:space="preserve"> Revise</w:t>
            </w:r>
          </w:p>
          <w:p w:rsidR="004368D7" w:rsidRPr="007E6858" w:rsidRDefault="004368D7" w:rsidP="007E6858">
            <w:pPr>
              <w:pageBreakBefore/>
              <w:rPr>
                <w:sz w:val="8"/>
                <w:szCs w:val="8"/>
              </w:rPr>
            </w:pPr>
          </w:p>
          <w:p w:rsidR="004368D7" w:rsidRPr="007E6858" w:rsidRDefault="004368D7" w:rsidP="007E6858">
            <w:pPr>
              <w:pageBreakBefore/>
            </w:pPr>
            <w:r w:rsidRPr="007E6858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Pr="007E6858">
              <w:t xml:space="preserve"> Delete</w:t>
            </w:r>
          </w:p>
        </w:tc>
        <w:tc>
          <w:tcPr>
            <w:tcW w:w="63pt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68D7" w:rsidRPr="007E6858" w:rsidRDefault="004368D7" w:rsidP="007E6858">
            <w:pPr>
              <w:pageBreakBefore/>
              <w:jc w:val="center"/>
            </w:pPr>
            <w:r w:rsidRPr="007E6858">
              <w:t>Sheet Number</w:t>
            </w:r>
          </w:p>
          <w:p w:rsidR="004368D7" w:rsidRPr="007E6858" w:rsidRDefault="004368D7" w:rsidP="007E6858">
            <w:pPr>
              <w:pageBreakBefore/>
              <w:tabs>
                <w:tab w:val="start" w:pos="49.10pt"/>
              </w:tabs>
              <w:jc w:val="center"/>
              <w:rPr>
                <w:sz w:val="21"/>
                <w:szCs w:val="21"/>
                <w:u w:val="single"/>
              </w:rPr>
            </w:pPr>
            <w:r w:rsidRPr="007E6858">
              <w:rPr>
                <w:sz w:val="21"/>
                <w:szCs w:val="21"/>
                <w:u w:val="singl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6858">
              <w:rPr>
                <w:sz w:val="21"/>
                <w:szCs w:val="21"/>
                <w:u w:val="single"/>
              </w:rPr>
              <w:instrText xml:space="preserve"> FORMTEXT </w:instrText>
            </w:r>
            <w:r w:rsidRPr="007E6858">
              <w:rPr>
                <w:sz w:val="21"/>
                <w:szCs w:val="21"/>
                <w:u w:val="single"/>
              </w:rPr>
            </w:r>
            <w:r w:rsidRPr="007E6858">
              <w:rPr>
                <w:sz w:val="21"/>
                <w:szCs w:val="21"/>
                <w:u w:val="single"/>
              </w:rPr>
              <w:fldChar w:fldCharType="separate"/>
            </w:r>
            <w:r w:rsidRPr="007E6858">
              <w:rPr>
                <w:noProof/>
                <w:sz w:val="21"/>
                <w:szCs w:val="21"/>
                <w:u w:val="single"/>
              </w:rPr>
              <w:t> </w:t>
            </w:r>
            <w:r w:rsidRPr="007E6858">
              <w:rPr>
                <w:noProof/>
                <w:sz w:val="21"/>
                <w:szCs w:val="21"/>
                <w:u w:val="single"/>
              </w:rPr>
              <w:t> </w:t>
            </w:r>
            <w:r w:rsidRPr="007E6858">
              <w:rPr>
                <w:noProof/>
                <w:sz w:val="21"/>
                <w:szCs w:val="21"/>
                <w:u w:val="single"/>
              </w:rPr>
              <w:t> </w:t>
            </w:r>
            <w:r w:rsidRPr="007E6858">
              <w:rPr>
                <w:noProof/>
                <w:sz w:val="21"/>
                <w:szCs w:val="21"/>
                <w:u w:val="single"/>
              </w:rPr>
              <w:t> </w:t>
            </w:r>
            <w:r w:rsidRPr="007E6858">
              <w:rPr>
                <w:noProof/>
                <w:sz w:val="21"/>
                <w:szCs w:val="21"/>
                <w:u w:val="single"/>
              </w:rPr>
              <w:t> </w:t>
            </w:r>
            <w:r w:rsidRPr="007E6858">
              <w:rPr>
                <w:sz w:val="21"/>
                <w:szCs w:val="21"/>
                <w:u w:val="single"/>
              </w:rPr>
              <w:fldChar w:fldCharType="end"/>
            </w:r>
          </w:p>
        </w:tc>
        <w:tc>
          <w:tcPr>
            <w:tcW w:w="453.75pt" w:type="dxa"/>
            <w:tcBorders>
              <w:top w:val="single" w:sz="4" w:space="0" w:color="auto"/>
              <w:bottom w:val="single" w:sz="4" w:space="0" w:color="auto"/>
              <w:end w:val="single" w:sz="8" w:space="0" w:color="000000"/>
            </w:tcBorders>
            <w:shd w:val="clear" w:color="auto" w:fill="auto"/>
          </w:tcPr>
          <w:p w:rsidR="004368D7" w:rsidRPr="007E6858" w:rsidRDefault="004368D7" w:rsidP="007E6858">
            <w:pPr>
              <w:pageBreakBefore/>
              <w:rPr>
                <w:sz w:val="8"/>
                <w:szCs w:val="8"/>
              </w:rPr>
            </w:pPr>
          </w:p>
          <w:p w:rsidR="004368D7" w:rsidRPr="007E6858" w:rsidRDefault="004368D7" w:rsidP="007E6858">
            <w:pPr>
              <w:pageBreakBefore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</w:p>
        </w:tc>
      </w:tr>
      <w:tr w:rsidR="00DE575B" w:rsidRPr="007E6858" w:rsidTr="007E6858">
        <w:trPr>
          <w:trHeight w:val="1008"/>
          <w:jc w:val="center"/>
        </w:trPr>
        <w:tc>
          <w:tcPr>
            <w:tcW w:w="57.80pt" w:type="dxa"/>
            <w:tcBorders>
              <w:top w:val="single" w:sz="4" w:space="0" w:color="auto"/>
              <w:star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368D7" w:rsidRPr="007E6858" w:rsidRDefault="004368D7" w:rsidP="004368D7">
            <w:r w:rsidRPr="007E6858">
              <w:lastRenderedPageBreak/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Pr="007E6858">
              <w:t xml:space="preserve"> Add</w:t>
            </w:r>
          </w:p>
          <w:p w:rsidR="004368D7" w:rsidRPr="007E6858" w:rsidRDefault="004368D7" w:rsidP="007E6858">
            <w:pPr>
              <w:pageBreakBefore/>
              <w:rPr>
                <w:sz w:val="8"/>
                <w:szCs w:val="8"/>
              </w:rPr>
            </w:pPr>
          </w:p>
          <w:p w:rsidR="004368D7" w:rsidRPr="007E6858" w:rsidRDefault="004368D7" w:rsidP="007E6858">
            <w:pPr>
              <w:pageBreakBefore/>
            </w:pPr>
            <w:r w:rsidRPr="007E6858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Pr="007E6858">
              <w:t xml:space="preserve"> Revise</w:t>
            </w:r>
          </w:p>
          <w:p w:rsidR="004368D7" w:rsidRPr="007E6858" w:rsidRDefault="004368D7" w:rsidP="007E6858">
            <w:pPr>
              <w:pageBreakBefore/>
              <w:rPr>
                <w:sz w:val="8"/>
                <w:szCs w:val="8"/>
              </w:rPr>
            </w:pPr>
          </w:p>
          <w:p w:rsidR="004368D7" w:rsidRPr="007E6858" w:rsidRDefault="004368D7" w:rsidP="007E6858">
            <w:pPr>
              <w:pageBreakBefore/>
            </w:pPr>
            <w:r w:rsidRPr="007E6858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Pr="007E6858">
              <w:t xml:space="preserve"> Delete</w:t>
            </w:r>
          </w:p>
        </w:tc>
        <w:tc>
          <w:tcPr>
            <w:tcW w:w="63pt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68D7" w:rsidRPr="007E6858" w:rsidRDefault="004368D7" w:rsidP="007E6858">
            <w:pPr>
              <w:pageBreakBefore/>
              <w:jc w:val="center"/>
            </w:pPr>
            <w:r w:rsidRPr="007E6858">
              <w:t>Sheet Number</w:t>
            </w:r>
          </w:p>
          <w:p w:rsidR="004368D7" w:rsidRPr="007E6858" w:rsidRDefault="004368D7" w:rsidP="007E6858">
            <w:pPr>
              <w:pageBreakBefore/>
              <w:tabs>
                <w:tab w:val="start" w:pos="49.10pt"/>
              </w:tabs>
              <w:jc w:val="center"/>
              <w:rPr>
                <w:sz w:val="21"/>
                <w:szCs w:val="21"/>
                <w:u w:val="single"/>
              </w:rPr>
            </w:pPr>
            <w:r w:rsidRPr="007E6858">
              <w:rPr>
                <w:sz w:val="21"/>
                <w:szCs w:val="21"/>
                <w:u w:val="singl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6858">
              <w:rPr>
                <w:sz w:val="21"/>
                <w:szCs w:val="21"/>
                <w:u w:val="single"/>
              </w:rPr>
              <w:instrText xml:space="preserve"> FORMTEXT </w:instrText>
            </w:r>
            <w:r w:rsidRPr="007E6858">
              <w:rPr>
                <w:sz w:val="21"/>
                <w:szCs w:val="21"/>
                <w:u w:val="single"/>
              </w:rPr>
            </w:r>
            <w:r w:rsidRPr="007E6858">
              <w:rPr>
                <w:sz w:val="21"/>
                <w:szCs w:val="21"/>
                <w:u w:val="single"/>
              </w:rPr>
              <w:fldChar w:fldCharType="separate"/>
            </w:r>
            <w:r w:rsidRPr="007E6858">
              <w:rPr>
                <w:noProof/>
                <w:sz w:val="21"/>
                <w:szCs w:val="21"/>
                <w:u w:val="single"/>
              </w:rPr>
              <w:t> </w:t>
            </w:r>
            <w:r w:rsidRPr="007E6858">
              <w:rPr>
                <w:noProof/>
                <w:sz w:val="21"/>
                <w:szCs w:val="21"/>
                <w:u w:val="single"/>
              </w:rPr>
              <w:t> </w:t>
            </w:r>
            <w:r w:rsidRPr="007E6858">
              <w:rPr>
                <w:noProof/>
                <w:sz w:val="21"/>
                <w:szCs w:val="21"/>
                <w:u w:val="single"/>
              </w:rPr>
              <w:t> </w:t>
            </w:r>
            <w:r w:rsidRPr="007E6858">
              <w:rPr>
                <w:noProof/>
                <w:sz w:val="21"/>
                <w:szCs w:val="21"/>
                <w:u w:val="single"/>
              </w:rPr>
              <w:t> </w:t>
            </w:r>
            <w:r w:rsidRPr="007E6858">
              <w:rPr>
                <w:noProof/>
                <w:sz w:val="21"/>
                <w:szCs w:val="21"/>
                <w:u w:val="single"/>
              </w:rPr>
              <w:t> </w:t>
            </w:r>
            <w:r w:rsidRPr="007E6858">
              <w:rPr>
                <w:sz w:val="21"/>
                <w:szCs w:val="21"/>
                <w:u w:val="single"/>
              </w:rPr>
              <w:fldChar w:fldCharType="end"/>
            </w:r>
          </w:p>
        </w:tc>
        <w:tc>
          <w:tcPr>
            <w:tcW w:w="453.75pt" w:type="dxa"/>
            <w:tcBorders>
              <w:top w:val="single" w:sz="4" w:space="0" w:color="auto"/>
              <w:bottom w:val="single" w:sz="4" w:space="0" w:color="auto"/>
              <w:end w:val="single" w:sz="8" w:space="0" w:color="000000"/>
            </w:tcBorders>
            <w:shd w:val="clear" w:color="auto" w:fill="auto"/>
          </w:tcPr>
          <w:p w:rsidR="004368D7" w:rsidRPr="007E6858" w:rsidRDefault="004368D7" w:rsidP="007E6858">
            <w:pPr>
              <w:pageBreakBefore/>
              <w:rPr>
                <w:sz w:val="8"/>
                <w:szCs w:val="8"/>
              </w:rPr>
            </w:pPr>
          </w:p>
          <w:p w:rsidR="004368D7" w:rsidRPr="007E6858" w:rsidRDefault="004368D7" w:rsidP="007E6858">
            <w:pPr>
              <w:pageBreakBefore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</w:p>
        </w:tc>
      </w:tr>
    </w:tbl>
    <w:p w:rsidR="00576178" w:rsidRDefault="00576178"/>
    <w:p w:rsidR="009A3AEB" w:rsidRDefault="009A3AEB"/>
    <w:tbl>
      <w:tblPr>
        <w:tblW w:w="574.55pt" w:type="dxa"/>
        <w:jc w:val="center"/>
        <w:tbl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start w:w="2.90pt" w:type="dxa"/>
          <w:end w:w="2.90pt" w:type="dxa"/>
        </w:tblCellMar>
        <w:tblLook w:firstRow="1" w:lastRow="0" w:firstColumn="1" w:lastColumn="0" w:noHBand="0" w:noVBand="1"/>
      </w:tblPr>
      <w:tblGrid>
        <w:gridCol w:w="1156"/>
        <w:gridCol w:w="1260"/>
        <w:gridCol w:w="9075"/>
      </w:tblGrid>
      <w:tr w:rsidR="009A3AEB" w:rsidRPr="007E6858" w:rsidTr="007E6858">
        <w:trPr>
          <w:trHeight w:val="288"/>
          <w:jc w:val="center"/>
        </w:trPr>
        <w:tc>
          <w:tcPr>
            <w:tcW w:w="574.55pt" w:type="dxa"/>
            <w:gridSpan w:val="3"/>
            <w:tcBorders>
              <w:top w:val="nil"/>
              <w:start w:val="nil"/>
              <w:bottom w:val="single" w:sz="4" w:space="0" w:color="auto"/>
              <w:end w:val="nil"/>
            </w:tcBorders>
            <w:shd w:val="clear" w:color="auto" w:fill="auto"/>
            <w:vAlign w:val="center"/>
          </w:tcPr>
          <w:p w:rsidR="009A3AEB" w:rsidRPr="007E6858" w:rsidRDefault="009A3AEB" w:rsidP="00576178">
            <w:r w:rsidRPr="007E6858">
              <w:rPr>
                <w:b/>
                <w:sz w:val="22"/>
                <w:szCs w:val="22"/>
              </w:rPr>
              <w:t>Plan Sheet Changes</w:t>
            </w:r>
            <w:r w:rsidRPr="007E6858">
              <w:t xml:space="preserve"> - </w:t>
            </w:r>
            <w:r w:rsidR="00BE2B8D" w:rsidRPr="007E6858">
              <w:t>On the plan view, put a triangle (or aster</w:t>
            </w:r>
            <w:r w:rsidR="00B93D85" w:rsidRPr="007E6858">
              <w:t>isk) with the addendum number (</w:t>
            </w:r>
            <w:r w:rsidR="00BE2B8D" w:rsidRPr="007E6858">
              <w:t>i</w:t>
            </w:r>
            <w:r w:rsidR="00B93D85" w:rsidRPr="007E6858">
              <w:t>.</w:t>
            </w:r>
            <w:r w:rsidR="00BE2B8D" w:rsidRPr="007E6858">
              <w:t xml:space="preserve">e. *1) next to the item you have revised.  In the title block, in the revisions block, note “Revised as Addendum No. x” with date and initials. </w:t>
            </w:r>
          </w:p>
          <w:p w:rsidR="00B9464E" w:rsidRPr="007E6858" w:rsidRDefault="00B9464E" w:rsidP="00576178">
            <w:pPr>
              <w:rPr>
                <w:sz w:val="6"/>
                <w:szCs w:val="6"/>
              </w:rPr>
            </w:pPr>
          </w:p>
          <w:p w:rsidR="0051070E" w:rsidRPr="007E6858" w:rsidRDefault="0051070E" w:rsidP="007E6858">
            <w:pPr>
              <w:pageBreakBefore/>
              <w:tabs>
                <w:tab w:val="start" w:pos="14.40pt"/>
              </w:tabs>
              <w:rPr>
                <w:b/>
              </w:rPr>
            </w:pPr>
            <w:r w:rsidRPr="007E6858">
              <w:tab/>
              <w:t xml:space="preserve">Check N/A if there is no change to the Plan Sheet.  </w:t>
            </w:r>
            <w:r w:rsidR="00AE1E5E" w:rsidRPr="007E6858">
              <w:rPr>
                <w:b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35B7F" w:rsidRPr="007E6858">
              <w:rPr>
                <w:b/>
              </w:rPr>
              <w:instrText xml:space="preserve"> FORMCHECKBOX </w:instrText>
            </w:r>
            <w:r w:rsidR="004A5471" w:rsidRPr="007E6858">
              <w:rPr>
                <w:b/>
              </w:rPr>
            </w:r>
            <w:r w:rsidR="004A5471" w:rsidRPr="007E6858">
              <w:rPr>
                <w:b/>
              </w:rPr>
              <w:fldChar w:fldCharType="separate"/>
            </w:r>
            <w:r w:rsidR="00AE1E5E" w:rsidRPr="007E6858">
              <w:rPr>
                <w:b/>
              </w:rPr>
              <w:fldChar w:fldCharType="end"/>
            </w:r>
            <w:r w:rsidR="00235B7F" w:rsidRPr="007E6858">
              <w:rPr>
                <w:b/>
              </w:rPr>
              <w:t xml:space="preserve"> N/A</w:t>
            </w:r>
          </w:p>
          <w:p w:rsidR="00B9464E" w:rsidRPr="007E6858" w:rsidRDefault="00B9464E" w:rsidP="007E6858">
            <w:pPr>
              <w:pageBreakBefore/>
              <w:tabs>
                <w:tab w:val="start" w:pos="55.40pt"/>
              </w:tabs>
              <w:rPr>
                <w:sz w:val="6"/>
                <w:szCs w:val="6"/>
              </w:rPr>
            </w:pPr>
          </w:p>
        </w:tc>
      </w:tr>
      <w:tr w:rsidR="00DE575B" w:rsidRPr="007E6858" w:rsidTr="007E6858">
        <w:trPr>
          <w:trHeight w:val="1008"/>
          <w:jc w:val="center"/>
        </w:trPr>
        <w:tc>
          <w:tcPr>
            <w:tcW w:w="57.80pt" w:type="dxa"/>
            <w:tcBorders>
              <w:top w:val="single" w:sz="8" w:space="0" w:color="000000"/>
              <w:star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254A9" w:rsidRPr="007E6858" w:rsidRDefault="00AE1E5E" w:rsidP="00576178">
            <w:r w:rsidRPr="007E6858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254A9"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="006254A9" w:rsidRPr="007E6858">
              <w:t xml:space="preserve"> Add</w:t>
            </w:r>
          </w:p>
          <w:p w:rsidR="006254A9" w:rsidRPr="007E6858" w:rsidRDefault="006254A9" w:rsidP="007E6858">
            <w:pPr>
              <w:pageBreakBefore/>
              <w:rPr>
                <w:sz w:val="8"/>
                <w:szCs w:val="8"/>
              </w:rPr>
            </w:pPr>
          </w:p>
          <w:p w:rsidR="006254A9" w:rsidRPr="007E6858" w:rsidRDefault="00AE1E5E" w:rsidP="007E6858">
            <w:pPr>
              <w:pageBreakBefore/>
            </w:pPr>
            <w:r w:rsidRPr="007E6858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254A9"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="006254A9" w:rsidRPr="007E6858">
              <w:t xml:space="preserve"> Revise</w:t>
            </w:r>
          </w:p>
          <w:p w:rsidR="006254A9" w:rsidRPr="007E6858" w:rsidRDefault="006254A9" w:rsidP="007E6858">
            <w:pPr>
              <w:pageBreakBefore/>
              <w:rPr>
                <w:sz w:val="8"/>
                <w:szCs w:val="8"/>
              </w:rPr>
            </w:pPr>
          </w:p>
          <w:p w:rsidR="006254A9" w:rsidRPr="007E6858" w:rsidRDefault="00AE1E5E" w:rsidP="007E6858">
            <w:pPr>
              <w:pageBreakBefore/>
            </w:pPr>
            <w:r w:rsidRPr="007E6858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254A9"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="006254A9" w:rsidRPr="007E6858">
              <w:t xml:space="preserve"> Delete</w:t>
            </w:r>
          </w:p>
        </w:tc>
        <w:tc>
          <w:tcPr>
            <w:tcW w:w="63pt" w:type="dxa"/>
            <w:tcBorders>
              <w:top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254A9" w:rsidRPr="007E6858" w:rsidRDefault="006254A9" w:rsidP="007E6858">
            <w:pPr>
              <w:pageBreakBefore/>
              <w:jc w:val="center"/>
            </w:pPr>
            <w:r w:rsidRPr="007E6858">
              <w:t>Sheet Number</w:t>
            </w:r>
          </w:p>
          <w:p w:rsidR="006254A9" w:rsidRPr="007E6858" w:rsidRDefault="00AE1E5E" w:rsidP="007E6858">
            <w:pPr>
              <w:pageBreakBefore/>
              <w:jc w:val="center"/>
              <w:rPr>
                <w:sz w:val="21"/>
                <w:szCs w:val="21"/>
                <w:u w:val="single"/>
              </w:rPr>
            </w:pPr>
            <w:r w:rsidRPr="007E6858">
              <w:rPr>
                <w:sz w:val="21"/>
                <w:szCs w:val="21"/>
                <w:u w:val="singl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3" w:name="Text2"/>
            <w:r w:rsidR="006254A9" w:rsidRPr="007E6858">
              <w:rPr>
                <w:sz w:val="21"/>
                <w:szCs w:val="21"/>
                <w:u w:val="single"/>
              </w:rPr>
              <w:instrText xml:space="preserve"> FORMTEXT </w:instrText>
            </w:r>
            <w:r w:rsidRPr="007E6858">
              <w:rPr>
                <w:sz w:val="21"/>
                <w:szCs w:val="21"/>
                <w:u w:val="single"/>
              </w:rPr>
            </w:r>
            <w:r w:rsidRPr="007E6858">
              <w:rPr>
                <w:sz w:val="21"/>
                <w:szCs w:val="21"/>
                <w:u w:val="single"/>
              </w:rPr>
              <w:fldChar w:fldCharType="separate"/>
            </w:r>
            <w:r w:rsidR="00717DE3" w:rsidRPr="007E6858">
              <w:rPr>
                <w:noProof/>
                <w:sz w:val="21"/>
                <w:szCs w:val="21"/>
                <w:u w:val="single"/>
              </w:rPr>
              <w:t> </w:t>
            </w:r>
            <w:r w:rsidR="00717DE3" w:rsidRPr="007E6858">
              <w:rPr>
                <w:noProof/>
                <w:sz w:val="21"/>
                <w:szCs w:val="21"/>
                <w:u w:val="single"/>
              </w:rPr>
              <w:t> </w:t>
            </w:r>
            <w:r w:rsidR="00717DE3" w:rsidRPr="007E6858">
              <w:rPr>
                <w:noProof/>
                <w:sz w:val="21"/>
                <w:szCs w:val="21"/>
                <w:u w:val="single"/>
              </w:rPr>
              <w:t> </w:t>
            </w:r>
            <w:r w:rsidR="00717DE3" w:rsidRPr="007E6858">
              <w:rPr>
                <w:noProof/>
                <w:sz w:val="21"/>
                <w:szCs w:val="21"/>
                <w:u w:val="single"/>
              </w:rPr>
              <w:t> </w:t>
            </w:r>
            <w:r w:rsidR="00717DE3" w:rsidRPr="007E6858">
              <w:rPr>
                <w:noProof/>
                <w:sz w:val="21"/>
                <w:szCs w:val="21"/>
                <w:u w:val="single"/>
              </w:rPr>
              <w:t> </w:t>
            </w:r>
            <w:r w:rsidRPr="007E6858">
              <w:rPr>
                <w:sz w:val="21"/>
                <w:szCs w:val="21"/>
                <w:u w:val="single"/>
              </w:rPr>
              <w:fldChar w:fldCharType="end"/>
            </w:r>
            <w:bookmarkEnd w:id="13"/>
          </w:p>
        </w:tc>
        <w:tc>
          <w:tcPr>
            <w:tcW w:w="453.75pt" w:type="dxa"/>
            <w:tcBorders>
              <w:top w:val="single" w:sz="8" w:space="0" w:color="000000"/>
              <w:bottom w:val="single" w:sz="4" w:space="0" w:color="auto"/>
              <w:end w:val="single" w:sz="8" w:space="0" w:color="000000"/>
            </w:tcBorders>
            <w:shd w:val="clear" w:color="auto" w:fill="auto"/>
          </w:tcPr>
          <w:p w:rsidR="005E6CB7" w:rsidRPr="007E6858" w:rsidRDefault="005E6CB7" w:rsidP="007E6858">
            <w:pPr>
              <w:pageBreakBefore/>
              <w:rPr>
                <w:sz w:val="8"/>
                <w:szCs w:val="8"/>
              </w:rPr>
            </w:pPr>
          </w:p>
          <w:p w:rsidR="006254A9" w:rsidRPr="007E6858" w:rsidRDefault="00AE1E5E" w:rsidP="007E6858">
            <w:pPr>
              <w:pageBreakBefore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6254A9"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</w:p>
        </w:tc>
      </w:tr>
      <w:tr w:rsidR="00DE575B" w:rsidRPr="007E6858" w:rsidTr="007E6858">
        <w:trPr>
          <w:trHeight w:val="1008"/>
          <w:jc w:val="center"/>
        </w:trPr>
        <w:tc>
          <w:tcPr>
            <w:tcW w:w="57.80pt" w:type="dxa"/>
            <w:tcBorders>
              <w:top w:val="single" w:sz="4" w:space="0" w:color="auto"/>
              <w:star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254A9" w:rsidRPr="007E6858" w:rsidRDefault="00AE1E5E" w:rsidP="00576178">
            <w:r w:rsidRPr="007E6858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254A9"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="006254A9" w:rsidRPr="007E6858">
              <w:t xml:space="preserve"> Add</w:t>
            </w:r>
          </w:p>
          <w:p w:rsidR="006254A9" w:rsidRPr="007E6858" w:rsidRDefault="006254A9" w:rsidP="007E6858">
            <w:pPr>
              <w:pageBreakBefore/>
              <w:rPr>
                <w:sz w:val="8"/>
                <w:szCs w:val="8"/>
              </w:rPr>
            </w:pPr>
          </w:p>
          <w:p w:rsidR="006254A9" w:rsidRPr="007E6858" w:rsidRDefault="00AE1E5E" w:rsidP="007E6858">
            <w:pPr>
              <w:pageBreakBefore/>
            </w:pPr>
            <w:r w:rsidRPr="007E6858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254A9"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="006254A9" w:rsidRPr="007E6858">
              <w:t xml:space="preserve"> Revise</w:t>
            </w:r>
          </w:p>
          <w:p w:rsidR="006254A9" w:rsidRPr="007E6858" w:rsidRDefault="006254A9" w:rsidP="007E6858">
            <w:pPr>
              <w:pageBreakBefore/>
              <w:rPr>
                <w:sz w:val="8"/>
                <w:szCs w:val="8"/>
              </w:rPr>
            </w:pPr>
          </w:p>
          <w:p w:rsidR="006254A9" w:rsidRPr="007E6858" w:rsidRDefault="00AE1E5E" w:rsidP="007E6858">
            <w:pPr>
              <w:pageBreakBefore/>
            </w:pPr>
            <w:r w:rsidRPr="007E6858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254A9"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="006254A9" w:rsidRPr="007E6858">
              <w:t xml:space="preserve"> Delete</w:t>
            </w:r>
          </w:p>
        </w:tc>
        <w:tc>
          <w:tcPr>
            <w:tcW w:w="63pt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4A9" w:rsidRPr="007E6858" w:rsidRDefault="006254A9" w:rsidP="007E6858">
            <w:pPr>
              <w:pageBreakBefore/>
              <w:jc w:val="center"/>
            </w:pPr>
            <w:r w:rsidRPr="007E6858">
              <w:t>Sheet Number</w:t>
            </w:r>
          </w:p>
          <w:p w:rsidR="006254A9" w:rsidRPr="007E6858" w:rsidRDefault="00AE1E5E" w:rsidP="007E6858">
            <w:pPr>
              <w:pageBreakBefore/>
              <w:tabs>
                <w:tab w:val="start" w:pos="49.10pt"/>
              </w:tabs>
              <w:jc w:val="center"/>
              <w:rPr>
                <w:sz w:val="21"/>
                <w:szCs w:val="21"/>
                <w:u w:val="single"/>
              </w:rPr>
            </w:pPr>
            <w:r w:rsidRPr="007E6858">
              <w:rPr>
                <w:sz w:val="21"/>
                <w:szCs w:val="21"/>
                <w:u w:val="singl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6254A9" w:rsidRPr="007E6858">
              <w:rPr>
                <w:sz w:val="21"/>
                <w:szCs w:val="21"/>
                <w:u w:val="single"/>
              </w:rPr>
              <w:instrText xml:space="preserve"> FORMTEXT </w:instrText>
            </w:r>
            <w:r w:rsidRPr="007E6858">
              <w:rPr>
                <w:sz w:val="21"/>
                <w:szCs w:val="21"/>
                <w:u w:val="single"/>
              </w:rPr>
            </w:r>
            <w:r w:rsidRPr="007E6858">
              <w:rPr>
                <w:sz w:val="21"/>
                <w:szCs w:val="21"/>
                <w:u w:val="single"/>
              </w:rPr>
              <w:fldChar w:fldCharType="separate"/>
            </w:r>
            <w:r w:rsidR="00717DE3" w:rsidRPr="007E6858">
              <w:rPr>
                <w:noProof/>
                <w:sz w:val="21"/>
                <w:szCs w:val="21"/>
                <w:u w:val="single"/>
              </w:rPr>
              <w:t> </w:t>
            </w:r>
            <w:r w:rsidR="00717DE3" w:rsidRPr="007E6858">
              <w:rPr>
                <w:noProof/>
                <w:sz w:val="21"/>
                <w:szCs w:val="21"/>
                <w:u w:val="single"/>
              </w:rPr>
              <w:t> </w:t>
            </w:r>
            <w:r w:rsidR="00717DE3" w:rsidRPr="007E6858">
              <w:rPr>
                <w:noProof/>
                <w:sz w:val="21"/>
                <w:szCs w:val="21"/>
                <w:u w:val="single"/>
              </w:rPr>
              <w:t> </w:t>
            </w:r>
            <w:r w:rsidR="00717DE3" w:rsidRPr="007E6858">
              <w:rPr>
                <w:noProof/>
                <w:sz w:val="21"/>
                <w:szCs w:val="21"/>
                <w:u w:val="single"/>
              </w:rPr>
              <w:t> </w:t>
            </w:r>
            <w:r w:rsidR="00717DE3" w:rsidRPr="007E6858">
              <w:rPr>
                <w:noProof/>
                <w:sz w:val="21"/>
                <w:szCs w:val="21"/>
                <w:u w:val="single"/>
              </w:rPr>
              <w:t> </w:t>
            </w:r>
            <w:r w:rsidRPr="007E6858">
              <w:rPr>
                <w:sz w:val="21"/>
                <w:szCs w:val="21"/>
                <w:u w:val="single"/>
              </w:rPr>
              <w:fldChar w:fldCharType="end"/>
            </w:r>
          </w:p>
        </w:tc>
        <w:tc>
          <w:tcPr>
            <w:tcW w:w="453.75pt" w:type="dxa"/>
            <w:tcBorders>
              <w:top w:val="single" w:sz="4" w:space="0" w:color="auto"/>
              <w:bottom w:val="single" w:sz="4" w:space="0" w:color="auto"/>
              <w:end w:val="single" w:sz="8" w:space="0" w:color="000000"/>
            </w:tcBorders>
            <w:shd w:val="clear" w:color="auto" w:fill="auto"/>
          </w:tcPr>
          <w:p w:rsidR="005E6CB7" w:rsidRPr="007E6858" w:rsidRDefault="005E6CB7" w:rsidP="007E6858">
            <w:pPr>
              <w:pageBreakBefore/>
              <w:rPr>
                <w:sz w:val="8"/>
                <w:szCs w:val="8"/>
              </w:rPr>
            </w:pPr>
          </w:p>
          <w:p w:rsidR="006254A9" w:rsidRPr="007E6858" w:rsidRDefault="00AE1E5E" w:rsidP="007E6858">
            <w:pPr>
              <w:pageBreakBefore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6254A9"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</w:p>
        </w:tc>
      </w:tr>
      <w:tr w:rsidR="00DE575B" w:rsidRPr="007E6858" w:rsidTr="007E6858">
        <w:trPr>
          <w:trHeight w:val="1008"/>
          <w:jc w:val="center"/>
        </w:trPr>
        <w:tc>
          <w:tcPr>
            <w:tcW w:w="57.80pt" w:type="dxa"/>
            <w:tcBorders>
              <w:top w:val="single" w:sz="4" w:space="0" w:color="auto"/>
              <w:star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254A9" w:rsidRPr="007E6858" w:rsidRDefault="00AE1E5E" w:rsidP="00576178">
            <w:r w:rsidRPr="007E6858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254A9"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="006254A9" w:rsidRPr="007E6858">
              <w:t xml:space="preserve"> Add</w:t>
            </w:r>
          </w:p>
          <w:p w:rsidR="006254A9" w:rsidRPr="007E6858" w:rsidRDefault="006254A9" w:rsidP="007E6858">
            <w:pPr>
              <w:pageBreakBefore/>
              <w:rPr>
                <w:sz w:val="8"/>
                <w:szCs w:val="8"/>
              </w:rPr>
            </w:pPr>
          </w:p>
          <w:p w:rsidR="006254A9" w:rsidRPr="007E6858" w:rsidRDefault="00AE1E5E" w:rsidP="007E6858">
            <w:pPr>
              <w:pageBreakBefore/>
            </w:pPr>
            <w:r w:rsidRPr="007E6858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254A9"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="006254A9" w:rsidRPr="007E6858">
              <w:t xml:space="preserve"> Revise</w:t>
            </w:r>
          </w:p>
          <w:p w:rsidR="006254A9" w:rsidRPr="007E6858" w:rsidRDefault="006254A9" w:rsidP="007E6858">
            <w:pPr>
              <w:pageBreakBefore/>
              <w:rPr>
                <w:sz w:val="8"/>
                <w:szCs w:val="8"/>
              </w:rPr>
            </w:pPr>
          </w:p>
          <w:p w:rsidR="006254A9" w:rsidRPr="007E6858" w:rsidRDefault="00AE1E5E" w:rsidP="007E6858">
            <w:pPr>
              <w:pageBreakBefore/>
            </w:pPr>
            <w:r w:rsidRPr="007E6858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254A9"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="006254A9" w:rsidRPr="007E6858">
              <w:t xml:space="preserve"> Delete</w:t>
            </w:r>
          </w:p>
        </w:tc>
        <w:tc>
          <w:tcPr>
            <w:tcW w:w="63pt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4A9" w:rsidRPr="007E6858" w:rsidRDefault="006254A9" w:rsidP="007E6858">
            <w:pPr>
              <w:pageBreakBefore/>
              <w:jc w:val="center"/>
            </w:pPr>
            <w:r w:rsidRPr="007E6858">
              <w:t>Sheet Number</w:t>
            </w:r>
          </w:p>
          <w:p w:rsidR="006254A9" w:rsidRPr="007E6858" w:rsidRDefault="00AE1E5E" w:rsidP="007E6858">
            <w:pPr>
              <w:pageBreakBefore/>
              <w:tabs>
                <w:tab w:val="start" w:pos="49.10pt"/>
              </w:tabs>
              <w:jc w:val="center"/>
              <w:rPr>
                <w:sz w:val="21"/>
                <w:szCs w:val="21"/>
                <w:u w:val="single"/>
              </w:rPr>
            </w:pPr>
            <w:r w:rsidRPr="007E6858">
              <w:rPr>
                <w:sz w:val="21"/>
                <w:szCs w:val="21"/>
                <w:u w:val="singl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6254A9" w:rsidRPr="007E6858">
              <w:rPr>
                <w:sz w:val="21"/>
                <w:szCs w:val="21"/>
                <w:u w:val="single"/>
              </w:rPr>
              <w:instrText xml:space="preserve"> FORMTEXT </w:instrText>
            </w:r>
            <w:r w:rsidRPr="007E6858">
              <w:rPr>
                <w:sz w:val="21"/>
                <w:szCs w:val="21"/>
                <w:u w:val="single"/>
              </w:rPr>
            </w:r>
            <w:r w:rsidRPr="007E6858">
              <w:rPr>
                <w:sz w:val="21"/>
                <w:szCs w:val="21"/>
                <w:u w:val="single"/>
              </w:rPr>
              <w:fldChar w:fldCharType="separate"/>
            </w:r>
            <w:r w:rsidR="00717DE3" w:rsidRPr="007E6858">
              <w:rPr>
                <w:noProof/>
                <w:sz w:val="21"/>
                <w:szCs w:val="21"/>
                <w:u w:val="single"/>
              </w:rPr>
              <w:t> </w:t>
            </w:r>
            <w:r w:rsidR="00717DE3" w:rsidRPr="007E6858">
              <w:rPr>
                <w:noProof/>
                <w:sz w:val="21"/>
                <w:szCs w:val="21"/>
                <w:u w:val="single"/>
              </w:rPr>
              <w:t> </w:t>
            </w:r>
            <w:r w:rsidR="00717DE3" w:rsidRPr="007E6858">
              <w:rPr>
                <w:noProof/>
                <w:sz w:val="21"/>
                <w:szCs w:val="21"/>
                <w:u w:val="single"/>
              </w:rPr>
              <w:t> </w:t>
            </w:r>
            <w:r w:rsidR="00717DE3" w:rsidRPr="007E6858">
              <w:rPr>
                <w:noProof/>
                <w:sz w:val="21"/>
                <w:szCs w:val="21"/>
                <w:u w:val="single"/>
              </w:rPr>
              <w:t> </w:t>
            </w:r>
            <w:r w:rsidR="00717DE3" w:rsidRPr="007E6858">
              <w:rPr>
                <w:noProof/>
                <w:sz w:val="21"/>
                <w:szCs w:val="21"/>
                <w:u w:val="single"/>
              </w:rPr>
              <w:t> </w:t>
            </w:r>
            <w:r w:rsidRPr="007E6858">
              <w:rPr>
                <w:sz w:val="21"/>
                <w:szCs w:val="21"/>
                <w:u w:val="single"/>
              </w:rPr>
              <w:fldChar w:fldCharType="end"/>
            </w:r>
          </w:p>
        </w:tc>
        <w:tc>
          <w:tcPr>
            <w:tcW w:w="453.75pt" w:type="dxa"/>
            <w:tcBorders>
              <w:top w:val="single" w:sz="4" w:space="0" w:color="auto"/>
              <w:bottom w:val="single" w:sz="4" w:space="0" w:color="auto"/>
              <w:end w:val="single" w:sz="8" w:space="0" w:color="000000"/>
            </w:tcBorders>
            <w:shd w:val="clear" w:color="auto" w:fill="auto"/>
          </w:tcPr>
          <w:p w:rsidR="005E6CB7" w:rsidRPr="007E6858" w:rsidRDefault="005E6CB7" w:rsidP="007E6858">
            <w:pPr>
              <w:pageBreakBefore/>
              <w:rPr>
                <w:sz w:val="8"/>
                <w:szCs w:val="8"/>
              </w:rPr>
            </w:pPr>
          </w:p>
          <w:p w:rsidR="006254A9" w:rsidRPr="007E6858" w:rsidRDefault="00AE1E5E" w:rsidP="007E6858">
            <w:pPr>
              <w:pageBreakBefore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6254A9"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="00717DE3"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</w:p>
        </w:tc>
      </w:tr>
      <w:tr w:rsidR="00DE575B" w:rsidRPr="007E6858" w:rsidTr="007E6858">
        <w:trPr>
          <w:trHeight w:val="1008"/>
          <w:jc w:val="center"/>
        </w:trPr>
        <w:tc>
          <w:tcPr>
            <w:tcW w:w="57.80pt" w:type="dxa"/>
            <w:tcBorders>
              <w:top w:val="single" w:sz="4" w:space="0" w:color="auto"/>
              <w:star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368D7" w:rsidRPr="007E6858" w:rsidRDefault="004368D7" w:rsidP="004368D7">
            <w:r w:rsidRPr="007E6858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Pr="007E6858">
              <w:t xml:space="preserve"> Add</w:t>
            </w:r>
          </w:p>
          <w:p w:rsidR="004368D7" w:rsidRPr="007E6858" w:rsidRDefault="004368D7" w:rsidP="007E6858">
            <w:pPr>
              <w:pageBreakBefore/>
              <w:rPr>
                <w:sz w:val="8"/>
                <w:szCs w:val="8"/>
              </w:rPr>
            </w:pPr>
          </w:p>
          <w:p w:rsidR="004368D7" w:rsidRPr="007E6858" w:rsidRDefault="004368D7" w:rsidP="007E6858">
            <w:pPr>
              <w:pageBreakBefore/>
            </w:pPr>
            <w:r w:rsidRPr="007E6858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Pr="007E6858">
              <w:t xml:space="preserve"> Revise</w:t>
            </w:r>
          </w:p>
          <w:p w:rsidR="004368D7" w:rsidRPr="007E6858" w:rsidRDefault="004368D7" w:rsidP="007E6858">
            <w:pPr>
              <w:pageBreakBefore/>
              <w:rPr>
                <w:sz w:val="8"/>
                <w:szCs w:val="8"/>
              </w:rPr>
            </w:pPr>
          </w:p>
          <w:p w:rsidR="004368D7" w:rsidRPr="007E6858" w:rsidRDefault="004368D7" w:rsidP="007E6858">
            <w:pPr>
              <w:pageBreakBefore/>
            </w:pPr>
            <w:r w:rsidRPr="007E6858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Pr="007E6858">
              <w:t xml:space="preserve"> Delete</w:t>
            </w:r>
          </w:p>
        </w:tc>
        <w:tc>
          <w:tcPr>
            <w:tcW w:w="63pt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68D7" w:rsidRPr="007E6858" w:rsidRDefault="004368D7" w:rsidP="007E6858">
            <w:pPr>
              <w:pageBreakBefore/>
              <w:jc w:val="center"/>
            </w:pPr>
            <w:r w:rsidRPr="007E6858">
              <w:t>Sheet Number</w:t>
            </w:r>
          </w:p>
          <w:p w:rsidR="004368D7" w:rsidRPr="007E6858" w:rsidRDefault="004368D7" w:rsidP="007E6858">
            <w:pPr>
              <w:pageBreakBefore/>
              <w:tabs>
                <w:tab w:val="start" w:pos="49.10pt"/>
              </w:tabs>
              <w:jc w:val="center"/>
              <w:rPr>
                <w:sz w:val="21"/>
                <w:szCs w:val="21"/>
                <w:u w:val="single"/>
              </w:rPr>
            </w:pPr>
            <w:r w:rsidRPr="007E6858">
              <w:rPr>
                <w:sz w:val="21"/>
                <w:szCs w:val="21"/>
                <w:u w:val="singl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6858">
              <w:rPr>
                <w:sz w:val="21"/>
                <w:szCs w:val="21"/>
                <w:u w:val="single"/>
              </w:rPr>
              <w:instrText xml:space="preserve"> FORMTEXT </w:instrText>
            </w:r>
            <w:r w:rsidRPr="007E6858">
              <w:rPr>
                <w:sz w:val="21"/>
                <w:szCs w:val="21"/>
                <w:u w:val="single"/>
              </w:rPr>
            </w:r>
            <w:r w:rsidRPr="007E6858">
              <w:rPr>
                <w:sz w:val="21"/>
                <w:szCs w:val="21"/>
                <w:u w:val="single"/>
              </w:rPr>
              <w:fldChar w:fldCharType="separate"/>
            </w:r>
            <w:r w:rsidRPr="007E6858">
              <w:rPr>
                <w:noProof/>
                <w:sz w:val="21"/>
                <w:szCs w:val="21"/>
                <w:u w:val="single"/>
              </w:rPr>
              <w:t> </w:t>
            </w:r>
            <w:r w:rsidRPr="007E6858">
              <w:rPr>
                <w:noProof/>
                <w:sz w:val="21"/>
                <w:szCs w:val="21"/>
                <w:u w:val="single"/>
              </w:rPr>
              <w:t> </w:t>
            </w:r>
            <w:r w:rsidRPr="007E6858">
              <w:rPr>
                <w:noProof/>
                <w:sz w:val="21"/>
                <w:szCs w:val="21"/>
                <w:u w:val="single"/>
              </w:rPr>
              <w:t> </w:t>
            </w:r>
            <w:r w:rsidRPr="007E6858">
              <w:rPr>
                <w:noProof/>
                <w:sz w:val="21"/>
                <w:szCs w:val="21"/>
                <w:u w:val="single"/>
              </w:rPr>
              <w:t> </w:t>
            </w:r>
            <w:r w:rsidRPr="007E6858">
              <w:rPr>
                <w:noProof/>
                <w:sz w:val="21"/>
                <w:szCs w:val="21"/>
                <w:u w:val="single"/>
              </w:rPr>
              <w:t> </w:t>
            </w:r>
            <w:r w:rsidRPr="007E6858">
              <w:rPr>
                <w:sz w:val="21"/>
                <w:szCs w:val="21"/>
                <w:u w:val="single"/>
              </w:rPr>
              <w:fldChar w:fldCharType="end"/>
            </w:r>
          </w:p>
        </w:tc>
        <w:tc>
          <w:tcPr>
            <w:tcW w:w="453.75pt" w:type="dxa"/>
            <w:tcBorders>
              <w:top w:val="single" w:sz="4" w:space="0" w:color="auto"/>
              <w:bottom w:val="single" w:sz="4" w:space="0" w:color="auto"/>
              <w:end w:val="single" w:sz="8" w:space="0" w:color="000000"/>
            </w:tcBorders>
            <w:shd w:val="clear" w:color="auto" w:fill="auto"/>
          </w:tcPr>
          <w:p w:rsidR="004368D7" w:rsidRPr="007E6858" w:rsidRDefault="004368D7" w:rsidP="007E6858">
            <w:pPr>
              <w:pageBreakBefore/>
              <w:rPr>
                <w:sz w:val="8"/>
                <w:szCs w:val="8"/>
              </w:rPr>
            </w:pPr>
          </w:p>
          <w:p w:rsidR="004368D7" w:rsidRPr="007E6858" w:rsidRDefault="004368D7" w:rsidP="007E6858">
            <w:pPr>
              <w:pageBreakBefore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</w:p>
        </w:tc>
      </w:tr>
      <w:tr w:rsidR="00DE575B" w:rsidRPr="007E6858" w:rsidTr="007E6858">
        <w:trPr>
          <w:trHeight w:val="1008"/>
          <w:jc w:val="center"/>
        </w:trPr>
        <w:tc>
          <w:tcPr>
            <w:tcW w:w="57.80pt" w:type="dxa"/>
            <w:tcBorders>
              <w:top w:val="single" w:sz="4" w:space="0" w:color="auto"/>
              <w:star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4368D7" w:rsidRPr="007E6858" w:rsidRDefault="004368D7" w:rsidP="004368D7">
            <w:r w:rsidRPr="007E6858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Pr="007E6858">
              <w:t xml:space="preserve"> Add</w:t>
            </w:r>
          </w:p>
          <w:p w:rsidR="004368D7" w:rsidRPr="007E6858" w:rsidRDefault="004368D7" w:rsidP="007E6858">
            <w:pPr>
              <w:pageBreakBefore/>
              <w:rPr>
                <w:sz w:val="8"/>
                <w:szCs w:val="8"/>
              </w:rPr>
            </w:pPr>
          </w:p>
          <w:p w:rsidR="004368D7" w:rsidRPr="007E6858" w:rsidRDefault="004368D7" w:rsidP="007E6858">
            <w:pPr>
              <w:pageBreakBefore/>
            </w:pPr>
            <w:r w:rsidRPr="007E6858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Pr="007E6858">
              <w:t xml:space="preserve"> Revise</w:t>
            </w:r>
          </w:p>
          <w:p w:rsidR="004368D7" w:rsidRPr="007E6858" w:rsidRDefault="004368D7" w:rsidP="007E6858">
            <w:pPr>
              <w:pageBreakBefore/>
              <w:rPr>
                <w:sz w:val="8"/>
                <w:szCs w:val="8"/>
              </w:rPr>
            </w:pPr>
          </w:p>
          <w:p w:rsidR="004368D7" w:rsidRPr="007E6858" w:rsidRDefault="004368D7" w:rsidP="007E6858">
            <w:pPr>
              <w:pageBreakBefore/>
            </w:pPr>
            <w:r w:rsidRPr="007E6858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6858">
              <w:instrText xml:space="preserve"> FORMCHECKBOX </w:instrText>
            </w:r>
            <w:r w:rsidR="004A5471" w:rsidRPr="007E6858">
              <w:fldChar w:fldCharType="separate"/>
            </w:r>
            <w:r w:rsidRPr="007E6858">
              <w:fldChar w:fldCharType="end"/>
            </w:r>
            <w:r w:rsidRPr="007E6858">
              <w:t xml:space="preserve"> Delete</w:t>
            </w:r>
          </w:p>
        </w:tc>
        <w:tc>
          <w:tcPr>
            <w:tcW w:w="63pt" w:type="dxa"/>
            <w:tcBorders>
              <w:top w:val="single" w:sz="4" w:space="0" w:color="auto"/>
              <w:bottom w:val="single" w:sz="8" w:space="0" w:color="000000"/>
            </w:tcBorders>
            <w:shd w:val="clear" w:color="auto" w:fill="auto"/>
            <w:vAlign w:val="center"/>
          </w:tcPr>
          <w:p w:rsidR="004368D7" w:rsidRPr="007E6858" w:rsidRDefault="004368D7" w:rsidP="007E6858">
            <w:pPr>
              <w:pageBreakBefore/>
              <w:jc w:val="center"/>
            </w:pPr>
            <w:r w:rsidRPr="007E6858">
              <w:t>Sheet Number</w:t>
            </w:r>
          </w:p>
          <w:p w:rsidR="004368D7" w:rsidRPr="007E6858" w:rsidRDefault="004368D7" w:rsidP="007E6858">
            <w:pPr>
              <w:pageBreakBefore/>
              <w:tabs>
                <w:tab w:val="start" w:pos="49.10pt"/>
              </w:tabs>
              <w:jc w:val="center"/>
              <w:rPr>
                <w:sz w:val="21"/>
                <w:szCs w:val="21"/>
                <w:u w:val="single"/>
              </w:rPr>
            </w:pPr>
            <w:r w:rsidRPr="007E6858">
              <w:rPr>
                <w:sz w:val="21"/>
                <w:szCs w:val="21"/>
                <w:u w:val="singl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6858">
              <w:rPr>
                <w:sz w:val="21"/>
                <w:szCs w:val="21"/>
                <w:u w:val="single"/>
              </w:rPr>
              <w:instrText xml:space="preserve"> FORMTEXT </w:instrText>
            </w:r>
            <w:r w:rsidRPr="007E6858">
              <w:rPr>
                <w:sz w:val="21"/>
                <w:szCs w:val="21"/>
                <w:u w:val="single"/>
              </w:rPr>
            </w:r>
            <w:r w:rsidRPr="007E6858">
              <w:rPr>
                <w:sz w:val="21"/>
                <w:szCs w:val="21"/>
                <w:u w:val="single"/>
              </w:rPr>
              <w:fldChar w:fldCharType="separate"/>
            </w:r>
            <w:r w:rsidRPr="007E6858">
              <w:rPr>
                <w:noProof/>
                <w:sz w:val="21"/>
                <w:szCs w:val="21"/>
                <w:u w:val="single"/>
              </w:rPr>
              <w:t> </w:t>
            </w:r>
            <w:r w:rsidRPr="007E6858">
              <w:rPr>
                <w:noProof/>
                <w:sz w:val="21"/>
                <w:szCs w:val="21"/>
                <w:u w:val="single"/>
              </w:rPr>
              <w:t> </w:t>
            </w:r>
            <w:r w:rsidRPr="007E6858">
              <w:rPr>
                <w:noProof/>
                <w:sz w:val="21"/>
                <w:szCs w:val="21"/>
                <w:u w:val="single"/>
              </w:rPr>
              <w:t> </w:t>
            </w:r>
            <w:r w:rsidRPr="007E6858">
              <w:rPr>
                <w:noProof/>
                <w:sz w:val="21"/>
                <w:szCs w:val="21"/>
                <w:u w:val="single"/>
              </w:rPr>
              <w:t> </w:t>
            </w:r>
            <w:r w:rsidRPr="007E6858">
              <w:rPr>
                <w:noProof/>
                <w:sz w:val="21"/>
                <w:szCs w:val="21"/>
                <w:u w:val="single"/>
              </w:rPr>
              <w:t> </w:t>
            </w:r>
            <w:r w:rsidRPr="007E6858">
              <w:rPr>
                <w:sz w:val="21"/>
                <w:szCs w:val="21"/>
                <w:u w:val="single"/>
              </w:rPr>
              <w:fldChar w:fldCharType="end"/>
            </w:r>
          </w:p>
        </w:tc>
        <w:tc>
          <w:tcPr>
            <w:tcW w:w="453.75pt" w:type="dxa"/>
            <w:tcBorders>
              <w:top w:val="single" w:sz="4" w:space="0" w:color="auto"/>
              <w:bottom w:val="single" w:sz="8" w:space="0" w:color="000000"/>
              <w:end w:val="single" w:sz="8" w:space="0" w:color="000000"/>
            </w:tcBorders>
            <w:shd w:val="clear" w:color="auto" w:fill="auto"/>
          </w:tcPr>
          <w:p w:rsidR="004368D7" w:rsidRPr="007E6858" w:rsidRDefault="004368D7" w:rsidP="007E6858">
            <w:pPr>
              <w:pageBreakBefore/>
              <w:rPr>
                <w:sz w:val="8"/>
                <w:szCs w:val="8"/>
              </w:rPr>
            </w:pPr>
          </w:p>
          <w:p w:rsidR="004368D7" w:rsidRPr="007E6858" w:rsidRDefault="004368D7" w:rsidP="007E6858">
            <w:pPr>
              <w:pageBreakBefore/>
              <w:rPr>
                <w:sz w:val="21"/>
                <w:szCs w:val="21"/>
              </w:rPr>
            </w:pPr>
            <w:r w:rsidRPr="007E6858">
              <w:rPr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E6858">
              <w:rPr>
                <w:sz w:val="21"/>
                <w:szCs w:val="21"/>
              </w:rPr>
              <w:instrText xml:space="preserve"> FORMTEXT </w:instrText>
            </w:r>
            <w:r w:rsidRPr="007E6858">
              <w:rPr>
                <w:sz w:val="21"/>
                <w:szCs w:val="21"/>
              </w:rPr>
            </w:r>
            <w:r w:rsidRPr="007E6858">
              <w:rPr>
                <w:sz w:val="21"/>
                <w:szCs w:val="21"/>
              </w:rPr>
              <w:fldChar w:fldCharType="separate"/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noProof/>
                <w:sz w:val="21"/>
                <w:szCs w:val="21"/>
              </w:rPr>
              <w:t> </w:t>
            </w:r>
            <w:r w:rsidRPr="007E6858">
              <w:rPr>
                <w:sz w:val="21"/>
                <w:szCs w:val="21"/>
              </w:rPr>
              <w:fldChar w:fldCharType="end"/>
            </w:r>
          </w:p>
        </w:tc>
      </w:tr>
    </w:tbl>
    <w:p w:rsidR="007F2B54" w:rsidRDefault="007F2B54"/>
    <w:p w:rsidR="00546BAF" w:rsidRDefault="00546BAF"/>
    <w:tbl>
      <w:tblPr>
        <w:tblW w:w="574.55pt" w:type="dxa"/>
        <w:jc w:val="center"/>
        <w:tblBorders>
          <w:bottom w:val="single" w:sz="4" w:space="0" w:color="000000"/>
        </w:tblBorders>
        <w:tblLayout w:type="fixed"/>
        <w:tblCellMar>
          <w:start w:w="2.90pt" w:type="dxa"/>
          <w:end w:w="2.90pt" w:type="dxa"/>
        </w:tblCellMar>
        <w:tblLook w:firstRow="1" w:lastRow="0" w:firstColumn="1" w:lastColumn="0" w:noHBand="0" w:noVBand="1"/>
      </w:tblPr>
      <w:tblGrid>
        <w:gridCol w:w="5026"/>
        <w:gridCol w:w="180"/>
        <w:gridCol w:w="1080"/>
        <w:gridCol w:w="360"/>
        <w:gridCol w:w="1530"/>
        <w:gridCol w:w="180"/>
        <w:gridCol w:w="3135"/>
      </w:tblGrid>
      <w:tr w:rsidR="00F47114" w:rsidRPr="007E6858" w:rsidTr="007E6858">
        <w:trPr>
          <w:cantSplit/>
          <w:trHeight w:val="288"/>
          <w:jc w:val="center"/>
        </w:trPr>
        <w:tc>
          <w:tcPr>
            <w:tcW w:w="574.55pt" w:type="dxa"/>
            <w:gridSpan w:val="7"/>
            <w:shd w:val="clear" w:color="auto" w:fill="auto"/>
            <w:vAlign w:val="center"/>
          </w:tcPr>
          <w:p w:rsidR="00F47114" w:rsidRPr="007E6858" w:rsidRDefault="006520F3" w:rsidP="007E6858">
            <w:pPr>
              <w:keepNext/>
              <w:rPr>
                <w:b/>
                <w:sz w:val="22"/>
                <w:szCs w:val="22"/>
              </w:rPr>
            </w:pPr>
            <w:r w:rsidRPr="007E6858">
              <w:rPr>
                <w:b/>
                <w:sz w:val="22"/>
                <w:szCs w:val="22"/>
              </w:rPr>
              <w:t xml:space="preserve">Approved </w:t>
            </w:r>
            <w:r w:rsidR="00F47114" w:rsidRPr="007E6858">
              <w:rPr>
                <w:b/>
                <w:sz w:val="22"/>
                <w:szCs w:val="22"/>
              </w:rPr>
              <w:t>By</w:t>
            </w:r>
          </w:p>
        </w:tc>
      </w:tr>
      <w:tr w:rsidR="00DE575B" w:rsidRPr="007E6858" w:rsidTr="007E6858">
        <w:trPr>
          <w:gridAfter w:val="1"/>
          <w:wAfter w:w="156.75pt" w:type="dxa"/>
          <w:cantSplit/>
          <w:trHeight w:val="360"/>
          <w:jc w:val="center"/>
        </w:trPr>
        <w:tc>
          <w:tcPr>
            <w:tcW w:w="251.30pt" w:type="dxa"/>
            <w:tcBorders>
              <w:top w:val="single" w:sz="8" w:space="0" w:color="000000"/>
              <w:start w:val="single" w:sz="8" w:space="0" w:color="000000"/>
              <w:bottom w:val="nil"/>
            </w:tcBorders>
            <w:shd w:val="clear" w:color="auto" w:fill="auto"/>
            <w:vAlign w:val="center"/>
          </w:tcPr>
          <w:p w:rsidR="006520F3" w:rsidRPr="007E6858" w:rsidRDefault="006520F3" w:rsidP="007E6858">
            <w:pPr>
              <w:keepNext/>
              <w:rPr>
                <w:sz w:val="16"/>
                <w:szCs w:val="16"/>
              </w:rPr>
            </w:pPr>
          </w:p>
        </w:tc>
        <w:tc>
          <w:tcPr>
            <w:tcW w:w="9pt" w:type="dxa"/>
            <w:tcBorders>
              <w:top w:val="single" w:sz="8" w:space="0" w:color="000000"/>
              <w:bottom w:val="nil"/>
            </w:tcBorders>
            <w:shd w:val="clear" w:color="auto" w:fill="auto"/>
            <w:vAlign w:val="center"/>
          </w:tcPr>
          <w:p w:rsidR="006520F3" w:rsidRPr="007E6858" w:rsidRDefault="006520F3" w:rsidP="007E6858">
            <w:pPr>
              <w:keepNext/>
              <w:jc w:val="center"/>
              <w:rPr>
                <w:b/>
              </w:rPr>
            </w:pPr>
          </w:p>
        </w:tc>
        <w:tc>
          <w:tcPr>
            <w:tcW w:w="54pt" w:type="dxa"/>
            <w:tcBorders>
              <w:top w:val="single" w:sz="8" w:space="0" w:color="000000"/>
              <w:bottom w:val="nil"/>
            </w:tcBorders>
            <w:shd w:val="clear" w:color="auto" w:fill="auto"/>
            <w:vAlign w:val="center"/>
          </w:tcPr>
          <w:p w:rsidR="006520F3" w:rsidRPr="007E6858" w:rsidRDefault="006520F3" w:rsidP="007E6858">
            <w:pPr>
              <w:keepNext/>
              <w:jc w:val="center"/>
              <w:rPr>
                <w:sz w:val="16"/>
                <w:szCs w:val="16"/>
                <w:u w:val="single"/>
              </w:rPr>
            </w:pPr>
            <w:r w:rsidRPr="007E6858">
              <w:rPr>
                <w:b/>
                <w:u w:val="single"/>
              </w:rPr>
              <w:t>Initials</w:t>
            </w:r>
          </w:p>
        </w:tc>
        <w:tc>
          <w:tcPr>
            <w:tcW w:w="18pt" w:type="dxa"/>
            <w:tcBorders>
              <w:top w:val="single" w:sz="8" w:space="0" w:color="000000"/>
              <w:bottom w:val="nil"/>
            </w:tcBorders>
            <w:shd w:val="clear" w:color="auto" w:fill="auto"/>
            <w:vAlign w:val="center"/>
          </w:tcPr>
          <w:p w:rsidR="006520F3" w:rsidRPr="007E6858" w:rsidRDefault="006520F3" w:rsidP="007E6858">
            <w:pPr>
              <w:keepNext/>
              <w:jc w:val="center"/>
              <w:rPr>
                <w:b/>
                <w:u w:val="single"/>
              </w:rPr>
            </w:pPr>
          </w:p>
        </w:tc>
        <w:tc>
          <w:tcPr>
            <w:tcW w:w="76.50pt" w:type="dxa"/>
            <w:tcBorders>
              <w:top w:val="single" w:sz="8" w:space="0" w:color="000000"/>
              <w:bottom w:val="nil"/>
              <w:end w:val="nil"/>
            </w:tcBorders>
            <w:shd w:val="clear" w:color="auto" w:fill="auto"/>
            <w:vAlign w:val="center"/>
          </w:tcPr>
          <w:p w:rsidR="006520F3" w:rsidRPr="007E6858" w:rsidRDefault="006520F3" w:rsidP="007E6858">
            <w:pPr>
              <w:keepNext/>
              <w:jc w:val="center"/>
              <w:rPr>
                <w:b/>
                <w:u w:val="single"/>
              </w:rPr>
            </w:pPr>
            <w:r w:rsidRPr="007E6858">
              <w:rPr>
                <w:b/>
                <w:u w:val="single"/>
              </w:rPr>
              <w:t>Date</w:t>
            </w:r>
          </w:p>
        </w:tc>
        <w:tc>
          <w:tcPr>
            <w:tcW w:w="9pt" w:type="dxa"/>
            <w:tcBorders>
              <w:top w:val="single" w:sz="8" w:space="0" w:color="000000"/>
              <w:start w:val="nil"/>
              <w:bottom w:val="nil"/>
              <w:end w:val="single" w:sz="8" w:space="0" w:color="000000"/>
            </w:tcBorders>
            <w:shd w:val="clear" w:color="auto" w:fill="auto"/>
            <w:vAlign w:val="center"/>
          </w:tcPr>
          <w:p w:rsidR="006520F3" w:rsidRPr="007E6858" w:rsidRDefault="006520F3" w:rsidP="007E6858">
            <w:pPr>
              <w:keepNext/>
              <w:rPr>
                <w:b/>
                <w:u w:val="single"/>
              </w:rPr>
            </w:pPr>
          </w:p>
        </w:tc>
      </w:tr>
      <w:tr w:rsidR="00DE575B" w:rsidRPr="007E6858" w:rsidTr="007E6858">
        <w:trPr>
          <w:gridAfter w:val="1"/>
          <w:wAfter w:w="156.75pt" w:type="dxa"/>
          <w:trHeight w:val="360"/>
          <w:jc w:val="center"/>
        </w:trPr>
        <w:tc>
          <w:tcPr>
            <w:tcW w:w="251.30pt" w:type="dxa"/>
            <w:tcBorders>
              <w:top w:val="nil"/>
              <w:start w:val="single" w:sz="8" w:space="0" w:color="000000"/>
              <w:bottom w:val="nil"/>
            </w:tcBorders>
            <w:shd w:val="clear" w:color="auto" w:fill="auto"/>
            <w:vAlign w:val="bottom"/>
          </w:tcPr>
          <w:p w:rsidR="006520F3" w:rsidRPr="007E6858" w:rsidRDefault="00D95CE5" w:rsidP="007E6858">
            <w:pPr>
              <w:jc w:val="end"/>
            </w:pPr>
            <w:r w:rsidRPr="007E6858">
              <w:t>District Engineer or Authorized Designee</w:t>
            </w:r>
          </w:p>
        </w:tc>
        <w:tc>
          <w:tcPr>
            <w:tcW w:w="9pt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6520F3" w:rsidRPr="007E6858" w:rsidRDefault="006520F3" w:rsidP="007E6858">
            <w:pPr>
              <w:keepNext/>
            </w:pPr>
          </w:p>
        </w:tc>
        <w:tc>
          <w:tcPr>
            <w:tcW w:w="54pt" w:type="dxa"/>
            <w:tcBorders>
              <w:top w:val="nil"/>
              <w:bottom w:val="single" w:sz="4" w:space="0" w:color="000000"/>
            </w:tcBorders>
            <w:shd w:val="clear" w:color="auto" w:fill="auto"/>
            <w:vAlign w:val="center"/>
          </w:tcPr>
          <w:p w:rsidR="006520F3" w:rsidRPr="007E6858" w:rsidRDefault="006520F3" w:rsidP="002F5048"/>
        </w:tc>
        <w:tc>
          <w:tcPr>
            <w:tcW w:w="18pt" w:type="dxa"/>
            <w:tcBorders>
              <w:top w:val="nil"/>
            </w:tcBorders>
            <w:shd w:val="clear" w:color="auto" w:fill="auto"/>
            <w:vAlign w:val="bottom"/>
          </w:tcPr>
          <w:p w:rsidR="006520F3" w:rsidRPr="007E6858" w:rsidRDefault="006520F3" w:rsidP="005C1053">
            <w:pPr>
              <w:rPr>
                <w:sz w:val="21"/>
                <w:szCs w:val="21"/>
              </w:rPr>
            </w:pPr>
          </w:p>
        </w:tc>
        <w:tc>
          <w:tcPr>
            <w:tcW w:w="76.50pt" w:type="dxa"/>
            <w:tcBorders>
              <w:top w:val="nil"/>
              <w:bottom w:val="single" w:sz="4" w:space="0" w:color="000000"/>
              <w:end w:val="nil"/>
            </w:tcBorders>
            <w:shd w:val="clear" w:color="auto" w:fill="auto"/>
            <w:vAlign w:val="bottom"/>
          </w:tcPr>
          <w:p w:rsidR="006520F3" w:rsidRPr="007E6858" w:rsidRDefault="006520F3" w:rsidP="005C1053">
            <w:pPr>
              <w:rPr>
                <w:sz w:val="21"/>
                <w:szCs w:val="21"/>
              </w:rPr>
            </w:pPr>
          </w:p>
        </w:tc>
        <w:tc>
          <w:tcPr>
            <w:tcW w:w="9pt" w:type="dxa"/>
            <w:tcBorders>
              <w:start w:val="nil"/>
              <w:bottom w:val="nil"/>
              <w:end w:val="single" w:sz="8" w:space="0" w:color="000000"/>
            </w:tcBorders>
            <w:shd w:val="clear" w:color="auto" w:fill="auto"/>
            <w:vAlign w:val="bottom"/>
          </w:tcPr>
          <w:p w:rsidR="006520F3" w:rsidRPr="007E6858" w:rsidRDefault="006520F3" w:rsidP="005C1053">
            <w:pPr>
              <w:rPr>
                <w:sz w:val="21"/>
                <w:szCs w:val="21"/>
              </w:rPr>
            </w:pPr>
          </w:p>
        </w:tc>
      </w:tr>
      <w:tr w:rsidR="00DE575B" w:rsidRPr="007E6858" w:rsidTr="007E6858">
        <w:trPr>
          <w:gridAfter w:val="1"/>
          <w:wAfter w:w="156.75pt" w:type="dxa"/>
          <w:cantSplit/>
          <w:jc w:val="center"/>
        </w:trPr>
        <w:tc>
          <w:tcPr>
            <w:tcW w:w="251.30pt" w:type="dxa"/>
            <w:tcBorders>
              <w:start w:val="single" w:sz="8" w:space="0" w:color="000000"/>
              <w:bottom w:val="nil"/>
            </w:tcBorders>
            <w:shd w:val="clear" w:color="auto" w:fill="auto"/>
            <w:vAlign w:val="bottom"/>
          </w:tcPr>
          <w:p w:rsidR="006520F3" w:rsidRPr="007E6858" w:rsidRDefault="006520F3" w:rsidP="007E6858">
            <w:pPr>
              <w:keepNext/>
              <w:jc w:val="end"/>
              <w:rPr>
                <w:sz w:val="16"/>
                <w:szCs w:val="16"/>
              </w:rPr>
            </w:pPr>
          </w:p>
        </w:tc>
        <w:tc>
          <w:tcPr>
            <w:tcW w:w="9pt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6520F3" w:rsidRPr="007E6858" w:rsidRDefault="006520F3" w:rsidP="007E6858">
            <w:pPr>
              <w:keepNext/>
              <w:rPr>
                <w:sz w:val="16"/>
                <w:szCs w:val="16"/>
              </w:rPr>
            </w:pPr>
          </w:p>
        </w:tc>
        <w:tc>
          <w:tcPr>
            <w:tcW w:w="54pt" w:type="dxa"/>
            <w:tcBorders>
              <w:top w:val="single" w:sz="4" w:space="0" w:color="000000"/>
              <w:bottom w:val="nil"/>
            </w:tcBorders>
            <w:shd w:val="clear" w:color="auto" w:fill="auto"/>
            <w:vAlign w:val="center"/>
          </w:tcPr>
          <w:p w:rsidR="006520F3" w:rsidRPr="007E6858" w:rsidRDefault="006520F3" w:rsidP="007E6858">
            <w:pPr>
              <w:keepNext/>
              <w:rPr>
                <w:sz w:val="16"/>
                <w:szCs w:val="16"/>
              </w:rPr>
            </w:pPr>
          </w:p>
        </w:tc>
        <w:tc>
          <w:tcPr>
            <w:tcW w:w="18pt" w:type="dxa"/>
            <w:shd w:val="clear" w:color="auto" w:fill="auto"/>
            <w:vAlign w:val="bottom"/>
          </w:tcPr>
          <w:p w:rsidR="006520F3" w:rsidRPr="007E6858" w:rsidRDefault="006520F3" w:rsidP="007E6858">
            <w:pPr>
              <w:keepNext/>
              <w:rPr>
                <w:sz w:val="16"/>
                <w:szCs w:val="16"/>
              </w:rPr>
            </w:pPr>
          </w:p>
        </w:tc>
        <w:tc>
          <w:tcPr>
            <w:tcW w:w="76.50pt" w:type="dxa"/>
            <w:tcBorders>
              <w:top w:val="single" w:sz="4" w:space="0" w:color="000000"/>
              <w:bottom w:val="nil"/>
              <w:end w:val="nil"/>
            </w:tcBorders>
            <w:shd w:val="clear" w:color="auto" w:fill="auto"/>
            <w:vAlign w:val="bottom"/>
          </w:tcPr>
          <w:p w:rsidR="006520F3" w:rsidRPr="007E6858" w:rsidRDefault="006520F3" w:rsidP="007E6858">
            <w:pPr>
              <w:keepNext/>
              <w:rPr>
                <w:sz w:val="16"/>
                <w:szCs w:val="16"/>
              </w:rPr>
            </w:pPr>
          </w:p>
        </w:tc>
        <w:tc>
          <w:tcPr>
            <w:tcW w:w="9pt" w:type="dxa"/>
            <w:tcBorders>
              <w:start w:val="nil"/>
              <w:bottom w:val="nil"/>
              <w:end w:val="single" w:sz="8" w:space="0" w:color="000000"/>
            </w:tcBorders>
            <w:shd w:val="clear" w:color="auto" w:fill="auto"/>
            <w:vAlign w:val="bottom"/>
          </w:tcPr>
          <w:p w:rsidR="006520F3" w:rsidRPr="007E6858" w:rsidRDefault="006520F3" w:rsidP="007E6858">
            <w:pPr>
              <w:keepNext/>
              <w:rPr>
                <w:sz w:val="16"/>
                <w:szCs w:val="16"/>
              </w:rPr>
            </w:pPr>
          </w:p>
        </w:tc>
      </w:tr>
      <w:tr w:rsidR="00DE575B" w:rsidRPr="007E6858" w:rsidTr="007E6858">
        <w:trPr>
          <w:gridAfter w:val="1"/>
          <w:wAfter w:w="156.75pt" w:type="dxa"/>
          <w:trHeight w:val="360"/>
          <w:jc w:val="center"/>
        </w:trPr>
        <w:tc>
          <w:tcPr>
            <w:tcW w:w="251.30pt" w:type="dxa"/>
            <w:tcBorders>
              <w:start w:val="single" w:sz="8" w:space="0" w:color="000000"/>
              <w:bottom w:val="nil"/>
            </w:tcBorders>
            <w:shd w:val="clear" w:color="auto" w:fill="auto"/>
            <w:vAlign w:val="bottom"/>
          </w:tcPr>
          <w:p w:rsidR="006520F3" w:rsidRPr="007E6858" w:rsidRDefault="003D27AD" w:rsidP="007E6858">
            <w:pPr>
              <w:jc w:val="end"/>
            </w:pPr>
            <w:r w:rsidRPr="007E6858">
              <w:t xml:space="preserve">Processed by </w:t>
            </w:r>
            <w:r w:rsidR="006C0A28" w:rsidRPr="007E6858">
              <w:t>CS</w:t>
            </w:r>
          </w:p>
        </w:tc>
        <w:tc>
          <w:tcPr>
            <w:tcW w:w="9pt" w:type="dxa"/>
            <w:tcBorders>
              <w:bottom w:val="nil"/>
            </w:tcBorders>
            <w:shd w:val="clear" w:color="auto" w:fill="auto"/>
            <w:vAlign w:val="center"/>
          </w:tcPr>
          <w:p w:rsidR="006520F3" w:rsidRPr="007E6858" w:rsidRDefault="006520F3" w:rsidP="002F5048"/>
        </w:tc>
        <w:tc>
          <w:tcPr>
            <w:tcW w:w="54pt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520F3" w:rsidRPr="007E6858" w:rsidRDefault="006520F3" w:rsidP="002F5048"/>
        </w:tc>
        <w:tc>
          <w:tcPr>
            <w:tcW w:w="18pt" w:type="dxa"/>
            <w:shd w:val="clear" w:color="auto" w:fill="auto"/>
            <w:vAlign w:val="bottom"/>
          </w:tcPr>
          <w:p w:rsidR="006520F3" w:rsidRPr="007E6858" w:rsidRDefault="006520F3" w:rsidP="005C1053">
            <w:pPr>
              <w:rPr>
                <w:sz w:val="21"/>
                <w:szCs w:val="21"/>
              </w:rPr>
            </w:pPr>
          </w:p>
        </w:tc>
        <w:tc>
          <w:tcPr>
            <w:tcW w:w="76.50pt" w:type="dxa"/>
            <w:tcBorders>
              <w:bottom w:val="single" w:sz="4" w:space="0" w:color="000000"/>
              <w:end w:val="nil"/>
            </w:tcBorders>
            <w:shd w:val="clear" w:color="auto" w:fill="auto"/>
            <w:vAlign w:val="bottom"/>
          </w:tcPr>
          <w:p w:rsidR="006520F3" w:rsidRPr="007E6858" w:rsidRDefault="006520F3" w:rsidP="005C1053">
            <w:pPr>
              <w:rPr>
                <w:sz w:val="21"/>
                <w:szCs w:val="21"/>
              </w:rPr>
            </w:pPr>
          </w:p>
        </w:tc>
        <w:tc>
          <w:tcPr>
            <w:tcW w:w="9pt" w:type="dxa"/>
            <w:tcBorders>
              <w:start w:val="nil"/>
              <w:bottom w:val="nil"/>
              <w:end w:val="single" w:sz="8" w:space="0" w:color="000000"/>
            </w:tcBorders>
            <w:shd w:val="clear" w:color="auto" w:fill="auto"/>
            <w:vAlign w:val="bottom"/>
          </w:tcPr>
          <w:p w:rsidR="006520F3" w:rsidRPr="007E6858" w:rsidRDefault="006520F3" w:rsidP="005C1053">
            <w:pPr>
              <w:rPr>
                <w:sz w:val="21"/>
                <w:szCs w:val="21"/>
              </w:rPr>
            </w:pPr>
          </w:p>
        </w:tc>
      </w:tr>
    </w:tbl>
    <w:p w:rsidR="005B0F31" w:rsidRPr="00545E01" w:rsidRDefault="005B0F31" w:rsidP="004368D7"/>
    <w:sectPr w:rsidR="005B0F31" w:rsidRPr="00545E01" w:rsidSect="004368D7">
      <w:footerReference w:type="default" r:id="rId10"/>
      <w:pgSz w:w="612pt" w:h="792pt" w:code="1"/>
      <w:pgMar w:top="18pt" w:right="18pt" w:bottom="14.40pt" w:left="18pt" w:header="14.40pt" w:footer="28.80pt" w:gutter="0pt"/>
      <w:cols w:space="36pt"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endnote w:type="separator" w:id="-1">
    <w:p w:rsidR="004B7247" w:rsidRDefault="004B7247" w:rsidP="004C38BE">
      <w:r>
        <w:separator/>
      </w:r>
    </w:p>
  </w:endnote>
  <w:endnote w:type="continuationSeparator" w:id="0">
    <w:p w:rsidR="004B7247" w:rsidRDefault="004B7247" w:rsidP="004C3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characterSet="iso-8859-1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characterSet="iso-8859-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characterSet="iso-8859-1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characterSet="iso-8859-1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 w:rsidR="00703139" w:rsidRPr="004C38BE" w:rsidRDefault="00703139" w:rsidP="004C38BE">
    <w:pPr>
      <w:pStyle w:val="Footer"/>
      <w:jc w:val="center"/>
      <w:rPr>
        <w:sz w:val="18"/>
        <w:szCs w:val="18"/>
      </w:rPr>
    </w:pPr>
    <w:r w:rsidRPr="004C38BE">
      <w:rPr>
        <w:sz w:val="18"/>
        <w:szCs w:val="18"/>
      </w:rPr>
      <w:t xml:space="preserve">Page </w:t>
    </w:r>
    <w:r w:rsidR="00AE1E5E" w:rsidRPr="004C38BE">
      <w:rPr>
        <w:sz w:val="18"/>
        <w:szCs w:val="18"/>
      </w:rPr>
      <w:fldChar w:fldCharType="begin"/>
    </w:r>
    <w:r w:rsidRPr="004C38BE">
      <w:rPr>
        <w:sz w:val="18"/>
        <w:szCs w:val="18"/>
      </w:rPr>
      <w:instrText xml:space="preserve"> PAGE </w:instrText>
    </w:r>
    <w:r w:rsidR="00AE1E5E" w:rsidRPr="004C38BE">
      <w:rPr>
        <w:sz w:val="18"/>
        <w:szCs w:val="18"/>
      </w:rPr>
      <w:fldChar w:fldCharType="separate"/>
    </w:r>
    <w:r w:rsidR="00F11FBE">
      <w:rPr>
        <w:noProof/>
        <w:sz w:val="18"/>
        <w:szCs w:val="18"/>
      </w:rPr>
      <w:t>1</w:t>
    </w:r>
    <w:r w:rsidR="00AE1E5E" w:rsidRPr="004C38BE">
      <w:rPr>
        <w:sz w:val="18"/>
        <w:szCs w:val="18"/>
      </w:rPr>
      <w:fldChar w:fldCharType="end"/>
    </w:r>
    <w:r w:rsidRPr="004C38BE">
      <w:rPr>
        <w:sz w:val="18"/>
        <w:szCs w:val="18"/>
      </w:rPr>
      <w:t xml:space="preserve"> of </w:t>
    </w:r>
    <w:r w:rsidR="00AE1E5E" w:rsidRPr="004C38BE">
      <w:rPr>
        <w:sz w:val="18"/>
        <w:szCs w:val="18"/>
      </w:rPr>
      <w:fldChar w:fldCharType="begin"/>
    </w:r>
    <w:r w:rsidRPr="004C38BE">
      <w:rPr>
        <w:sz w:val="18"/>
        <w:szCs w:val="18"/>
      </w:rPr>
      <w:instrText xml:space="preserve"> NUMPAGES  </w:instrText>
    </w:r>
    <w:r w:rsidR="00AE1E5E" w:rsidRPr="004C38BE">
      <w:rPr>
        <w:sz w:val="18"/>
        <w:szCs w:val="18"/>
      </w:rPr>
      <w:fldChar w:fldCharType="separate"/>
    </w:r>
    <w:r w:rsidR="00F11FBE">
      <w:rPr>
        <w:noProof/>
        <w:sz w:val="18"/>
        <w:szCs w:val="18"/>
      </w:rPr>
      <w:t>1</w:t>
    </w:r>
    <w:r w:rsidR="00AE1E5E" w:rsidRPr="004C38BE">
      <w:rPr>
        <w:sz w:val="18"/>
        <w:szCs w:val="18"/>
      </w:rPr>
      <w:fldChar w:fldCharType="end"/>
    </w:r>
  </w:p>
</w:ftr>
</file>

<file path=word/footnotes.xml><?xml version="1.0" encoding="utf-8"?>
<w:footnotes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footnote w:type="separator" w:id="-1">
    <w:p w:rsidR="004B7247" w:rsidRDefault="004B7247" w:rsidP="004C38BE">
      <w:r>
        <w:separator/>
      </w:r>
    </w:p>
  </w:footnote>
  <w:footnote w:type="continuationSeparator" w:id="0">
    <w:p w:rsidR="004B7247" w:rsidRDefault="004B7247" w:rsidP="004C38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%"/>
  <w:attachedTemplate r:id="rId1"/>
  <w:revisionView w:inkAnnotations="0"/>
  <w:documentProtection w:edit="forms" w:enforcement="1"/>
  <w:defaultTabStop w:val="36pt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AC2"/>
    <w:rsid w:val="000556E9"/>
    <w:rsid w:val="000840C6"/>
    <w:rsid w:val="00087099"/>
    <w:rsid w:val="000A153E"/>
    <w:rsid w:val="000B528D"/>
    <w:rsid w:val="000C0ED7"/>
    <w:rsid w:val="000C5F1E"/>
    <w:rsid w:val="000D01C1"/>
    <w:rsid w:val="00134A1D"/>
    <w:rsid w:val="001366FE"/>
    <w:rsid w:val="00136C19"/>
    <w:rsid w:val="00155B83"/>
    <w:rsid w:val="00174CAF"/>
    <w:rsid w:val="00183480"/>
    <w:rsid w:val="001C34B8"/>
    <w:rsid w:val="001D0305"/>
    <w:rsid w:val="001E43A2"/>
    <w:rsid w:val="001F4BBF"/>
    <w:rsid w:val="00207F07"/>
    <w:rsid w:val="00222A62"/>
    <w:rsid w:val="00235B7F"/>
    <w:rsid w:val="002668EB"/>
    <w:rsid w:val="0029254F"/>
    <w:rsid w:val="00294455"/>
    <w:rsid w:val="002B2EDB"/>
    <w:rsid w:val="002D3906"/>
    <w:rsid w:val="002D3F74"/>
    <w:rsid w:val="002D4057"/>
    <w:rsid w:val="002F5048"/>
    <w:rsid w:val="00320C11"/>
    <w:rsid w:val="003648FF"/>
    <w:rsid w:val="00370E5D"/>
    <w:rsid w:val="00390678"/>
    <w:rsid w:val="003B7053"/>
    <w:rsid w:val="003D27AD"/>
    <w:rsid w:val="00407BAE"/>
    <w:rsid w:val="004368D7"/>
    <w:rsid w:val="00474C43"/>
    <w:rsid w:val="004A5471"/>
    <w:rsid w:val="004B7247"/>
    <w:rsid w:val="004C38BE"/>
    <w:rsid w:val="0051070E"/>
    <w:rsid w:val="00534AC2"/>
    <w:rsid w:val="00545E01"/>
    <w:rsid w:val="00546BAF"/>
    <w:rsid w:val="00555D30"/>
    <w:rsid w:val="00565FDC"/>
    <w:rsid w:val="00576178"/>
    <w:rsid w:val="005803DF"/>
    <w:rsid w:val="00583D8E"/>
    <w:rsid w:val="005B0F31"/>
    <w:rsid w:val="005C1053"/>
    <w:rsid w:val="005C34CE"/>
    <w:rsid w:val="005E5B38"/>
    <w:rsid w:val="005E6CB7"/>
    <w:rsid w:val="005F31BB"/>
    <w:rsid w:val="00623DAC"/>
    <w:rsid w:val="006254A9"/>
    <w:rsid w:val="006259C5"/>
    <w:rsid w:val="00640427"/>
    <w:rsid w:val="00644B4E"/>
    <w:rsid w:val="006520F3"/>
    <w:rsid w:val="0065491C"/>
    <w:rsid w:val="006A104B"/>
    <w:rsid w:val="006C0A28"/>
    <w:rsid w:val="006C0EA3"/>
    <w:rsid w:val="006D0286"/>
    <w:rsid w:val="006D73E4"/>
    <w:rsid w:val="0070081B"/>
    <w:rsid w:val="00703139"/>
    <w:rsid w:val="00706172"/>
    <w:rsid w:val="00717DE3"/>
    <w:rsid w:val="0075181B"/>
    <w:rsid w:val="007B61F9"/>
    <w:rsid w:val="007E6858"/>
    <w:rsid w:val="007F2B54"/>
    <w:rsid w:val="0081741C"/>
    <w:rsid w:val="00823DAC"/>
    <w:rsid w:val="00845DE4"/>
    <w:rsid w:val="00861D51"/>
    <w:rsid w:val="008A78D9"/>
    <w:rsid w:val="008C4C30"/>
    <w:rsid w:val="008F5E30"/>
    <w:rsid w:val="0095151D"/>
    <w:rsid w:val="00972502"/>
    <w:rsid w:val="00972FF5"/>
    <w:rsid w:val="009A3AEB"/>
    <w:rsid w:val="009B7FA4"/>
    <w:rsid w:val="00A064D8"/>
    <w:rsid w:val="00A40EBC"/>
    <w:rsid w:val="00A90686"/>
    <w:rsid w:val="00AB481A"/>
    <w:rsid w:val="00AE1E5E"/>
    <w:rsid w:val="00B433C6"/>
    <w:rsid w:val="00B83F73"/>
    <w:rsid w:val="00B9220F"/>
    <w:rsid w:val="00B93D85"/>
    <w:rsid w:val="00B9464E"/>
    <w:rsid w:val="00BE2B8D"/>
    <w:rsid w:val="00BE55FD"/>
    <w:rsid w:val="00BF50C1"/>
    <w:rsid w:val="00C16152"/>
    <w:rsid w:val="00C27170"/>
    <w:rsid w:val="00C4258D"/>
    <w:rsid w:val="00C71D57"/>
    <w:rsid w:val="00CA45AC"/>
    <w:rsid w:val="00D2265B"/>
    <w:rsid w:val="00D5241E"/>
    <w:rsid w:val="00D72210"/>
    <w:rsid w:val="00D954E6"/>
    <w:rsid w:val="00D95CE5"/>
    <w:rsid w:val="00DB28FC"/>
    <w:rsid w:val="00DC3449"/>
    <w:rsid w:val="00DE51CC"/>
    <w:rsid w:val="00DE575B"/>
    <w:rsid w:val="00DE5AD1"/>
    <w:rsid w:val="00DE6454"/>
    <w:rsid w:val="00E7523D"/>
    <w:rsid w:val="00E776A2"/>
    <w:rsid w:val="00EC16AC"/>
    <w:rsid w:val="00EC1E4E"/>
    <w:rsid w:val="00EC4BBE"/>
    <w:rsid w:val="00F01D94"/>
    <w:rsid w:val="00F10D37"/>
    <w:rsid w:val="00F11CFB"/>
    <w:rsid w:val="00F11FBE"/>
    <w:rsid w:val="00F2128B"/>
    <w:rsid w:val="00F47114"/>
    <w:rsid w:val="00F619C7"/>
    <w:rsid w:val="00F71EB2"/>
    <w:rsid w:val="00FA7AB6"/>
    <w:rsid w:val="00FC7C93"/>
    <w:rsid w:val="00FF1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AEDD98A6-9808-416C-A73D-81BF5342700D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0F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5E01"/>
    <w:tblPr>
      <w:tblBorders>
        <w:top w:val="single" w:sz="4" w:space="0" w:color="000000"/>
        <w:start w:val="single" w:sz="4" w:space="0" w:color="000000"/>
        <w:bottom w:val="single" w:sz="4" w:space="0" w:color="000000"/>
        <w:end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4C38BE"/>
    <w:pPr>
      <w:tabs>
        <w:tab w:val="center" w:pos="234pt"/>
        <w:tab w:val="end" w:pos="468pt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38BE"/>
  </w:style>
  <w:style w:type="paragraph" w:styleId="Footer">
    <w:name w:val="footer"/>
    <w:basedOn w:val="Normal"/>
    <w:link w:val="FooterChar"/>
    <w:uiPriority w:val="99"/>
    <w:unhideWhenUsed/>
    <w:rsid w:val="004C38BE"/>
    <w:pPr>
      <w:tabs>
        <w:tab w:val="center" w:pos="234pt"/>
        <w:tab w:val="end" w:pos="468pt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38BE"/>
  </w:style>
  <w:style w:type="character" w:styleId="PlaceholderText">
    <w:name w:val="Placeholder Text"/>
    <w:uiPriority w:val="99"/>
    <w:semiHidden/>
    <w:rsid w:val="0070313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1E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1E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endnotes" Target="endnotes.xml"/><Relationship Id="rId3" Type="http://purl.oclc.org/ooxml/officeDocument/relationships/customXml" Target="../customXml/item3.xml"/><Relationship Id="rId7" Type="http://purl.oclc.org/ooxml/officeDocument/relationships/footnotes" Target="footnotes.xml"/><Relationship Id="rId12" Type="http://purl.oclc.org/ooxml/officeDocument/relationships/theme" Target="theme/theme1.xml"/><Relationship Id="rId2" Type="http://purl.oclc.org/ooxml/officeDocument/relationships/customXml" Target="../customXml/item2.xml"/><Relationship Id="rId1" Type="http://purl.oclc.org/ooxml/officeDocument/relationships/customXml" Target="../customXml/item1.xml"/><Relationship Id="rId6" Type="http://purl.oclc.org/ooxml/officeDocument/relationships/webSettings" Target="webSettings.xml"/><Relationship Id="rId11" Type="http://purl.oclc.org/ooxml/officeDocument/relationships/fontTable" Target="fontTable.xml"/><Relationship Id="rId5" Type="http://purl.oclc.org/ooxml/officeDocument/relationships/settings" Target="settings.xml"/><Relationship Id="rId10" Type="http://purl.oclc.org/ooxml/officeDocument/relationships/footer" Target="footer1.xml"/><Relationship Id="rId4" Type="http://purl.oclc.org/ooxml/officeDocument/relationships/styles" Target="styles.xml"/><Relationship Id="rId9" Type="http://purl.oclc.org/ooxml/officeDocument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purl.oclc.org/ooxml/officeDocument/relationships/attachedTemplate" Target="file:///C:\Documents%20and%20Settings\blamb\Desktop\FormTemplateWord.dotx" TargetMode="External"/></Relationships>
</file>

<file path=word/theme/theme1.xml><?xml version="1.0" encoding="utf-8"?>
<a:theme xmlns:a="http://purl.oclc.org/ooxml/drawingml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purl.oclc.org/ooxml/officeDocument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purl.oclc.org/ooxml/officeDocument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purl.oclc.org/ooxml/officeDocument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purl.oclc.org/ooxml/officeDocument/customXml" ds:itemID="{8C59F2B3-0B61-4447-8BD5-2F25CB690341}">
  <ds:schemaRefs>
    <ds:schemaRef ds:uri="http://schemas.microsoft.com/sharepoint/v3/contenttype/forms"/>
  </ds:schemaRefs>
</ds:datastoreItem>
</file>

<file path=customXml/itemProps2.xml><?xml version="1.0" encoding="utf-8"?>
<ds:datastoreItem xmlns:ds="http://purl.oclc.org/ooxml/officeDocument/customXml" ds:itemID="{76907FD5-49CB-4D51-AE1E-15C8BC5B6D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purl.oclc.org/ooxml/officeDocument/customXml" ds:itemID="{6631BEC1-EA55-4E75-985E-957A240CCB6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purl.oclc.org/ooxml/officeDocument/extendedProperties" xmlns:vt="http://purl.oclc.org/ooxml/officeDocument/docPropsVTypes">
  <Template>FormTemplateWord.dotx</Template>
  <TotalTime>0</TotalTime>
  <Pages>2</Pages>
  <Words>658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Idaho Transportation Department</Company>
  <LinksUpToDate>false</LinksUpToDate>
  <CharactersWithSpaces>4402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BLamb</dc:creator>
  <cp:keywords/>
  <cp:lastModifiedBy>Karen Hanna</cp:lastModifiedBy>
  <cp:revision>2</cp:revision>
  <cp:lastPrinted>2017-09-11T15:14:00Z</cp:lastPrinted>
  <dcterms:created xsi:type="dcterms:W3CDTF">2021-02-11T21:42:00Z</dcterms:created>
  <dcterms:modified xsi:type="dcterms:W3CDTF">2021-02-11T21:42:00Z</dcterms:modified>
</cp:coreProperties>
</file>