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AB0B37" w14:textId="77777777" w:rsidR="005F51DF" w:rsidRPr="00C468DB" w:rsidRDefault="005F51DF" w:rsidP="005F51DF">
      <w:pPr>
        <w:pStyle w:val="Header"/>
        <w:tabs>
          <w:tab w:val="clear" w:pos="4680"/>
          <w:tab w:val="clear" w:pos="9360"/>
        </w:tabs>
        <w:spacing w:line="276" w:lineRule="auto"/>
        <w:rPr>
          <w:rFonts w:ascii="Times New Roman" w:hAnsi="Times New Roman" w:cs="Times New Roman"/>
          <w:sz w:val="12"/>
        </w:rPr>
      </w:pPr>
    </w:p>
    <w:sdt>
      <w:sdtPr>
        <w:rPr>
          <w:rFonts w:ascii="Times New Roman" w:hAnsi="Times New Roman" w:cs="Times New Roman"/>
          <w:b/>
          <w:sz w:val="20"/>
        </w:rPr>
        <w:alias w:val="District #"/>
        <w:tag w:val=""/>
        <w:id w:val="-231084305"/>
        <w:placeholder>
          <w:docPart w:val="BEA55F4A7404485090F4F904C24BE89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24D9EB5D" w14:textId="77777777" w:rsidR="008118B3" w:rsidRPr="008118B3" w:rsidRDefault="00C92989" w:rsidP="008118B3">
          <w:pPr>
            <w:spacing w:after="0"/>
            <w:rPr>
              <w:rFonts w:ascii="Times New Roman" w:hAnsi="Times New Roman" w:cs="Times New Roman"/>
              <w:b/>
              <w:sz w:val="20"/>
            </w:rPr>
          </w:pPr>
          <w:r>
            <w:rPr>
              <w:rFonts w:ascii="Times New Roman" w:hAnsi="Times New Roman" w:cs="Times New Roman"/>
              <w:b/>
              <w:sz w:val="20"/>
            </w:rPr>
            <w:t>[DISTRICT #]</w:t>
          </w:r>
        </w:p>
      </w:sdtContent>
    </w:sdt>
    <w:sdt>
      <w:sdtPr>
        <w:rPr>
          <w:rFonts w:ascii="Times New Roman" w:hAnsi="Times New Roman" w:cs="Times New Roman"/>
          <w:sz w:val="20"/>
        </w:rPr>
        <w:id w:val="-1834674714"/>
        <w:placeholder>
          <w:docPart w:val="E435DE1FA22C463386F3C09729DB12DE"/>
        </w:placeholder>
      </w:sdtPr>
      <w:sdtEndPr>
        <w:rPr>
          <w:b/>
        </w:rPr>
      </w:sdtEndPr>
      <w:sdtContent>
        <w:p w14:paraId="572712F8" w14:textId="77777777" w:rsidR="008118B3" w:rsidRPr="008118B3" w:rsidRDefault="008118B3" w:rsidP="008118B3">
          <w:pPr>
            <w:spacing w:after="0"/>
            <w:rPr>
              <w:rFonts w:ascii="Times New Roman" w:hAnsi="Times New Roman" w:cs="Times New Roman"/>
              <w:b/>
              <w:sz w:val="20"/>
            </w:rPr>
          </w:pPr>
          <w:r>
            <w:rPr>
              <w:rFonts w:ascii="Times New Roman" w:hAnsi="Times New Roman" w:cs="Times New Roman"/>
              <w:b/>
              <w:sz w:val="20"/>
            </w:rPr>
            <w:t>[ADDRESS</w:t>
          </w:r>
          <w:r w:rsidRPr="008118B3">
            <w:rPr>
              <w:rFonts w:ascii="Times New Roman" w:hAnsi="Times New Roman" w:cs="Times New Roman"/>
              <w:b/>
              <w:sz w:val="20"/>
            </w:rPr>
            <w:t>]</w:t>
          </w:r>
        </w:p>
      </w:sdtContent>
    </w:sdt>
    <w:sdt>
      <w:sdtPr>
        <w:rPr>
          <w:rFonts w:ascii="Times New Roman" w:hAnsi="Times New Roman" w:cs="Times New Roman"/>
          <w:b/>
          <w:sz w:val="20"/>
        </w:rPr>
        <w:id w:val="-1829354536"/>
        <w:placeholder>
          <w:docPart w:val="E435DE1FA22C463386F3C09729DB12DE"/>
        </w:placeholder>
      </w:sdtPr>
      <w:sdtEndPr/>
      <w:sdtContent>
        <w:p w14:paraId="110F992D" w14:textId="77777777" w:rsidR="008118B3" w:rsidRPr="008118B3" w:rsidRDefault="008118B3" w:rsidP="008118B3">
          <w:pPr>
            <w:pStyle w:val="Header"/>
            <w:tabs>
              <w:tab w:val="clear" w:pos="4680"/>
              <w:tab w:val="clear" w:pos="9360"/>
            </w:tabs>
            <w:spacing w:line="276" w:lineRule="auto"/>
            <w:rPr>
              <w:rFonts w:ascii="Times New Roman" w:hAnsi="Times New Roman" w:cs="Times New Roman"/>
              <w:b/>
              <w:sz w:val="20"/>
            </w:rPr>
          </w:pPr>
          <w:r>
            <w:rPr>
              <w:rFonts w:ascii="Times New Roman" w:hAnsi="Times New Roman" w:cs="Times New Roman"/>
              <w:b/>
              <w:sz w:val="20"/>
            </w:rPr>
            <w:t>[CITY, STATE</w:t>
          </w:r>
          <w:r w:rsidRPr="008118B3">
            <w:rPr>
              <w:rFonts w:ascii="Times New Roman" w:hAnsi="Times New Roman" w:cs="Times New Roman"/>
              <w:b/>
              <w:sz w:val="20"/>
            </w:rPr>
            <w:t xml:space="preserve"> Z</w:t>
          </w:r>
          <w:r>
            <w:rPr>
              <w:rFonts w:ascii="Times New Roman" w:hAnsi="Times New Roman" w:cs="Times New Roman"/>
              <w:b/>
              <w:sz w:val="20"/>
            </w:rPr>
            <w:t>IP</w:t>
          </w:r>
          <w:r w:rsidRPr="008118B3">
            <w:rPr>
              <w:rFonts w:ascii="Times New Roman" w:hAnsi="Times New Roman" w:cs="Times New Roman"/>
              <w:b/>
              <w:sz w:val="20"/>
            </w:rPr>
            <w:t>]</w:t>
          </w:r>
        </w:p>
      </w:sdtContent>
    </w:sdt>
    <w:p w14:paraId="1E740819" w14:textId="77777777" w:rsidR="008118B3" w:rsidRPr="008118B3" w:rsidRDefault="008118B3" w:rsidP="008118B3">
      <w:pPr>
        <w:spacing w:after="0"/>
        <w:rPr>
          <w:rFonts w:ascii="Times New Roman" w:hAnsi="Times New Roman" w:cs="Times New Roman"/>
          <w:sz w:val="20"/>
        </w:rPr>
      </w:pPr>
      <w:r w:rsidRPr="008118B3">
        <w:rPr>
          <w:rFonts w:ascii="Times New Roman" w:hAnsi="Times New Roman" w:cs="Times New Roman"/>
          <w:b/>
          <w:sz w:val="20"/>
        </w:rPr>
        <w:t xml:space="preserve">PHONE: </w:t>
      </w:r>
      <w:sdt>
        <w:sdtPr>
          <w:rPr>
            <w:rFonts w:ascii="Times New Roman" w:hAnsi="Times New Roman" w:cs="Times New Roman"/>
            <w:b/>
            <w:sz w:val="20"/>
          </w:rPr>
          <w:alias w:val="Company Phone"/>
          <w:tag w:val=""/>
          <w:id w:val="751006938"/>
          <w:placeholder>
            <w:docPart w:val="5E7CB586B4D94F5E8ECAC03BE766E5FA"/>
          </w:placeholder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C92989">
            <w:rPr>
              <w:rFonts w:ascii="Times New Roman" w:hAnsi="Times New Roman" w:cs="Times New Roman"/>
              <w:b/>
              <w:sz w:val="20"/>
            </w:rPr>
            <w:t>[(XXX) XXX-XXXX]</w:t>
          </w:r>
        </w:sdtContent>
      </w:sdt>
    </w:p>
    <w:p w14:paraId="64677C20" w14:textId="77777777" w:rsidR="008118B3" w:rsidRPr="008118B3" w:rsidRDefault="008118B3" w:rsidP="008118B3">
      <w:pPr>
        <w:pStyle w:val="Header"/>
        <w:tabs>
          <w:tab w:val="clear" w:pos="4680"/>
          <w:tab w:val="clear" w:pos="9360"/>
        </w:tabs>
        <w:spacing w:line="276" w:lineRule="auto"/>
        <w:rPr>
          <w:rFonts w:ascii="Times New Roman" w:hAnsi="Times New Roman" w:cs="Times New Roman"/>
          <w:sz w:val="20"/>
        </w:rPr>
      </w:pPr>
      <w:r w:rsidRPr="008118B3">
        <w:rPr>
          <w:rFonts w:ascii="Times New Roman" w:hAnsi="Times New Roman" w:cs="Times New Roman"/>
          <w:b/>
          <w:sz w:val="20"/>
        </w:rPr>
        <w:t xml:space="preserve">FAX: </w:t>
      </w:r>
      <w:sdt>
        <w:sdtPr>
          <w:rPr>
            <w:rFonts w:ascii="Times New Roman" w:hAnsi="Times New Roman" w:cs="Times New Roman"/>
            <w:b/>
            <w:sz w:val="20"/>
          </w:rPr>
          <w:alias w:val="Company Fax"/>
          <w:tag w:val=""/>
          <w:id w:val="1352767134"/>
          <w:placeholder>
            <w:docPart w:val="4D8BB3AEB94B4D8882D2D9F409BFD3D6"/>
          </w:placeholder>
          <w:dataBinding w:prefixMappings="xmlns:ns0='http://schemas.microsoft.com/office/2006/coverPageProps' " w:xpath="/ns0:CoverPageProperties[1]/ns0:CompanyFax[1]" w:storeItemID="{55AF091B-3C7A-41E3-B477-F2FDAA23CFDA}"/>
          <w:text/>
        </w:sdtPr>
        <w:sdtEndPr/>
        <w:sdtContent>
          <w:r w:rsidR="00C92989">
            <w:rPr>
              <w:rFonts w:ascii="Times New Roman" w:hAnsi="Times New Roman" w:cs="Times New Roman"/>
              <w:b/>
              <w:sz w:val="20"/>
            </w:rPr>
            <w:t>[(XXX) XXX-XXXX]</w:t>
          </w:r>
        </w:sdtContent>
      </w:sdt>
    </w:p>
    <w:p w14:paraId="7111B7AE" w14:textId="77777777" w:rsidR="005F51DF" w:rsidRPr="000677B3" w:rsidRDefault="005F51DF" w:rsidP="000677B3">
      <w:pPr>
        <w:pStyle w:val="Header"/>
        <w:tabs>
          <w:tab w:val="clear" w:pos="4680"/>
          <w:tab w:val="clear" w:pos="9360"/>
        </w:tabs>
        <w:spacing w:line="276" w:lineRule="auto"/>
        <w:rPr>
          <w:rFonts w:ascii="Times New Roman" w:hAnsi="Times New Roman" w:cs="Times New Roman"/>
        </w:rPr>
      </w:pPr>
    </w:p>
    <w:p w14:paraId="4FC0892B" w14:textId="77777777" w:rsidR="005F51DF" w:rsidRPr="00C468DB" w:rsidRDefault="005745DA" w:rsidP="005745DA">
      <w:pPr>
        <w:tabs>
          <w:tab w:val="left" w:pos="1256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285B134F" w14:textId="77777777" w:rsidR="005F51DF" w:rsidRPr="00C468DB" w:rsidRDefault="005F51DF" w:rsidP="005F51D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C468DB">
        <w:rPr>
          <w:rFonts w:ascii="Times New Roman" w:hAnsi="Times New Roman" w:cs="Times New Roman"/>
          <w:b/>
          <w:sz w:val="24"/>
        </w:rPr>
        <w:t xml:space="preserve">NOTICE OF DELINQUENT OR </w:t>
      </w:r>
      <w:r w:rsidR="003E710D">
        <w:rPr>
          <w:rFonts w:ascii="Times New Roman" w:hAnsi="Times New Roman" w:cs="Times New Roman"/>
          <w:b/>
          <w:sz w:val="24"/>
        </w:rPr>
        <w:t>DEFICIENT</w:t>
      </w:r>
    </w:p>
    <w:p w14:paraId="49008BA0" w14:textId="77777777" w:rsidR="005F51DF" w:rsidRPr="00C468DB" w:rsidRDefault="005F51DF" w:rsidP="005F51D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C468DB">
        <w:rPr>
          <w:rFonts w:ascii="Times New Roman" w:hAnsi="Times New Roman" w:cs="Times New Roman"/>
          <w:b/>
          <w:sz w:val="24"/>
        </w:rPr>
        <w:t>CERTIFIED PAYROLL RECORDS</w:t>
      </w:r>
    </w:p>
    <w:p w14:paraId="34F94F5E" w14:textId="77777777" w:rsidR="005F51DF" w:rsidRPr="00C468DB" w:rsidRDefault="005F51DF" w:rsidP="005F51DF">
      <w:pPr>
        <w:spacing w:after="0"/>
        <w:jc w:val="center"/>
        <w:rPr>
          <w:rFonts w:ascii="Times New Roman" w:hAnsi="Times New Roman" w:cs="Times New Roman"/>
        </w:rPr>
      </w:pPr>
    </w:p>
    <w:p w14:paraId="5B66A59C" w14:textId="77777777" w:rsidR="005F51DF" w:rsidRDefault="005F51DF" w:rsidP="008118B3">
      <w:pPr>
        <w:spacing w:after="0"/>
        <w:rPr>
          <w:rFonts w:ascii="Times New Roman" w:hAnsi="Times New Roman" w:cs="Times New Roman"/>
        </w:rPr>
      </w:pPr>
    </w:p>
    <w:p w14:paraId="0BEC310F" w14:textId="77777777" w:rsidR="00175742" w:rsidRPr="00C468DB" w:rsidRDefault="00175742" w:rsidP="005F51DF">
      <w:pPr>
        <w:spacing w:after="0"/>
        <w:jc w:val="center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alias w:val="Publish Date"/>
        <w:tag w:val=""/>
        <w:id w:val="45960778"/>
        <w:placeholder>
          <w:docPart w:val="3CA344703CCC4B6896DA12F4D37095EE"/>
        </w:placeholder>
        <w:showingPlcHdr/>
        <w:dataBinding w:prefixMappings="xmlns:ns0='http://schemas.microsoft.com/office/2006/coverPageProps' " w:xpath="/ns0:CoverPageProperties[1]/ns0:PublishDate[1]" w:storeItemID="{55AF091B-3C7A-41E3-B477-F2FDAA23CFDA}"/>
        <w:date w:fullDate="2019-04-18T00:00:00Z">
          <w:dateFormat w:val="M/d/yyyy"/>
          <w:lid w:val="en-US"/>
          <w:storeMappedDataAs w:val="dateTime"/>
          <w:calendar w:val="gregorian"/>
        </w:date>
      </w:sdtPr>
      <w:sdtEndPr/>
      <w:sdtContent>
        <w:p w14:paraId="7F22C8B0" w14:textId="77777777" w:rsidR="005F51DF" w:rsidRPr="00C468DB" w:rsidRDefault="00C92989" w:rsidP="005F51DF">
          <w:pPr>
            <w:pStyle w:val="Header"/>
            <w:tabs>
              <w:tab w:val="clear" w:pos="4680"/>
              <w:tab w:val="clear" w:pos="9360"/>
            </w:tabs>
            <w:spacing w:line="276" w:lineRule="auto"/>
            <w:rPr>
              <w:rFonts w:ascii="Times New Roman" w:hAnsi="Times New Roman" w:cs="Times New Roman"/>
            </w:rPr>
          </w:pPr>
          <w:r w:rsidRPr="008F0E97">
            <w:rPr>
              <w:rStyle w:val="PlaceholderText"/>
            </w:rPr>
            <w:t>[Publish Date]</w:t>
          </w:r>
        </w:p>
      </w:sdtContent>
    </w:sdt>
    <w:p w14:paraId="747A09A3" w14:textId="77777777" w:rsidR="005F51DF" w:rsidRPr="00C468DB" w:rsidRDefault="005F51DF" w:rsidP="00C468DB">
      <w:pPr>
        <w:pStyle w:val="Header"/>
        <w:tabs>
          <w:tab w:val="clear" w:pos="4680"/>
          <w:tab w:val="clear" w:pos="9360"/>
        </w:tabs>
        <w:spacing w:line="276" w:lineRule="auto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alias w:val="Company"/>
        <w:tag w:val=""/>
        <w:id w:val="-213969766"/>
        <w:placeholder>
          <w:docPart w:val="C9CFF9F2FD7A4B7D955AEFC400EE72AA"/>
        </w:placeholder>
        <w:dataBinding w:prefixMappings="xmlns:ns0='http://schemas.openxmlformats.org/officeDocument/2006/extended-properties' " w:xpath="/ns0:Properties[1]/ns0:Company[1]" w:storeItemID="{6668398D-A668-4E3E-A5EB-62B293D839F1}"/>
        <w:text/>
      </w:sdtPr>
      <w:sdtEndPr/>
      <w:sdtContent>
        <w:p w14:paraId="08D09C3E" w14:textId="77777777" w:rsidR="009942ED" w:rsidRPr="00C468DB" w:rsidRDefault="00C92989" w:rsidP="005F51DF">
          <w:pPr>
            <w:spacing w:after="0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[Company Name]</w:t>
          </w:r>
        </w:p>
      </w:sdtContent>
    </w:sdt>
    <w:sdt>
      <w:sdtPr>
        <w:rPr>
          <w:rFonts w:ascii="Times New Roman" w:hAnsi="Times New Roman" w:cs="Times New Roman"/>
        </w:rPr>
        <w:alias w:val="Company Address"/>
        <w:tag w:val=""/>
        <w:id w:val="-669948325"/>
        <w:placeholder>
          <w:docPart w:val="5FFC2347B5C9409F82325DE2D22C130A"/>
        </w:placeholder>
        <w:dataBinding w:prefixMappings="xmlns:ns0='http://schemas.microsoft.com/office/2006/coverPageProps' " w:xpath="/ns0:CoverPageProperties[1]/ns0:CompanyAddress[1]" w:storeItemID="{55AF091B-3C7A-41E3-B477-F2FDAA23CFDA}"/>
        <w:text/>
      </w:sdtPr>
      <w:sdtEndPr/>
      <w:sdtContent>
        <w:p w14:paraId="4606AAE6" w14:textId="77777777" w:rsidR="005F51DF" w:rsidRPr="00C468DB" w:rsidRDefault="00C92989" w:rsidP="005F51DF">
          <w:pPr>
            <w:spacing w:after="0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[Company Address]</w:t>
          </w:r>
        </w:p>
      </w:sdtContent>
    </w:sdt>
    <w:sdt>
      <w:sdtPr>
        <w:rPr>
          <w:rFonts w:ascii="Times New Roman" w:hAnsi="Times New Roman" w:cs="Times New Roman"/>
        </w:rPr>
        <w:alias w:val="City, State Zip"/>
        <w:tag w:val="City, State Zip"/>
        <w:id w:val="-1782179327"/>
        <w:placeholder>
          <w:docPart w:val="44F35E209EB84575BFD46644CB22B13C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p w14:paraId="08D71220" w14:textId="77777777" w:rsidR="005F51DF" w:rsidRPr="00C468DB" w:rsidRDefault="00C92989" w:rsidP="005F51DF">
          <w:pPr>
            <w:spacing w:after="0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[City, State Zip]</w:t>
          </w:r>
        </w:p>
      </w:sdtContent>
    </w:sdt>
    <w:p w14:paraId="3DDEFD90" w14:textId="77777777" w:rsidR="005F51DF" w:rsidRPr="00C468DB" w:rsidRDefault="005F51DF" w:rsidP="005F51DF">
      <w:pPr>
        <w:spacing w:after="0"/>
        <w:rPr>
          <w:rFonts w:ascii="Times New Roman" w:hAnsi="Times New Roman" w:cs="Times New Roman"/>
        </w:rPr>
      </w:pPr>
    </w:p>
    <w:p w14:paraId="2EB25009" w14:textId="77777777" w:rsidR="005F51DF" w:rsidRPr="00C468DB" w:rsidRDefault="00D22F18" w:rsidP="005F51DF">
      <w:pPr>
        <w:spacing w:after="0"/>
        <w:rPr>
          <w:rFonts w:ascii="Times New Roman" w:hAnsi="Times New Roman" w:cs="Times New Roman"/>
        </w:rPr>
      </w:pPr>
      <w:r w:rsidRPr="00C468DB">
        <w:rPr>
          <w:rFonts w:ascii="Times New Roman" w:hAnsi="Times New Roman" w:cs="Times New Roman"/>
        </w:rPr>
        <w:t>Dear</w:t>
      </w:r>
      <w:r w:rsidR="005745DA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alias w:val="Company"/>
          <w:tag w:val=""/>
          <w:id w:val="1943330183"/>
          <w:placeholder>
            <w:docPart w:val="360620EF87924A2EBC932573206512BA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EndPr/>
        <w:sdtContent>
          <w:r w:rsidR="00C92989">
            <w:rPr>
              <w:rFonts w:ascii="Times New Roman" w:hAnsi="Times New Roman" w:cs="Times New Roman"/>
            </w:rPr>
            <w:t>[Company Name]</w:t>
          </w:r>
        </w:sdtContent>
      </w:sdt>
      <w:r w:rsidR="005F51DF" w:rsidRPr="00C468DB">
        <w:rPr>
          <w:rFonts w:ascii="Times New Roman" w:hAnsi="Times New Roman" w:cs="Times New Roman"/>
        </w:rPr>
        <w:t>:</w:t>
      </w:r>
    </w:p>
    <w:p w14:paraId="09B53121" w14:textId="77777777" w:rsidR="005F51DF" w:rsidRPr="00C468DB" w:rsidRDefault="005F51DF" w:rsidP="005F51DF">
      <w:pPr>
        <w:spacing w:after="0"/>
        <w:rPr>
          <w:rFonts w:ascii="Times New Roman" w:hAnsi="Times New Roman" w:cs="Times New Roman"/>
        </w:rPr>
      </w:pPr>
    </w:p>
    <w:p w14:paraId="072A79E3" w14:textId="77777777" w:rsidR="005F51DF" w:rsidRPr="00665115" w:rsidRDefault="005F51DF" w:rsidP="00665115">
      <w:pPr>
        <w:spacing w:after="0"/>
        <w:rPr>
          <w:rFonts w:ascii="Times New Roman" w:hAnsi="Times New Roman" w:cs="Times New Roman"/>
        </w:rPr>
      </w:pPr>
      <w:r w:rsidRPr="00665115">
        <w:rPr>
          <w:rFonts w:ascii="Times New Roman" w:hAnsi="Times New Roman" w:cs="Times New Roman"/>
        </w:rPr>
        <w:t>The Idaho Transportation Department (ITD)</w:t>
      </w:r>
      <w:r w:rsidR="00116DBD" w:rsidRPr="00665115">
        <w:rPr>
          <w:rFonts w:ascii="Times New Roman" w:hAnsi="Times New Roman" w:cs="Times New Roman"/>
        </w:rPr>
        <w:t xml:space="preserve"> has not received or has identified </w:t>
      </w:r>
      <w:r w:rsidR="003E710D" w:rsidRPr="00665115">
        <w:rPr>
          <w:rFonts w:ascii="Times New Roman" w:hAnsi="Times New Roman" w:cs="Times New Roman"/>
        </w:rPr>
        <w:t>deficient</w:t>
      </w:r>
      <w:r w:rsidR="00116DBD" w:rsidRPr="00665115">
        <w:rPr>
          <w:rFonts w:ascii="Times New Roman" w:hAnsi="Times New Roman" w:cs="Times New Roman"/>
        </w:rPr>
        <w:t xml:space="preserve"> payroll records as speci</w:t>
      </w:r>
      <w:r w:rsidRPr="00665115">
        <w:rPr>
          <w:rFonts w:ascii="Times New Roman" w:hAnsi="Times New Roman" w:cs="Times New Roman"/>
        </w:rPr>
        <w:t xml:space="preserve">fied below for </w:t>
      </w:r>
      <w:r w:rsidR="004D5ED9" w:rsidRPr="00665115">
        <w:rPr>
          <w:rFonts w:ascii="Times New Roman" w:hAnsi="Times New Roman" w:cs="Times New Roman"/>
        </w:rPr>
        <w:t>contract</w:t>
      </w:r>
      <w:r w:rsidR="005745DA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alias w:val="Contract Number"/>
          <w:tag w:val="Contract Number"/>
          <w:id w:val="1816990902"/>
          <w:placeholder>
            <w:docPart w:val="CBF37C29FCB74F90A17CC4A200C536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92989">
            <w:rPr>
              <w:rFonts w:ascii="Times New Roman" w:hAnsi="Times New Roman" w:cs="Times New Roman"/>
            </w:rPr>
            <w:t>[Contract Number]</w:t>
          </w:r>
        </w:sdtContent>
      </w:sdt>
      <w:r w:rsidRPr="00665115">
        <w:rPr>
          <w:rFonts w:ascii="Times New Roman" w:hAnsi="Times New Roman" w:cs="Times New Roman"/>
        </w:rPr>
        <w:t xml:space="preserve">. If the records are for a subcontractor, </w:t>
      </w:r>
      <w:r w:rsidR="00116DBD" w:rsidRPr="00665115">
        <w:rPr>
          <w:rFonts w:ascii="Times New Roman" w:hAnsi="Times New Roman" w:cs="Times New Roman"/>
        </w:rPr>
        <w:t xml:space="preserve">as the Prime Contractor you are responsible to ensure weekly submissions of subcontractor certified payroll records, per 29 CFR 5.5 (c)(3)(ii)(A). </w:t>
      </w:r>
      <w:r w:rsidR="00994A47" w:rsidRPr="00665115">
        <w:rPr>
          <w:rFonts w:ascii="Times New Roman" w:hAnsi="Times New Roman" w:cs="Times New Roman"/>
        </w:rPr>
        <w:t xml:space="preserve">No payment, advance, grant, loan, or guarantee of funds shall be approved if required certified payroll records are not received or found </w:t>
      </w:r>
      <w:r w:rsidR="003E710D" w:rsidRPr="00665115">
        <w:rPr>
          <w:rFonts w:ascii="Times New Roman" w:hAnsi="Times New Roman" w:cs="Times New Roman"/>
        </w:rPr>
        <w:t>deficient</w:t>
      </w:r>
      <w:r w:rsidR="00994A47" w:rsidRPr="00665115">
        <w:rPr>
          <w:rFonts w:ascii="Times New Roman" w:hAnsi="Times New Roman" w:cs="Times New Roman"/>
        </w:rPr>
        <w:t xml:space="preserve"> per 29 CFR </w:t>
      </w:r>
      <w:r w:rsidR="00D30D15" w:rsidRPr="00665115">
        <w:rPr>
          <w:rFonts w:ascii="Times New Roman" w:hAnsi="Times New Roman" w:cs="Times New Roman"/>
        </w:rPr>
        <w:t>5.6 (b)</w:t>
      </w:r>
      <w:r w:rsidR="00994A47" w:rsidRPr="00665115">
        <w:rPr>
          <w:rFonts w:ascii="Times New Roman" w:hAnsi="Times New Roman" w:cs="Times New Roman"/>
        </w:rPr>
        <w:t xml:space="preserve">. </w:t>
      </w:r>
      <w:r w:rsidR="00994A47" w:rsidRPr="008118B3">
        <w:rPr>
          <w:rFonts w:ascii="Times New Roman" w:hAnsi="Times New Roman" w:cs="Times New Roman"/>
        </w:rPr>
        <w:t xml:space="preserve">Provide the </w:t>
      </w:r>
      <w:r w:rsidR="001D0E74" w:rsidRPr="008118B3">
        <w:rPr>
          <w:rFonts w:ascii="Times New Roman" w:hAnsi="Times New Roman" w:cs="Times New Roman"/>
        </w:rPr>
        <w:t>requested information or corrections</w:t>
      </w:r>
      <w:r w:rsidR="00994A47" w:rsidRPr="008118B3">
        <w:rPr>
          <w:rFonts w:ascii="Times New Roman" w:hAnsi="Times New Roman" w:cs="Times New Roman"/>
        </w:rPr>
        <w:t xml:space="preserve"> within 15 calendar days of the date of this letter to avoid further action.</w:t>
      </w:r>
    </w:p>
    <w:p w14:paraId="0392A41A" w14:textId="77777777" w:rsidR="00885D36" w:rsidRPr="00C468DB" w:rsidRDefault="00885D36" w:rsidP="008A2F3B">
      <w:pPr>
        <w:pStyle w:val="Header"/>
        <w:tabs>
          <w:tab w:val="clear" w:pos="4680"/>
          <w:tab w:val="clear" w:pos="9360"/>
        </w:tabs>
        <w:spacing w:line="276" w:lineRule="auto"/>
        <w:rPr>
          <w:rFonts w:ascii="Times New Roman" w:hAnsi="Times New Roman" w:cs="Times New Roman"/>
        </w:rPr>
      </w:pPr>
    </w:p>
    <w:p w14:paraId="2BAE3A7C" w14:textId="77777777" w:rsidR="00994A47" w:rsidRPr="001D0E74" w:rsidRDefault="00994A47" w:rsidP="008A2F3B">
      <w:pPr>
        <w:spacing w:after="0"/>
        <w:rPr>
          <w:rFonts w:ascii="Times New Roman" w:hAnsi="Times New Roman" w:cs="Times New Roman"/>
          <w:sz w:val="20"/>
        </w:rPr>
      </w:pPr>
      <w:r w:rsidRPr="001D0E74">
        <w:rPr>
          <w:rFonts w:ascii="Times New Roman" w:hAnsi="Times New Roman" w:cs="Times New Roman"/>
          <w:b/>
          <w:i/>
          <w:sz w:val="16"/>
        </w:rPr>
        <w:t>DELINQUENT CERTIFIED PAYROLL RECORDS</w:t>
      </w:r>
      <w:r w:rsidR="001D0E74">
        <w:rPr>
          <w:rFonts w:ascii="Times New Roman" w:hAnsi="Times New Roman" w:cs="Times New Roman"/>
          <w:b/>
          <w:i/>
          <w:sz w:val="16"/>
        </w:rPr>
        <w:t xml:space="preserve"> </w:t>
      </w:r>
      <w:r w:rsidR="001D0E74" w:rsidRPr="001D0E74">
        <w:rPr>
          <w:rFonts w:ascii="Times New Roman" w:hAnsi="Times New Roman" w:cs="Times New Roman"/>
          <w:i/>
          <w:sz w:val="18"/>
        </w:rPr>
        <w:t>(</w:t>
      </w:r>
      <w:r w:rsidRPr="001D0E74">
        <w:rPr>
          <w:rFonts w:ascii="Times New Roman" w:hAnsi="Times New Roman" w:cs="Times New Roman"/>
          <w:i/>
          <w:sz w:val="16"/>
        </w:rPr>
        <w:t>Records not provided to ITD by the 15</w:t>
      </w:r>
      <w:r w:rsidRPr="001D0E74">
        <w:rPr>
          <w:rFonts w:ascii="Times New Roman" w:hAnsi="Times New Roman" w:cs="Times New Roman"/>
          <w:i/>
          <w:sz w:val="16"/>
          <w:vertAlign w:val="superscript"/>
        </w:rPr>
        <w:t>th</w:t>
      </w:r>
      <w:r w:rsidRPr="001D0E74">
        <w:rPr>
          <w:rFonts w:ascii="Times New Roman" w:hAnsi="Times New Roman" w:cs="Times New Roman"/>
          <w:i/>
          <w:sz w:val="16"/>
        </w:rPr>
        <w:t xml:space="preserve"> of the month </w:t>
      </w:r>
      <w:r w:rsidR="001D0E74">
        <w:rPr>
          <w:rFonts w:ascii="Times New Roman" w:hAnsi="Times New Roman" w:cs="Times New Roman"/>
          <w:i/>
          <w:sz w:val="16"/>
        </w:rPr>
        <w:t>for the previous month’s work</w:t>
      </w:r>
      <w:r w:rsidR="001D0E74">
        <w:rPr>
          <w:rFonts w:ascii="Times New Roman" w:hAnsi="Times New Roman" w:cs="Times New Roman"/>
          <w:sz w:val="16"/>
        </w:rPr>
        <w:t>.)</w:t>
      </w:r>
    </w:p>
    <w:tbl>
      <w:tblPr>
        <w:tblStyle w:val="TableGrid"/>
        <w:tblW w:w="10080" w:type="dxa"/>
        <w:tblInd w:w="-162" w:type="dxa"/>
        <w:tblLook w:val="04A0" w:firstRow="1" w:lastRow="0" w:firstColumn="1" w:lastColumn="0" w:noHBand="0" w:noVBand="1"/>
      </w:tblPr>
      <w:tblGrid>
        <w:gridCol w:w="3354"/>
        <w:gridCol w:w="2406"/>
        <w:gridCol w:w="4320"/>
      </w:tblGrid>
      <w:tr w:rsidR="00C468DB" w:rsidRPr="00C468DB" w14:paraId="40D23528" w14:textId="77777777" w:rsidTr="00994A47">
        <w:tc>
          <w:tcPr>
            <w:tcW w:w="3354" w:type="dxa"/>
          </w:tcPr>
          <w:p w14:paraId="560673FF" w14:textId="77777777" w:rsidR="00994A47" w:rsidRPr="00C468DB" w:rsidRDefault="00994A47" w:rsidP="00994A4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468DB">
              <w:rPr>
                <w:rFonts w:ascii="Times New Roman" w:hAnsi="Times New Roman" w:cs="Times New Roman"/>
                <w:b/>
                <w:sz w:val="24"/>
              </w:rPr>
              <w:t>Contractor</w:t>
            </w:r>
          </w:p>
        </w:tc>
        <w:tc>
          <w:tcPr>
            <w:tcW w:w="2406" w:type="dxa"/>
          </w:tcPr>
          <w:p w14:paraId="509CEC61" w14:textId="77777777" w:rsidR="00994A47" w:rsidRPr="00C468DB" w:rsidRDefault="00994A47" w:rsidP="00994A4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468DB">
              <w:rPr>
                <w:rFonts w:ascii="Times New Roman" w:hAnsi="Times New Roman" w:cs="Times New Roman"/>
                <w:b/>
                <w:sz w:val="24"/>
              </w:rPr>
              <w:t>Week Ending Date</w:t>
            </w:r>
          </w:p>
        </w:tc>
        <w:tc>
          <w:tcPr>
            <w:tcW w:w="4320" w:type="dxa"/>
          </w:tcPr>
          <w:p w14:paraId="2F2530E9" w14:textId="77777777" w:rsidR="00994A47" w:rsidRPr="00C468DB" w:rsidRDefault="00994A47" w:rsidP="00994A4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468DB">
              <w:rPr>
                <w:rFonts w:ascii="Times New Roman" w:hAnsi="Times New Roman" w:cs="Times New Roman"/>
                <w:b/>
                <w:sz w:val="24"/>
              </w:rPr>
              <w:t>Comments</w:t>
            </w:r>
          </w:p>
        </w:tc>
      </w:tr>
      <w:tr w:rsidR="00C468DB" w:rsidRPr="00C468DB" w14:paraId="48369E41" w14:textId="77777777" w:rsidTr="00BA1D53">
        <w:trPr>
          <w:trHeight w:val="305"/>
        </w:trPr>
        <w:tc>
          <w:tcPr>
            <w:tcW w:w="3354" w:type="dxa"/>
            <w:vAlign w:val="center"/>
          </w:tcPr>
          <w:p w14:paraId="5B4E298E" w14:textId="77777777" w:rsidR="00994A47" w:rsidRPr="00C468DB" w:rsidRDefault="002228A9" w:rsidP="00BA1D53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 w:cs="Times New Roman"/>
              </w:rPr>
            </w:pPr>
            <w:r w:rsidRPr="00C468DB">
              <w:rPr>
                <w:rFonts w:ascii="Times New Roman" w:hAnsi="Times New Roman" w:cs="Times New Roman"/>
              </w:rPr>
              <w:fldChar w:fldCharType="begin">
                <w:ffData>
                  <w:name w:val="DELINQUENT"/>
                  <w:enabled/>
                  <w:calcOnExit w:val="0"/>
                  <w:textInput/>
                </w:ffData>
              </w:fldChar>
            </w:r>
            <w:bookmarkStart w:id="0" w:name="DELINQUENT"/>
            <w:r w:rsidRPr="00C468DB">
              <w:rPr>
                <w:rFonts w:ascii="Times New Roman" w:hAnsi="Times New Roman" w:cs="Times New Roman"/>
              </w:rPr>
              <w:instrText xml:space="preserve"> FORMTEXT </w:instrText>
            </w:r>
            <w:r w:rsidRPr="00C468DB">
              <w:rPr>
                <w:rFonts w:ascii="Times New Roman" w:hAnsi="Times New Roman" w:cs="Times New Roman"/>
              </w:rPr>
            </w:r>
            <w:r w:rsidRPr="00C468DB"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Pr="00C468DB">
              <w:rPr>
                <w:rFonts w:ascii="Times New Roman" w:hAnsi="Times New Roman" w:cs="Times New Roman"/>
              </w:rPr>
              <w:fldChar w:fldCharType="end"/>
            </w:r>
            <w:bookmarkEnd w:id="0"/>
          </w:p>
        </w:tc>
        <w:tc>
          <w:tcPr>
            <w:tcW w:w="2406" w:type="dxa"/>
            <w:vAlign w:val="center"/>
          </w:tcPr>
          <w:p w14:paraId="609D073F" w14:textId="77777777" w:rsidR="00994A47" w:rsidRPr="00C468DB" w:rsidRDefault="00BA1D53" w:rsidP="00BA1D53">
            <w:pPr>
              <w:jc w:val="center"/>
              <w:rPr>
                <w:rFonts w:ascii="Times New Roman" w:hAnsi="Times New Roman" w:cs="Times New Roman"/>
              </w:rPr>
            </w:pPr>
            <w:r w:rsidRPr="00C468D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468DB">
              <w:rPr>
                <w:rFonts w:ascii="Times New Roman" w:hAnsi="Times New Roman" w:cs="Times New Roman"/>
              </w:rPr>
              <w:instrText xml:space="preserve"> FORMTEXT </w:instrText>
            </w:r>
            <w:r w:rsidRPr="00C468DB">
              <w:rPr>
                <w:rFonts w:ascii="Times New Roman" w:hAnsi="Times New Roman" w:cs="Times New Roman"/>
              </w:rPr>
            </w:r>
            <w:r w:rsidRPr="00C468DB"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Pr="00C468D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320" w:type="dxa"/>
            <w:vAlign w:val="center"/>
          </w:tcPr>
          <w:p w14:paraId="032BF3DA" w14:textId="77777777" w:rsidR="00994A47" w:rsidRPr="00C468DB" w:rsidRDefault="00BA1D53" w:rsidP="004C53AF">
            <w:pPr>
              <w:rPr>
                <w:rFonts w:ascii="Times New Roman" w:hAnsi="Times New Roman" w:cs="Times New Roman"/>
              </w:rPr>
            </w:pPr>
            <w:r w:rsidRPr="00C468D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468DB">
              <w:rPr>
                <w:rFonts w:ascii="Times New Roman" w:hAnsi="Times New Roman" w:cs="Times New Roman"/>
              </w:rPr>
              <w:instrText xml:space="preserve"> FORMTEXT </w:instrText>
            </w:r>
            <w:r w:rsidRPr="00C468DB">
              <w:rPr>
                <w:rFonts w:ascii="Times New Roman" w:hAnsi="Times New Roman" w:cs="Times New Roman"/>
              </w:rPr>
            </w:r>
            <w:r w:rsidRPr="00C468DB"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Pr="00C468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468DB" w:rsidRPr="00C468DB" w14:paraId="6B5A56E4" w14:textId="77777777" w:rsidTr="00BA1D53">
        <w:trPr>
          <w:trHeight w:val="305"/>
        </w:trPr>
        <w:tc>
          <w:tcPr>
            <w:tcW w:w="3354" w:type="dxa"/>
            <w:vAlign w:val="center"/>
          </w:tcPr>
          <w:p w14:paraId="7261F5F6" w14:textId="77777777" w:rsidR="00532A62" w:rsidRPr="00C468DB" w:rsidRDefault="00532A62" w:rsidP="00BA1D53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 w:cs="Times New Roman"/>
              </w:rPr>
            </w:pPr>
            <w:r w:rsidRPr="00C468DB">
              <w:rPr>
                <w:rFonts w:ascii="Times New Roman" w:hAnsi="Times New Roman" w:cs="Times New Roman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C468DB">
              <w:rPr>
                <w:rFonts w:ascii="Times New Roman" w:hAnsi="Times New Roman" w:cs="Times New Roman"/>
              </w:rPr>
              <w:instrText xml:space="preserve"> FORMTEXT </w:instrText>
            </w:r>
            <w:r w:rsidRPr="00C468DB">
              <w:rPr>
                <w:rFonts w:ascii="Times New Roman" w:hAnsi="Times New Roman" w:cs="Times New Roman"/>
              </w:rPr>
            </w:r>
            <w:r w:rsidRPr="00C468DB"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Pr="00C468DB">
              <w:rPr>
                <w:rFonts w:ascii="Times New Roman" w:hAnsi="Times New Roman" w:cs="Times New Roman"/>
              </w:rPr>
              <w:fldChar w:fldCharType="end"/>
            </w:r>
            <w:bookmarkEnd w:id="1"/>
          </w:p>
        </w:tc>
        <w:tc>
          <w:tcPr>
            <w:tcW w:w="2406" w:type="dxa"/>
            <w:vAlign w:val="center"/>
          </w:tcPr>
          <w:p w14:paraId="3325C0C0" w14:textId="77777777" w:rsidR="00532A62" w:rsidRPr="00C468DB" w:rsidRDefault="00532A62" w:rsidP="00BA1D53">
            <w:pPr>
              <w:jc w:val="center"/>
              <w:rPr>
                <w:rFonts w:ascii="Times New Roman" w:hAnsi="Times New Roman" w:cs="Times New Roman"/>
              </w:rPr>
            </w:pPr>
            <w:r w:rsidRPr="00C468D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C468DB">
              <w:rPr>
                <w:rFonts w:ascii="Times New Roman" w:hAnsi="Times New Roman" w:cs="Times New Roman"/>
              </w:rPr>
              <w:instrText xml:space="preserve"> FORMTEXT </w:instrText>
            </w:r>
            <w:r w:rsidRPr="00C468DB">
              <w:rPr>
                <w:rFonts w:ascii="Times New Roman" w:hAnsi="Times New Roman" w:cs="Times New Roman"/>
              </w:rPr>
            </w:r>
            <w:r w:rsidRPr="00C468DB"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Pr="00C468DB">
              <w:rPr>
                <w:rFonts w:ascii="Times New Roman" w:hAnsi="Times New Roman" w:cs="Times New Roman"/>
              </w:rPr>
              <w:fldChar w:fldCharType="end"/>
            </w:r>
            <w:bookmarkEnd w:id="2"/>
          </w:p>
        </w:tc>
        <w:tc>
          <w:tcPr>
            <w:tcW w:w="4320" w:type="dxa"/>
            <w:vAlign w:val="center"/>
          </w:tcPr>
          <w:p w14:paraId="4A604C42" w14:textId="77777777" w:rsidR="00532A62" w:rsidRPr="00C468DB" w:rsidRDefault="00532A62" w:rsidP="004C53AF">
            <w:pPr>
              <w:rPr>
                <w:rFonts w:ascii="Times New Roman" w:hAnsi="Times New Roman" w:cs="Times New Roman"/>
              </w:rPr>
            </w:pPr>
            <w:r w:rsidRPr="00C468DB">
              <w:rPr>
                <w:rFonts w:ascii="Times New Roman" w:hAnsi="Times New Roman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C468DB">
              <w:rPr>
                <w:rFonts w:ascii="Times New Roman" w:hAnsi="Times New Roman" w:cs="Times New Roman"/>
              </w:rPr>
              <w:instrText xml:space="preserve"> FORMTEXT </w:instrText>
            </w:r>
            <w:r w:rsidRPr="00C468DB">
              <w:rPr>
                <w:rFonts w:ascii="Times New Roman" w:hAnsi="Times New Roman" w:cs="Times New Roman"/>
              </w:rPr>
            </w:r>
            <w:r w:rsidRPr="00C468DB"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Pr="00C468DB">
              <w:rPr>
                <w:rFonts w:ascii="Times New Roman" w:hAnsi="Times New Roman" w:cs="Times New Roman"/>
              </w:rPr>
              <w:fldChar w:fldCharType="end"/>
            </w:r>
            <w:bookmarkEnd w:id="3"/>
          </w:p>
        </w:tc>
      </w:tr>
      <w:tr w:rsidR="00175742" w:rsidRPr="00C468DB" w14:paraId="45A053D4" w14:textId="77777777" w:rsidTr="00BA1D53">
        <w:trPr>
          <w:trHeight w:val="305"/>
        </w:trPr>
        <w:tc>
          <w:tcPr>
            <w:tcW w:w="3354" w:type="dxa"/>
            <w:vAlign w:val="center"/>
          </w:tcPr>
          <w:p w14:paraId="03C45DA5" w14:textId="77777777" w:rsidR="00175742" w:rsidRPr="00C468DB" w:rsidRDefault="00175742" w:rsidP="00BA1D53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" w:name="Text8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4"/>
          </w:p>
        </w:tc>
        <w:tc>
          <w:tcPr>
            <w:tcW w:w="2406" w:type="dxa"/>
            <w:vAlign w:val="center"/>
          </w:tcPr>
          <w:p w14:paraId="1F493D50" w14:textId="77777777" w:rsidR="00175742" w:rsidRPr="00C468DB" w:rsidRDefault="00175742" w:rsidP="00BA1D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5" w:name="Text9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5"/>
          </w:p>
        </w:tc>
        <w:tc>
          <w:tcPr>
            <w:tcW w:w="4320" w:type="dxa"/>
            <w:vAlign w:val="center"/>
          </w:tcPr>
          <w:p w14:paraId="57C1ECA5" w14:textId="77777777" w:rsidR="00175742" w:rsidRPr="00C468DB" w:rsidRDefault="00175742" w:rsidP="004C53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6"/>
          </w:p>
        </w:tc>
      </w:tr>
    </w:tbl>
    <w:p w14:paraId="32BCB658" w14:textId="77777777" w:rsidR="00885D36" w:rsidRPr="00885D36" w:rsidRDefault="00F63B18" w:rsidP="00885D36">
      <w:pPr>
        <w:pStyle w:val="Caption"/>
      </w:pPr>
      <w:r w:rsidRPr="001D0E74">
        <w:fldChar w:fldCharType="begin"/>
      </w:r>
      <w:r w:rsidRPr="001D0E74">
        <w:instrText xml:space="preserve"> MACROBUTTON  AddRow "Double-click here to add a row" </w:instrText>
      </w:r>
      <w:r w:rsidRPr="001D0E74">
        <w:fldChar w:fldCharType="end"/>
      </w:r>
    </w:p>
    <w:p w14:paraId="0CAC2F01" w14:textId="77777777" w:rsidR="00CE5EAA" w:rsidRPr="001D0E74" w:rsidRDefault="003E710D" w:rsidP="008A2F3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D0E74">
        <w:rPr>
          <w:rFonts w:ascii="Times New Roman" w:hAnsi="Times New Roman" w:cs="Times New Roman"/>
          <w:b/>
          <w:i/>
          <w:sz w:val="16"/>
          <w:szCs w:val="16"/>
        </w:rPr>
        <w:t>DEFICIENT</w:t>
      </w:r>
      <w:r w:rsidR="00994A47" w:rsidRPr="001D0E74">
        <w:rPr>
          <w:rFonts w:ascii="Times New Roman" w:hAnsi="Times New Roman" w:cs="Times New Roman"/>
          <w:b/>
          <w:i/>
          <w:sz w:val="16"/>
          <w:szCs w:val="16"/>
        </w:rPr>
        <w:t xml:space="preserve"> CERTIFIED PAYROLL RECORDS</w:t>
      </w:r>
      <w:r w:rsidR="00994A47" w:rsidRPr="001D0E74">
        <w:rPr>
          <w:rFonts w:ascii="Times New Roman" w:hAnsi="Times New Roman" w:cs="Times New Roman"/>
          <w:sz w:val="16"/>
          <w:szCs w:val="16"/>
        </w:rPr>
        <w:t xml:space="preserve"> </w:t>
      </w:r>
      <w:r w:rsidR="001D0E74" w:rsidRPr="001D0E74">
        <w:rPr>
          <w:rFonts w:ascii="Times New Roman" w:hAnsi="Times New Roman" w:cs="Times New Roman"/>
          <w:sz w:val="16"/>
          <w:szCs w:val="16"/>
        </w:rPr>
        <w:t>(</w:t>
      </w:r>
      <w:r w:rsidR="00994A47" w:rsidRPr="001D0E74">
        <w:rPr>
          <w:rFonts w:ascii="Times New Roman" w:hAnsi="Times New Roman" w:cs="Times New Roman"/>
          <w:i/>
          <w:sz w:val="16"/>
          <w:szCs w:val="16"/>
        </w:rPr>
        <w:t xml:space="preserve">Records missing those elements specified in </w:t>
      </w:r>
      <w:r w:rsidR="00CE5EAA" w:rsidRPr="001D0E74">
        <w:rPr>
          <w:rFonts w:ascii="Times New Roman" w:hAnsi="Times New Roman" w:cs="Times New Roman"/>
          <w:i/>
          <w:sz w:val="16"/>
          <w:szCs w:val="16"/>
        </w:rPr>
        <w:t>29 CFR Sec. 5.5</w:t>
      </w:r>
      <w:r w:rsidR="001D0E74" w:rsidRPr="001D0E74">
        <w:rPr>
          <w:rFonts w:ascii="Times New Roman" w:hAnsi="Times New Roman" w:cs="Times New Roman"/>
          <w:i/>
          <w:sz w:val="16"/>
          <w:szCs w:val="16"/>
        </w:rPr>
        <w:t>)</w:t>
      </w:r>
    </w:p>
    <w:tbl>
      <w:tblPr>
        <w:tblStyle w:val="TableGrid"/>
        <w:tblW w:w="10080" w:type="dxa"/>
        <w:tblInd w:w="-162" w:type="dxa"/>
        <w:tblLook w:val="04A0" w:firstRow="1" w:lastRow="0" w:firstColumn="1" w:lastColumn="0" w:noHBand="0" w:noVBand="1"/>
      </w:tblPr>
      <w:tblGrid>
        <w:gridCol w:w="3354"/>
        <w:gridCol w:w="2406"/>
        <w:gridCol w:w="4320"/>
      </w:tblGrid>
      <w:tr w:rsidR="00C468DB" w:rsidRPr="00C468DB" w14:paraId="0295DB1F" w14:textId="77777777" w:rsidTr="00BA1D53">
        <w:tc>
          <w:tcPr>
            <w:tcW w:w="3354" w:type="dxa"/>
          </w:tcPr>
          <w:p w14:paraId="4493F575" w14:textId="77777777" w:rsidR="00CE5EAA" w:rsidRPr="00C468DB" w:rsidRDefault="00CE5EAA" w:rsidP="00BA1D5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468DB">
              <w:rPr>
                <w:rFonts w:ascii="Times New Roman" w:hAnsi="Times New Roman" w:cs="Times New Roman"/>
                <w:b/>
                <w:sz w:val="24"/>
              </w:rPr>
              <w:t>Contractor</w:t>
            </w:r>
          </w:p>
        </w:tc>
        <w:tc>
          <w:tcPr>
            <w:tcW w:w="2406" w:type="dxa"/>
          </w:tcPr>
          <w:p w14:paraId="7B3C56E7" w14:textId="77777777" w:rsidR="00CE5EAA" w:rsidRPr="00C468DB" w:rsidRDefault="00CE5EAA" w:rsidP="00BA1D5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468DB">
              <w:rPr>
                <w:rFonts w:ascii="Times New Roman" w:hAnsi="Times New Roman" w:cs="Times New Roman"/>
                <w:b/>
                <w:sz w:val="24"/>
              </w:rPr>
              <w:t>Week Ending Date</w:t>
            </w:r>
          </w:p>
        </w:tc>
        <w:tc>
          <w:tcPr>
            <w:tcW w:w="4320" w:type="dxa"/>
          </w:tcPr>
          <w:p w14:paraId="54DECE1C" w14:textId="77777777" w:rsidR="00CE5EAA" w:rsidRPr="00C468DB" w:rsidRDefault="00CE5EAA" w:rsidP="00BA1D5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468DB">
              <w:rPr>
                <w:rFonts w:ascii="Times New Roman" w:hAnsi="Times New Roman" w:cs="Times New Roman"/>
                <w:b/>
                <w:sz w:val="24"/>
              </w:rPr>
              <w:t>Comments</w:t>
            </w:r>
          </w:p>
        </w:tc>
      </w:tr>
      <w:tr w:rsidR="00C468DB" w:rsidRPr="00C468DB" w14:paraId="36261A7F" w14:textId="77777777" w:rsidTr="002228A9">
        <w:trPr>
          <w:trHeight w:val="305"/>
        </w:trPr>
        <w:tc>
          <w:tcPr>
            <w:tcW w:w="3354" w:type="dxa"/>
            <w:vAlign w:val="center"/>
          </w:tcPr>
          <w:p w14:paraId="4A03EAA9" w14:textId="77777777" w:rsidR="00CE5EAA" w:rsidRPr="00C468DB" w:rsidRDefault="002228A9" w:rsidP="002228A9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 w:cs="Times New Roman"/>
              </w:rPr>
            </w:pPr>
            <w:r w:rsidRPr="00C468DB">
              <w:rPr>
                <w:rFonts w:ascii="Times New Roman" w:hAnsi="Times New Roman" w:cs="Times New Roman"/>
              </w:rPr>
              <w:fldChar w:fldCharType="begin">
                <w:ffData>
                  <w:name w:val="INADEQUATE"/>
                  <w:enabled/>
                  <w:calcOnExit w:val="0"/>
                  <w:textInput/>
                </w:ffData>
              </w:fldChar>
            </w:r>
            <w:bookmarkStart w:id="7" w:name="INADEQUATE"/>
            <w:r w:rsidRPr="00C468DB">
              <w:rPr>
                <w:rFonts w:ascii="Times New Roman" w:hAnsi="Times New Roman" w:cs="Times New Roman"/>
              </w:rPr>
              <w:instrText xml:space="preserve"> FORMTEXT </w:instrText>
            </w:r>
            <w:r w:rsidRPr="00C468DB">
              <w:rPr>
                <w:rFonts w:ascii="Times New Roman" w:hAnsi="Times New Roman" w:cs="Times New Roman"/>
              </w:rPr>
            </w:r>
            <w:r w:rsidRPr="00C468DB"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Pr="00C468DB">
              <w:rPr>
                <w:rFonts w:ascii="Times New Roman" w:hAnsi="Times New Roman" w:cs="Times New Roman"/>
              </w:rPr>
              <w:fldChar w:fldCharType="end"/>
            </w:r>
            <w:bookmarkEnd w:id="7"/>
          </w:p>
        </w:tc>
        <w:tc>
          <w:tcPr>
            <w:tcW w:w="2406" w:type="dxa"/>
            <w:vAlign w:val="center"/>
          </w:tcPr>
          <w:p w14:paraId="134E2A4B" w14:textId="77777777" w:rsidR="00CE5EAA" w:rsidRPr="00C468DB" w:rsidRDefault="002228A9" w:rsidP="002228A9">
            <w:pPr>
              <w:jc w:val="center"/>
              <w:rPr>
                <w:rFonts w:ascii="Times New Roman" w:hAnsi="Times New Roman" w:cs="Times New Roman"/>
              </w:rPr>
            </w:pPr>
            <w:r w:rsidRPr="00C468D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468DB">
              <w:rPr>
                <w:rFonts w:ascii="Times New Roman" w:hAnsi="Times New Roman" w:cs="Times New Roman"/>
              </w:rPr>
              <w:instrText xml:space="preserve"> FORMTEXT </w:instrText>
            </w:r>
            <w:r w:rsidRPr="00C468DB">
              <w:rPr>
                <w:rFonts w:ascii="Times New Roman" w:hAnsi="Times New Roman" w:cs="Times New Roman"/>
              </w:rPr>
            </w:r>
            <w:r w:rsidRPr="00C468DB"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Pr="00C468D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320" w:type="dxa"/>
            <w:vAlign w:val="center"/>
          </w:tcPr>
          <w:p w14:paraId="38B94202" w14:textId="77777777" w:rsidR="00CE5EAA" w:rsidRPr="00C468DB" w:rsidRDefault="002228A9" w:rsidP="004C53AF">
            <w:pPr>
              <w:rPr>
                <w:rFonts w:ascii="Times New Roman" w:hAnsi="Times New Roman" w:cs="Times New Roman"/>
              </w:rPr>
            </w:pPr>
            <w:r w:rsidRPr="00C468D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468DB">
              <w:rPr>
                <w:rFonts w:ascii="Times New Roman" w:hAnsi="Times New Roman" w:cs="Times New Roman"/>
              </w:rPr>
              <w:instrText xml:space="preserve"> FORMTEXT </w:instrText>
            </w:r>
            <w:r w:rsidRPr="00C468DB">
              <w:rPr>
                <w:rFonts w:ascii="Times New Roman" w:hAnsi="Times New Roman" w:cs="Times New Roman"/>
              </w:rPr>
            </w:r>
            <w:r w:rsidRPr="00C468DB"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Pr="00C468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468DB" w:rsidRPr="00C468DB" w14:paraId="064B1731" w14:textId="77777777" w:rsidTr="002228A9">
        <w:trPr>
          <w:trHeight w:val="305"/>
        </w:trPr>
        <w:tc>
          <w:tcPr>
            <w:tcW w:w="3354" w:type="dxa"/>
            <w:vAlign w:val="center"/>
          </w:tcPr>
          <w:p w14:paraId="6ED356D2" w14:textId="77777777" w:rsidR="00C468DB" w:rsidRPr="00C468DB" w:rsidRDefault="00C468DB" w:rsidP="002228A9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8" w:name="Text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8"/>
          </w:p>
        </w:tc>
        <w:tc>
          <w:tcPr>
            <w:tcW w:w="2406" w:type="dxa"/>
            <w:vAlign w:val="center"/>
          </w:tcPr>
          <w:p w14:paraId="3CB6AA94" w14:textId="77777777" w:rsidR="00C468DB" w:rsidRPr="00C468DB" w:rsidRDefault="00C468DB" w:rsidP="002228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9" w:name="Text6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9"/>
          </w:p>
        </w:tc>
        <w:tc>
          <w:tcPr>
            <w:tcW w:w="4320" w:type="dxa"/>
            <w:vAlign w:val="center"/>
          </w:tcPr>
          <w:p w14:paraId="46BAC602" w14:textId="77777777" w:rsidR="00C468DB" w:rsidRPr="00C468DB" w:rsidRDefault="00C468DB" w:rsidP="004C53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0"/>
          </w:p>
        </w:tc>
      </w:tr>
      <w:tr w:rsidR="00175742" w:rsidRPr="00C468DB" w14:paraId="5383E211" w14:textId="77777777" w:rsidTr="002228A9">
        <w:trPr>
          <w:trHeight w:val="305"/>
        </w:trPr>
        <w:tc>
          <w:tcPr>
            <w:tcW w:w="3354" w:type="dxa"/>
            <w:vAlign w:val="center"/>
          </w:tcPr>
          <w:p w14:paraId="09C56BD3" w14:textId="77777777" w:rsidR="00175742" w:rsidRDefault="00175742" w:rsidP="002228A9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1"/>
          </w:p>
        </w:tc>
        <w:tc>
          <w:tcPr>
            <w:tcW w:w="2406" w:type="dxa"/>
            <w:vAlign w:val="center"/>
          </w:tcPr>
          <w:p w14:paraId="75C639E4" w14:textId="77777777" w:rsidR="00175742" w:rsidRDefault="00175742" w:rsidP="002228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2"/>
          </w:p>
        </w:tc>
        <w:tc>
          <w:tcPr>
            <w:tcW w:w="4320" w:type="dxa"/>
            <w:vAlign w:val="center"/>
          </w:tcPr>
          <w:p w14:paraId="50A7E187" w14:textId="77777777" w:rsidR="00175742" w:rsidRDefault="00175742" w:rsidP="004C53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3"/>
          </w:p>
        </w:tc>
      </w:tr>
    </w:tbl>
    <w:p w14:paraId="058480D8" w14:textId="77777777" w:rsidR="00175742" w:rsidRPr="00EC1DAD" w:rsidRDefault="002228A9" w:rsidP="00EC1DAD">
      <w:pPr>
        <w:pStyle w:val="Caption"/>
        <w:rPr>
          <w:rFonts w:ascii="Times New Roman" w:hAnsi="Times New Roman" w:cs="Times New Roman"/>
        </w:rPr>
      </w:pPr>
      <w:r w:rsidRPr="001D0E74">
        <w:fldChar w:fldCharType="begin"/>
      </w:r>
      <w:r w:rsidRPr="001D0E74">
        <w:instrText xml:space="preserve"> MACROBUTTON  AddRow1 "Double-click here to add a row" </w:instrText>
      </w:r>
      <w:r w:rsidRPr="001D0E74">
        <w:fldChar w:fldCharType="end"/>
      </w:r>
    </w:p>
    <w:p w14:paraId="474F89B4" w14:textId="77777777" w:rsidR="009942ED" w:rsidRPr="00C468DB" w:rsidRDefault="00CE5EAA" w:rsidP="005324D9">
      <w:pPr>
        <w:pStyle w:val="Heading1"/>
        <w:rPr>
          <w:b/>
        </w:rPr>
      </w:pPr>
      <w:r w:rsidRPr="00C468DB">
        <w:rPr>
          <w:b/>
        </w:rPr>
        <w:lastRenderedPageBreak/>
        <w:t>OTHER DOCUMENTS OR INFORMATION REQUIRED</w:t>
      </w:r>
    </w:p>
    <w:p w14:paraId="516290D0" w14:textId="77777777" w:rsidR="005324D9" w:rsidRPr="00C468DB" w:rsidRDefault="005324D9" w:rsidP="005324D9">
      <w:pPr>
        <w:spacing w:after="0"/>
        <w:rPr>
          <w:sz w:val="10"/>
        </w:rPr>
      </w:pPr>
    </w:p>
    <w:p w14:paraId="4D5A4DE9" w14:textId="77777777" w:rsidR="005324D9" w:rsidRPr="00C468DB" w:rsidRDefault="00CE5EAA" w:rsidP="00C468DB">
      <w:pPr>
        <w:spacing w:after="0"/>
        <w:rPr>
          <w:rFonts w:ascii="Times New Roman" w:hAnsi="Times New Roman" w:cs="Times New Roman"/>
        </w:rPr>
      </w:pPr>
      <w:r w:rsidRPr="00C468DB">
        <w:rPr>
          <w:rFonts w:ascii="Times New Roman" w:hAnsi="Times New Roman" w:cs="Times New Roman"/>
        </w:rPr>
        <w:t>A review of payroll records indicates discrepancies as listed below. Provide the requested</w:t>
      </w:r>
      <w:r w:rsidR="00DF2E7A" w:rsidRPr="00C468DB">
        <w:rPr>
          <w:rFonts w:ascii="Times New Roman" w:hAnsi="Times New Roman" w:cs="Times New Roman"/>
        </w:rPr>
        <w:t xml:space="preserve"> </w:t>
      </w:r>
      <w:r w:rsidRPr="00C468DB">
        <w:rPr>
          <w:rFonts w:ascii="Times New Roman" w:hAnsi="Times New Roman" w:cs="Times New Roman"/>
        </w:rPr>
        <w:t>information or</w:t>
      </w:r>
      <w:r w:rsidR="00DF2E7A" w:rsidRPr="00C468DB">
        <w:rPr>
          <w:rFonts w:ascii="Times New Roman" w:hAnsi="Times New Roman" w:cs="Times New Roman"/>
        </w:rPr>
        <w:t xml:space="preserve"> </w:t>
      </w:r>
      <w:r w:rsidRPr="00C468DB">
        <w:rPr>
          <w:rFonts w:ascii="Times New Roman" w:hAnsi="Times New Roman" w:cs="Times New Roman"/>
        </w:rPr>
        <w:t xml:space="preserve">corrections within 15 </w:t>
      </w:r>
      <w:r w:rsidR="001D0E74">
        <w:rPr>
          <w:rFonts w:ascii="Times New Roman" w:hAnsi="Times New Roman" w:cs="Times New Roman"/>
        </w:rPr>
        <w:t xml:space="preserve">calendar </w:t>
      </w:r>
      <w:r w:rsidRPr="00C468DB">
        <w:rPr>
          <w:rFonts w:ascii="Times New Roman" w:hAnsi="Times New Roman" w:cs="Times New Roman"/>
        </w:rPr>
        <w:t xml:space="preserve">days of the date of this letter. </w:t>
      </w:r>
      <w:r w:rsidRPr="008118B3">
        <w:rPr>
          <w:rFonts w:ascii="Times New Roman" w:hAnsi="Times New Roman" w:cs="Times New Roman"/>
        </w:rPr>
        <w:t>Failure to provide the</w:t>
      </w:r>
      <w:r w:rsidR="00DF2E7A" w:rsidRPr="008118B3">
        <w:rPr>
          <w:rFonts w:ascii="Times New Roman" w:hAnsi="Times New Roman" w:cs="Times New Roman"/>
        </w:rPr>
        <w:t xml:space="preserve"> </w:t>
      </w:r>
      <w:r w:rsidRPr="008118B3">
        <w:rPr>
          <w:rFonts w:ascii="Times New Roman" w:hAnsi="Times New Roman" w:cs="Times New Roman"/>
        </w:rPr>
        <w:t xml:space="preserve">requested documents or correct </w:t>
      </w:r>
      <w:r w:rsidR="005324D9" w:rsidRPr="008118B3">
        <w:rPr>
          <w:rFonts w:ascii="Times New Roman" w:hAnsi="Times New Roman" w:cs="Times New Roman"/>
        </w:rPr>
        <w:t>t</w:t>
      </w:r>
      <w:r w:rsidRPr="008118B3">
        <w:rPr>
          <w:rFonts w:ascii="Times New Roman" w:hAnsi="Times New Roman" w:cs="Times New Roman"/>
        </w:rPr>
        <w:t>he identifie</w:t>
      </w:r>
      <w:r w:rsidR="005324D9" w:rsidRPr="008118B3">
        <w:rPr>
          <w:rFonts w:ascii="Times New Roman" w:hAnsi="Times New Roman" w:cs="Times New Roman"/>
        </w:rPr>
        <w:t>d discrepancies may result in</w:t>
      </w:r>
      <w:r w:rsidR="003E710D" w:rsidRPr="008118B3">
        <w:rPr>
          <w:rFonts w:ascii="Times New Roman" w:hAnsi="Times New Roman" w:cs="Times New Roman"/>
        </w:rPr>
        <w:t xml:space="preserve"> </w:t>
      </w:r>
      <w:r w:rsidRPr="008118B3">
        <w:rPr>
          <w:rFonts w:ascii="Times New Roman" w:hAnsi="Times New Roman" w:cs="Times New Roman"/>
        </w:rPr>
        <w:t>withhold</w:t>
      </w:r>
      <w:r w:rsidR="001D0E74" w:rsidRPr="008118B3">
        <w:rPr>
          <w:rFonts w:ascii="Times New Roman" w:hAnsi="Times New Roman" w:cs="Times New Roman"/>
        </w:rPr>
        <w:t>ings</w:t>
      </w:r>
      <w:r w:rsidRPr="008118B3">
        <w:rPr>
          <w:rFonts w:ascii="Times New Roman" w:hAnsi="Times New Roman" w:cs="Times New Roman"/>
        </w:rPr>
        <w:t xml:space="preserve"> from the</w:t>
      </w:r>
      <w:r w:rsidR="00DF2E7A" w:rsidRPr="008118B3">
        <w:rPr>
          <w:rFonts w:ascii="Times New Roman" w:hAnsi="Times New Roman" w:cs="Times New Roman"/>
        </w:rPr>
        <w:t xml:space="preserve"> </w:t>
      </w:r>
      <w:r w:rsidRPr="008118B3">
        <w:rPr>
          <w:rFonts w:ascii="Times New Roman" w:hAnsi="Times New Roman" w:cs="Times New Roman"/>
        </w:rPr>
        <w:t>next pay est</w:t>
      </w:r>
      <w:r w:rsidR="00DF2E7A" w:rsidRPr="008118B3">
        <w:rPr>
          <w:rFonts w:ascii="Times New Roman" w:hAnsi="Times New Roman" w:cs="Times New Roman"/>
        </w:rPr>
        <w:t xml:space="preserve">imate. </w:t>
      </w:r>
    </w:p>
    <w:p w14:paraId="1C6BAF06" w14:textId="77777777" w:rsidR="00C43457" w:rsidRDefault="00C43457" w:rsidP="00CE5EAA">
      <w:pPr>
        <w:spacing w:after="0"/>
        <w:rPr>
          <w:rFonts w:ascii="Times New Roman" w:hAnsi="Times New Roman" w:cs="Times New Roman"/>
          <w:b/>
          <w:i/>
          <w:sz w:val="16"/>
          <w:szCs w:val="16"/>
        </w:rPr>
      </w:pPr>
    </w:p>
    <w:p w14:paraId="6A2648AD" w14:textId="77777777" w:rsidR="005324D9" w:rsidRPr="001D0E74" w:rsidRDefault="00CE5EAA" w:rsidP="00CE5EA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D0E74">
        <w:rPr>
          <w:rFonts w:ascii="Times New Roman" w:hAnsi="Times New Roman" w:cs="Times New Roman"/>
          <w:b/>
          <w:i/>
          <w:sz w:val="16"/>
          <w:szCs w:val="16"/>
        </w:rPr>
        <w:t>PAYROLL RECORD DISCREPANCIES</w:t>
      </w:r>
      <w:r w:rsidR="001D0E74" w:rsidRPr="001D0E74">
        <w:rPr>
          <w:rFonts w:ascii="Times New Roman" w:hAnsi="Times New Roman" w:cs="Times New Roman"/>
          <w:b/>
          <w:i/>
          <w:sz w:val="16"/>
          <w:szCs w:val="16"/>
        </w:rPr>
        <w:t xml:space="preserve"> (</w:t>
      </w:r>
      <w:r w:rsidR="00D92A30" w:rsidRPr="001D0E74">
        <w:rPr>
          <w:rFonts w:ascii="Times New Roman" w:hAnsi="Times New Roman" w:cs="Times New Roman"/>
          <w:i/>
          <w:sz w:val="16"/>
          <w:szCs w:val="16"/>
        </w:rPr>
        <w:t xml:space="preserve">Records </w:t>
      </w:r>
      <w:r w:rsidR="00D30D15">
        <w:rPr>
          <w:rFonts w:ascii="Times New Roman" w:hAnsi="Times New Roman" w:cs="Times New Roman"/>
          <w:i/>
          <w:sz w:val="16"/>
          <w:szCs w:val="16"/>
        </w:rPr>
        <w:t>indicating noncompliance with the standards specified in 29 CFR part 5)</w:t>
      </w:r>
    </w:p>
    <w:tbl>
      <w:tblPr>
        <w:tblStyle w:val="TableGrid"/>
        <w:tblW w:w="10067" w:type="dxa"/>
        <w:tblInd w:w="-162" w:type="dxa"/>
        <w:tblLook w:val="04A0" w:firstRow="1" w:lastRow="0" w:firstColumn="1" w:lastColumn="0" w:noHBand="0" w:noVBand="1"/>
      </w:tblPr>
      <w:tblGrid>
        <w:gridCol w:w="3350"/>
        <w:gridCol w:w="6717"/>
      </w:tblGrid>
      <w:tr w:rsidR="00C468DB" w:rsidRPr="00C468DB" w14:paraId="3BC486B7" w14:textId="77777777" w:rsidTr="00CA14DA">
        <w:trPr>
          <w:trHeight w:val="238"/>
        </w:trPr>
        <w:tc>
          <w:tcPr>
            <w:tcW w:w="3350" w:type="dxa"/>
          </w:tcPr>
          <w:p w14:paraId="59BF0A55" w14:textId="77777777" w:rsidR="005324D9" w:rsidRPr="00C468DB" w:rsidRDefault="005324D9" w:rsidP="005324D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468DB">
              <w:rPr>
                <w:rFonts w:ascii="Times New Roman" w:hAnsi="Times New Roman" w:cs="Times New Roman"/>
                <w:b/>
                <w:sz w:val="24"/>
              </w:rPr>
              <w:t>Contractor</w:t>
            </w:r>
          </w:p>
        </w:tc>
        <w:tc>
          <w:tcPr>
            <w:tcW w:w="6717" w:type="dxa"/>
          </w:tcPr>
          <w:p w14:paraId="10FC57E4" w14:textId="77777777" w:rsidR="005324D9" w:rsidRPr="00C468DB" w:rsidRDefault="005324D9" w:rsidP="005324D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468DB">
              <w:rPr>
                <w:rFonts w:ascii="Times New Roman" w:hAnsi="Times New Roman" w:cs="Times New Roman"/>
                <w:b/>
                <w:sz w:val="24"/>
              </w:rPr>
              <w:t>Comments</w:t>
            </w:r>
          </w:p>
        </w:tc>
      </w:tr>
      <w:tr w:rsidR="00C468DB" w:rsidRPr="00C468DB" w14:paraId="716E9E6B" w14:textId="77777777" w:rsidTr="00804208">
        <w:trPr>
          <w:trHeight w:val="346"/>
        </w:trPr>
        <w:tc>
          <w:tcPr>
            <w:tcW w:w="3350" w:type="dxa"/>
            <w:vAlign w:val="center"/>
          </w:tcPr>
          <w:p w14:paraId="7D70FFDB" w14:textId="77777777" w:rsidR="005324D9" w:rsidRPr="00C468DB" w:rsidRDefault="00804208" w:rsidP="00FC6CC6">
            <w:pPr>
              <w:pStyle w:val="Header"/>
              <w:tabs>
                <w:tab w:val="clear" w:pos="4680"/>
                <w:tab w:val="clear" w:pos="936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CONTRACTOR"/>
                  <w:enabled/>
                  <w:calcOnExit w:val="0"/>
                  <w:textInput/>
                </w:ffData>
              </w:fldChar>
            </w:r>
            <w:bookmarkStart w:id="14" w:name="CONTRACTOR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4"/>
          </w:p>
        </w:tc>
        <w:tc>
          <w:tcPr>
            <w:tcW w:w="6717" w:type="dxa"/>
            <w:vAlign w:val="center"/>
          </w:tcPr>
          <w:p w14:paraId="73146B8B" w14:textId="77777777" w:rsidR="005324D9" w:rsidRPr="00C468DB" w:rsidRDefault="00804208" w:rsidP="004C53AF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i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i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i/>
              </w:rPr>
            </w:r>
            <w:r>
              <w:rPr>
                <w:rFonts w:ascii="Times New Roman" w:hAnsi="Times New Roman" w:cs="Times New Roman"/>
                <w:i/>
              </w:rPr>
              <w:fldChar w:fldCharType="separate"/>
            </w:r>
            <w:r w:rsidR="00011734">
              <w:rPr>
                <w:rFonts w:ascii="Times New Roman" w:hAnsi="Times New Roman" w:cs="Times New Roman"/>
                <w:i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i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i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i/>
                <w:noProof/>
              </w:rPr>
              <w:t> </w:t>
            </w:r>
            <w:r w:rsidR="00011734">
              <w:rPr>
                <w:rFonts w:ascii="Times New Roman" w:hAnsi="Times New Roman" w:cs="Times New Roman"/>
                <w:i/>
                <w:noProof/>
              </w:rPr>
              <w:t> </w:t>
            </w:r>
            <w:r>
              <w:rPr>
                <w:rFonts w:ascii="Times New Roman" w:hAnsi="Times New Roman" w:cs="Times New Roman"/>
                <w:i/>
              </w:rPr>
              <w:fldChar w:fldCharType="end"/>
            </w:r>
          </w:p>
        </w:tc>
      </w:tr>
    </w:tbl>
    <w:p w14:paraId="3BC05081" w14:textId="77777777" w:rsidR="00201179" w:rsidRPr="001D0E74" w:rsidRDefault="00201179" w:rsidP="001D0E74">
      <w:pPr>
        <w:pStyle w:val="Caption"/>
      </w:pPr>
      <w:r w:rsidRPr="001D0E74">
        <w:fldChar w:fldCharType="begin"/>
      </w:r>
      <w:r w:rsidRPr="001D0E74">
        <w:instrText xml:space="preserve"> MACROBUTTON  AddRow2 "Double-click here to add a row" </w:instrText>
      </w:r>
      <w:r w:rsidRPr="001D0E74">
        <w:fldChar w:fldCharType="end"/>
      </w:r>
    </w:p>
    <w:p w14:paraId="5BDD326A" w14:textId="77777777" w:rsidR="00201179" w:rsidRPr="00C468DB" w:rsidRDefault="00201179" w:rsidP="00201179">
      <w:pPr>
        <w:spacing w:after="0"/>
        <w:rPr>
          <w:rFonts w:ascii="Times New Roman" w:hAnsi="Times New Roman" w:cs="Times New Roman"/>
        </w:rPr>
      </w:pPr>
      <w:r w:rsidRPr="00C468DB">
        <w:rPr>
          <w:rFonts w:ascii="Times New Roman" w:hAnsi="Times New Roman" w:cs="Times New Roman"/>
        </w:rPr>
        <w:t>If you have any questions, please contact</w:t>
      </w:r>
      <w:r w:rsidR="008A2F3B" w:rsidRPr="00C468DB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alias w:val="Name"/>
          <w:tag w:val=""/>
          <w:id w:val="131839122"/>
          <w:placeholder>
            <w:docPart w:val="A6D57DFD2E274E69872354636CABA362"/>
          </w:placeholder>
          <w:dataBinding w:prefixMappings="xmlns:ns0='http://schemas.openxmlformats.org/officeDocument/2006/extended-properties' " w:xpath="/ns0:Properties[1]/ns0:Manager[1]" w:storeItemID="{6668398D-A668-4E3E-A5EB-62B293D839F1}"/>
          <w:text/>
        </w:sdtPr>
        <w:sdtEndPr/>
        <w:sdtContent>
          <w:r w:rsidR="00C92989">
            <w:rPr>
              <w:rFonts w:ascii="Times New Roman" w:hAnsi="Times New Roman" w:cs="Times New Roman"/>
            </w:rPr>
            <w:t>[NAME]</w:t>
          </w:r>
        </w:sdtContent>
      </w:sdt>
      <w:r w:rsidRPr="00C468DB">
        <w:rPr>
          <w:rFonts w:ascii="Times New Roman" w:hAnsi="Times New Roman" w:cs="Times New Roman"/>
        </w:rPr>
        <w:t xml:space="preserve"> at </w:t>
      </w:r>
      <w:sdt>
        <w:sdtPr>
          <w:rPr>
            <w:rFonts w:ascii="Times New Roman" w:hAnsi="Times New Roman" w:cs="Times New Roman"/>
          </w:rPr>
          <w:alias w:val="Company Phone"/>
          <w:tag w:val=""/>
          <w:id w:val="-386721462"/>
          <w:placeholder>
            <w:docPart w:val="ED5796C78270410886656B5B9F2491B3"/>
          </w:placeholder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C92989">
            <w:rPr>
              <w:rFonts w:ascii="Times New Roman" w:hAnsi="Times New Roman" w:cs="Times New Roman"/>
            </w:rPr>
            <w:t>[(XXX) XXX-XXXX]</w:t>
          </w:r>
        </w:sdtContent>
      </w:sdt>
      <w:r w:rsidRPr="00C468DB">
        <w:rPr>
          <w:rFonts w:ascii="Times New Roman" w:hAnsi="Times New Roman" w:cs="Times New Roman"/>
        </w:rPr>
        <w:t>.</w:t>
      </w:r>
    </w:p>
    <w:p w14:paraId="4FE3E645" w14:textId="77777777" w:rsidR="00FC6CC6" w:rsidRPr="00C468DB" w:rsidRDefault="00FC6CC6" w:rsidP="008A2F3B">
      <w:pPr>
        <w:pStyle w:val="Header"/>
        <w:tabs>
          <w:tab w:val="clear" w:pos="4680"/>
          <w:tab w:val="clear" w:pos="9360"/>
        </w:tabs>
        <w:spacing w:line="276" w:lineRule="auto"/>
        <w:rPr>
          <w:rFonts w:ascii="Times New Roman" w:hAnsi="Times New Roman" w:cs="Times New Roman"/>
        </w:rPr>
      </w:pPr>
    </w:p>
    <w:p w14:paraId="7505D621" w14:textId="77777777" w:rsidR="00201179" w:rsidRPr="00C468DB" w:rsidRDefault="00201179" w:rsidP="00201179">
      <w:pPr>
        <w:spacing w:after="0"/>
        <w:rPr>
          <w:rFonts w:ascii="Times New Roman" w:hAnsi="Times New Roman" w:cs="Times New Roman"/>
        </w:rPr>
      </w:pPr>
      <w:r w:rsidRPr="00C468DB">
        <w:rPr>
          <w:rFonts w:ascii="Times New Roman" w:hAnsi="Times New Roman" w:cs="Times New Roman"/>
        </w:rPr>
        <w:t>Sincerely,</w:t>
      </w:r>
    </w:p>
    <w:p w14:paraId="7BF4B3DC" w14:textId="77777777" w:rsidR="00FC6CC6" w:rsidRPr="00C468DB" w:rsidRDefault="00FC6CC6" w:rsidP="00201179">
      <w:pPr>
        <w:spacing w:after="0"/>
        <w:rPr>
          <w:rFonts w:ascii="Times New Roman" w:hAnsi="Times New Roman" w:cs="Times New Roman"/>
        </w:rPr>
      </w:pPr>
    </w:p>
    <w:p w14:paraId="75A4F322" w14:textId="77777777" w:rsidR="00FC6CC6" w:rsidRPr="00C468DB" w:rsidRDefault="00FC6CC6" w:rsidP="00201179">
      <w:pPr>
        <w:spacing w:after="0"/>
        <w:rPr>
          <w:rFonts w:ascii="Times New Roman" w:hAnsi="Times New Roman" w:cs="Times New Roman"/>
        </w:rPr>
      </w:pPr>
    </w:p>
    <w:p w14:paraId="54105510" w14:textId="77777777" w:rsidR="008A2F3B" w:rsidRPr="00C468DB" w:rsidRDefault="00694C3A" w:rsidP="00FC6CC6">
      <w:pPr>
        <w:spacing w:after="0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alias w:val="Name"/>
          <w:tag w:val=""/>
          <w:id w:val="-483238593"/>
          <w:placeholder>
            <w:docPart w:val="A9D0AD2AE9F542F082EE5164718B163D"/>
          </w:placeholder>
          <w:dataBinding w:prefixMappings="xmlns:ns0='http://schemas.openxmlformats.org/officeDocument/2006/extended-properties' " w:xpath="/ns0:Properties[1]/ns0:Manager[1]" w:storeItemID="{6668398D-A668-4E3E-A5EB-62B293D839F1}"/>
          <w:text/>
        </w:sdtPr>
        <w:sdtEndPr/>
        <w:sdtContent>
          <w:r w:rsidR="00C92989">
            <w:rPr>
              <w:rFonts w:ascii="Times New Roman" w:hAnsi="Times New Roman" w:cs="Times New Roman"/>
            </w:rPr>
            <w:t>[NAME]</w:t>
          </w:r>
        </w:sdtContent>
      </w:sdt>
    </w:p>
    <w:p w14:paraId="119C2E71" w14:textId="77777777" w:rsidR="00FC6CC6" w:rsidRDefault="00FC6CC6" w:rsidP="00FC6CC6">
      <w:pPr>
        <w:spacing w:after="0"/>
        <w:rPr>
          <w:rFonts w:ascii="Times New Roman" w:hAnsi="Times New Roman" w:cs="Times New Roman"/>
        </w:rPr>
      </w:pPr>
      <w:r w:rsidRPr="00C468DB">
        <w:rPr>
          <w:rFonts w:ascii="Times New Roman" w:hAnsi="Times New Roman" w:cs="Times New Roman"/>
        </w:rPr>
        <w:t>(</w:t>
      </w:r>
      <w:sdt>
        <w:sdtPr>
          <w:rPr>
            <w:rFonts w:ascii="Times New Roman" w:hAnsi="Times New Roman" w:cs="Times New Roman"/>
          </w:rPr>
          <w:alias w:val="District #"/>
          <w:tag w:val=""/>
          <w:id w:val="1309902537"/>
          <w:placeholder>
            <w:docPart w:val="0827BF6EC3D74670B55E6C0B42849CEB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92989">
            <w:rPr>
              <w:rFonts w:ascii="Times New Roman" w:hAnsi="Times New Roman" w:cs="Times New Roman"/>
            </w:rPr>
            <w:t>[DISTRICT #]</w:t>
          </w:r>
        </w:sdtContent>
      </w:sdt>
      <w:r w:rsidR="008A2F3B" w:rsidRPr="00C468DB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303595615"/>
          <w:placeholder>
            <w:docPart w:val="A14919269E22460B934F66AA55C4269C"/>
          </w:placeholder>
        </w:sdtPr>
        <w:sdtEndPr/>
        <w:sdtContent>
          <w:r w:rsidR="00175742">
            <w:rPr>
              <w:rFonts w:ascii="Times New Roman" w:hAnsi="Times New Roman" w:cs="Times New Roman"/>
            </w:rPr>
            <w:t>[</w:t>
          </w:r>
          <w:r w:rsidR="00CA14DA" w:rsidRPr="00C468DB">
            <w:rPr>
              <w:rFonts w:ascii="Times New Roman" w:hAnsi="Times New Roman" w:cs="Times New Roman"/>
            </w:rPr>
            <w:t>TITLE</w:t>
          </w:r>
          <w:r w:rsidR="00175742">
            <w:rPr>
              <w:rFonts w:ascii="Times New Roman" w:hAnsi="Times New Roman" w:cs="Times New Roman"/>
            </w:rPr>
            <w:t>]</w:t>
          </w:r>
        </w:sdtContent>
      </w:sdt>
      <w:r w:rsidR="00E566D8">
        <w:rPr>
          <w:rFonts w:ascii="Times New Roman" w:hAnsi="Times New Roman" w:cs="Times New Roman"/>
        </w:rPr>
        <w:t>)</w:t>
      </w:r>
    </w:p>
    <w:p w14:paraId="2FAE608C" w14:textId="77777777" w:rsidR="00E566D8" w:rsidRPr="00C468DB" w:rsidRDefault="00E566D8" w:rsidP="00FC6CC6">
      <w:pPr>
        <w:spacing w:after="0"/>
        <w:rPr>
          <w:rFonts w:ascii="Times New Roman" w:hAnsi="Times New Roman" w:cs="Times New Roman"/>
        </w:rPr>
      </w:pPr>
    </w:p>
    <w:p w14:paraId="4FBA96E0" w14:textId="77777777" w:rsidR="00C468DB" w:rsidRPr="00C468DB" w:rsidRDefault="00C468DB" w:rsidP="00FC6CC6">
      <w:pPr>
        <w:spacing w:after="0"/>
        <w:rPr>
          <w:rFonts w:ascii="Times New Roman" w:hAnsi="Times New Roman" w:cs="Times New Roman"/>
          <w:sz w:val="8"/>
        </w:rPr>
      </w:pPr>
    </w:p>
    <w:p w14:paraId="443AFC2C" w14:textId="77777777" w:rsidR="00FC6CC6" w:rsidRPr="00C468DB" w:rsidRDefault="00D92A30" w:rsidP="00FC6CC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FC6CC6" w:rsidRPr="00C468DB">
        <w:rPr>
          <w:rFonts w:ascii="Times New Roman" w:hAnsi="Times New Roman" w:cs="Times New Roman"/>
        </w:rPr>
        <w:t xml:space="preserve">c: </w:t>
      </w:r>
      <w:r w:rsidR="00FC6CC6" w:rsidRPr="00C468DB">
        <w:rPr>
          <w:rFonts w:ascii="Times New Roman" w:hAnsi="Times New Roman" w:cs="Times New Roman"/>
        </w:rPr>
        <w:tab/>
      </w:r>
      <w:sdt>
        <w:sdtPr>
          <w:rPr>
            <w:rFonts w:ascii="Times New Roman" w:hAnsi="Times New Roman" w:cs="Times New Roman"/>
          </w:rPr>
          <w:id w:val="1506174703"/>
          <w:placeholder>
            <w:docPart w:val="A14919269E22460B934F66AA55C4269C"/>
          </w:placeholder>
          <w:showingPlcHdr/>
        </w:sdtPr>
        <w:sdtEndPr/>
        <w:sdtContent>
          <w:r w:rsidR="00CA14DA" w:rsidRPr="00C468DB">
            <w:rPr>
              <w:rStyle w:val="PlaceholderText"/>
              <w:color w:val="auto"/>
            </w:rPr>
            <w:t>Click here to enter text.</w:t>
          </w:r>
        </w:sdtContent>
      </w:sdt>
      <w:r w:rsidR="00FC6CC6" w:rsidRPr="00C468DB">
        <w:rPr>
          <w:rFonts w:ascii="Times New Roman" w:hAnsi="Times New Roman" w:cs="Times New Roman"/>
        </w:rPr>
        <w:t xml:space="preserve">, </w:t>
      </w:r>
      <w:r w:rsidR="00C468DB" w:rsidRPr="00C468DB">
        <w:rPr>
          <w:rFonts w:ascii="Times New Roman" w:hAnsi="Times New Roman" w:cs="Times New Roman"/>
        </w:rPr>
        <w:t>Project Coordinator</w:t>
      </w:r>
    </w:p>
    <w:p w14:paraId="25E8F3EF" w14:textId="77777777" w:rsidR="00FC6CC6" w:rsidRDefault="00694C3A" w:rsidP="00FC6CC6">
      <w:pPr>
        <w:spacing w:after="0"/>
        <w:ind w:firstLine="720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047184420"/>
          <w:placeholder>
            <w:docPart w:val="A14919269E22460B934F66AA55C4269C"/>
          </w:placeholder>
          <w:showingPlcHdr/>
        </w:sdtPr>
        <w:sdtEndPr/>
        <w:sdtContent>
          <w:r w:rsidR="00A76CD3" w:rsidRPr="00C468DB">
            <w:rPr>
              <w:rStyle w:val="PlaceholderText"/>
              <w:color w:val="auto"/>
            </w:rPr>
            <w:t>Click here to enter text.</w:t>
          </w:r>
        </w:sdtContent>
      </w:sdt>
      <w:r w:rsidR="00FC6CC6" w:rsidRPr="00C468DB">
        <w:rPr>
          <w:rFonts w:ascii="Times New Roman" w:hAnsi="Times New Roman" w:cs="Times New Roman"/>
        </w:rPr>
        <w:t>, Resident Engineer</w:t>
      </w:r>
    </w:p>
    <w:p w14:paraId="74E2EA64" w14:textId="77777777" w:rsidR="00175742" w:rsidRPr="00C468DB" w:rsidRDefault="00694C3A" w:rsidP="00FC6CC6">
      <w:pPr>
        <w:spacing w:after="0"/>
        <w:ind w:firstLine="720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605265088"/>
          <w:placeholder>
            <w:docPart w:val="80A3817AFF834119BC510254810CC64D"/>
          </w:placeholder>
          <w:showingPlcHdr/>
        </w:sdtPr>
        <w:sdtEndPr/>
        <w:sdtContent>
          <w:r w:rsidR="00175742" w:rsidRPr="00C468DB">
            <w:rPr>
              <w:rStyle w:val="PlaceholderText"/>
              <w:color w:val="auto"/>
            </w:rPr>
            <w:t>Click here to enter text.</w:t>
          </w:r>
        </w:sdtContent>
      </w:sdt>
      <w:r w:rsidR="00175742">
        <w:rPr>
          <w:rFonts w:ascii="Times New Roman" w:hAnsi="Times New Roman" w:cs="Times New Roman"/>
        </w:rPr>
        <w:t xml:space="preserve">, </w:t>
      </w:r>
      <w:r w:rsidR="00175742" w:rsidRPr="00175742">
        <w:rPr>
          <w:rFonts w:ascii="Times New Roman" w:hAnsi="Times New Roman" w:cs="Times New Roman"/>
        </w:rPr>
        <w:t>Office of Civil Rights</w:t>
      </w:r>
      <w:r w:rsidR="00175742" w:rsidRPr="00175742">
        <w:t xml:space="preserve"> </w:t>
      </w:r>
      <w:r w:rsidR="00175742">
        <w:rPr>
          <w:rFonts w:ascii="Times New Roman" w:hAnsi="Times New Roman" w:cs="Times New Roman"/>
        </w:rPr>
        <w:t>Compliance Officer</w:t>
      </w:r>
    </w:p>
    <w:sectPr w:rsidR="00175742" w:rsidRPr="00C468DB" w:rsidSect="00EC1DAD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974" w:right="1440" w:bottom="1440" w:left="1440" w:header="80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077DAA" w14:textId="77777777" w:rsidR="00EC1DAD" w:rsidRDefault="00EC1DAD" w:rsidP="000E5D7B">
      <w:pPr>
        <w:spacing w:after="0" w:line="240" w:lineRule="auto"/>
      </w:pPr>
      <w:r>
        <w:separator/>
      </w:r>
    </w:p>
  </w:endnote>
  <w:endnote w:type="continuationSeparator" w:id="0">
    <w:p w14:paraId="5F9733B7" w14:textId="77777777" w:rsidR="00EC1DAD" w:rsidRDefault="00EC1DAD" w:rsidP="000E5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8982701"/>
      <w:docPartObj>
        <w:docPartGallery w:val="Page Numbers (Bottom of Page)"/>
        <w:docPartUnique/>
      </w:docPartObj>
    </w:sdtPr>
    <w:sdtEndPr/>
    <w:sdtContent>
      <w:sdt>
        <w:sdtPr>
          <w:id w:val="-1054072878"/>
          <w:docPartObj>
            <w:docPartGallery w:val="Page Numbers (Top of Page)"/>
            <w:docPartUnique/>
          </w:docPartObj>
        </w:sdtPr>
        <w:sdtEndPr/>
        <w:sdtContent>
          <w:p w14:paraId="3AB3CCF6" w14:textId="77777777" w:rsidR="00175742" w:rsidRDefault="00175742">
            <w:pPr>
              <w:pStyle w:val="Footer"/>
              <w:jc w:val="right"/>
              <w:rPr>
                <w:b/>
                <w:bCs/>
                <w:sz w:val="24"/>
                <w:szCs w:val="24"/>
              </w:rPr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753A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753A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p w14:paraId="1ECAD7DB" w14:textId="77777777" w:rsidR="00175742" w:rsidRDefault="00175742" w:rsidP="00665115">
            <w:pPr>
              <w:pStyle w:val="Footer"/>
              <w:jc w:val="center"/>
            </w:pPr>
            <w:r>
              <w:rPr>
                <w:noProof/>
              </w:rPr>
              <w:drawing>
                <wp:inline distT="0" distB="0" distL="0" distR="0" wp14:anchorId="1F1A4096" wp14:editId="4D2C7922">
                  <wp:extent cx="4919345" cy="676275"/>
                  <wp:effectExtent l="0" t="0" r="0" b="9525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934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sdtContent>
      </w:sdt>
    </w:sdtContent>
  </w:sdt>
  <w:p w14:paraId="66C7A1E8" w14:textId="77777777" w:rsidR="00175742" w:rsidRDefault="001757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BAF839" w14:textId="77777777" w:rsidR="00175742" w:rsidRDefault="00694C3A" w:rsidP="00665115">
    <w:pPr>
      <w:pStyle w:val="Footer"/>
      <w:jc w:val="right"/>
    </w:pPr>
    <w:sdt>
      <w:sdtPr>
        <w:id w:val="-140423567"/>
        <w:docPartObj>
          <w:docPartGallery w:val="Page Numbers (Bottom of Page)"/>
          <w:docPartUnique/>
        </w:docPartObj>
      </w:sdtPr>
      <w:sdtEndPr/>
      <w:sdtContent>
        <w:sdt>
          <w:sdtPr>
            <w:id w:val="860082579"/>
            <w:docPartObj>
              <w:docPartGallery w:val="Page Numbers (Top of Page)"/>
              <w:docPartUnique/>
            </w:docPartObj>
          </w:sdtPr>
          <w:sdtEndPr/>
          <w:sdtContent>
            <w:r w:rsidR="00175742">
              <w:t xml:space="preserve">Page </w:t>
            </w:r>
            <w:r w:rsidR="00175742">
              <w:rPr>
                <w:b/>
                <w:bCs/>
                <w:sz w:val="24"/>
                <w:szCs w:val="24"/>
              </w:rPr>
              <w:fldChar w:fldCharType="begin"/>
            </w:r>
            <w:r w:rsidR="00175742">
              <w:rPr>
                <w:b/>
                <w:bCs/>
              </w:rPr>
              <w:instrText xml:space="preserve"> PAGE </w:instrText>
            </w:r>
            <w:r w:rsidR="00175742">
              <w:rPr>
                <w:b/>
                <w:bCs/>
                <w:sz w:val="24"/>
                <w:szCs w:val="24"/>
              </w:rPr>
              <w:fldChar w:fldCharType="separate"/>
            </w:r>
            <w:r w:rsidR="007753A7">
              <w:rPr>
                <w:b/>
                <w:bCs/>
                <w:noProof/>
              </w:rPr>
              <w:t>1</w:t>
            </w:r>
            <w:r w:rsidR="00175742">
              <w:rPr>
                <w:b/>
                <w:bCs/>
                <w:sz w:val="24"/>
                <w:szCs w:val="24"/>
              </w:rPr>
              <w:fldChar w:fldCharType="end"/>
            </w:r>
            <w:r w:rsidR="00175742">
              <w:t xml:space="preserve"> of </w:t>
            </w:r>
            <w:r w:rsidR="00175742">
              <w:rPr>
                <w:b/>
                <w:bCs/>
                <w:sz w:val="24"/>
                <w:szCs w:val="24"/>
              </w:rPr>
              <w:fldChar w:fldCharType="begin"/>
            </w:r>
            <w:r w:rsidR="00175742">
              <w:rPr>
                <w:b/>
                <w:bCs/>
              </w:rPr>
              <w:instrText xml:space="preserve"> NUMPAGES  </w:instrText>
            </w:r>
            <w:r w:rsidR="00175742">
              <w:rPr>
                <w:b/>
                <w:bCs/>
                <w:sz w:val="24"/>
                <w:szCs w:val="24"/>
              </w:rPr>
              <w:fldChar w:fldCharType="separate"/>
            </w:r>
            <w:r w:rsidR="007753A7">
              <w:rPr>
                <w:b/>
                <w:bCs/>
                <w:noProof/>
              </w:rPr>
              <w:t>2</w:t>
            </w:r>
            <w:r w:rsidR="00175742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BD17308" w14:textId="77777777" w:rsidR="00175742" w:rsidRDefault="00175742" w:rsidP="00665115">
    <w:pPr>
      <w:pStyle w:val="Footer"/>
      <w:jc w:val="center"/>
    </w:pPr>
    <w:r>
      <w:rPr>
        <w:noProof/>
      </w:rPr>
      <w:drawing>
        <wp:inline distT="0" distB="0" distL="0" distR="0" wp14:anchorId="4A54D4A8" wp14:editId="336F1C7B">
          <wp:extent cx="4919345" cy="676275"/>
          <wp:effectExtent l="0" t="0" r="0" b="9525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19345" cy="676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4704F9" w14:textId="77777777" w:rsidR="00EC1DAD" w:rsidRDefault="00EC1DAD" w:rsidP="000E5D7B">
      <w:pPr>
        <w:spacing w:after="0" w:line="240" w:lineRule="auto"/>
      </w:pPr>
      <w:r>
        <w:separator/>
      </w:r>
    </w:p>
  </w:footnote>
  <w:footnote w:type="continuationSeparator" w:id="0">
    <w:p w14:paraId="529F401F" w14:textId="77777777" w:rsidR="00EC1DAD" w:rsidRDefault="00EC1DAD" w:rsidP="000E5D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00777E" w14:textId="77777777" w:rsidR="00175742" w:rsidRDefault="00694C3A" w:rsidP="004D5ED9">
    <w:pPr>
      <w:spacing w:after="0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alias w:val="Company"/>
        <w:tag w:val=""/>
        <w:id w:val="-224301464"/>
        <w:placeholder>
          <w:docPart w:val="CBF37C29FCB74F90A17CC4A200C536C8"/>
        </w:placeholder>
        <w:dataBinding w:prefixMappings="xmlns:ns0='http://schemas.openxmlformats.org/officeDocument/2006/extended-properties' " w:xpath="/ns0:Properties[1]/ns0:Company[1]" w:storeItemID="{6668398D-A668-4E3E-A5EB-62B293D839F1}"/>
        <w:text/>
      </w:sdtPr>
      <w:sdtEndPr/>
      <w:sdtContent>
        <w:r w:rsidR="00175742">
          <w:rPr>
            <w:rFonts w:ascii="Times New Roman" w:hAnsi="Times New Roman" w:cs="Times New Roman"/>
          </w:rPr>
          <w:t>[Company Name]</w:t>
        </w:r>
      </w:sdtContent>
    </w:sdt>
  </w:p>
  <w:sdt>
    <w:sdtPr>
      <w:rPr>
        <w:rFonts w:ascii="Times New Roman" w:hAnsi="Times New Roman" w:cs="Times New Roman"/>
      </w:rPr>
      <w:alias w:val="Subject"/>
      <w:tag w:val=""/>
      <w:id w:val="-1002663694"/>
      <w:placeholder>
        <w:docPart w:val="A14919269E22460B934F66AA55C4269C"/>
      </w:placeholder>
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<w:text/>
    </w:sdtPr>
    <w:sdtEndPr/>
    <w:sdtContent>
      <w:p w14:paraId="79F4F3C3" w14:textId="77777777" w:rsidR="00175742" w:rsidRDefault="00175742" w:rsidP="00175742">
        <w:pPr>
          <w:spacing w:after="0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t>[Contract Number]</w:t>
        </w:r>
      </w:p>
    </w:sdtContent>
  </w:sdt>
  <w:p w14:paraId="45387B9F" w14:textId="77777777" w:rsidR="00175742" w:rsidRPr="004D5ED9" w:rsidRDefault="00694C3A" w:rsidP="00175742">
    <w:pPr>
      <w:pStyle w:val="Header"/>
      <w:tabs>
        <w:tab w:val="clear" w:pos="4680"/>
        <w:tab w:val="clear" w:pos="9360"/>
        <w:tab w:val="left" w:pos="1463"/>
      </w:tabs>
      <w:spacing w:line="276" w:lineRule="auto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alias w:val="Publish Date"/>
        <w:tag w:val=""/>
        <w:id w:val="1874500771"/>
        <w:placeholder>
          <w:docPart w:val="0827BF6EC3D74670B55E6C0B42849CEB"/>
        </w:placeholder>
        <w:showingPlcHdr/>
        <w:dataBinding w:prefixMappings="xmlns:ns0='http://schemas.microsoft.com/office/2006/coverPageProps' " w:xpath="/ns0:CoverPageProperties[1]/ns0:PublishDate[1]" w:storeItemID="{55AF091B-3C7A-41E3-B477-F2FDAA23CFDA}"/>
        <w:date w:fullDate="2019-04-18T00:00:00Z">
          <w:dateFormat w:val="M/d/yyyy"/>
          <w:lid w:val="en-US"/>
          <w:storeMappedDataAs w:val="dateTime"/>
          <w:calendar w:val="gregorian"/>
        </w:date>
      </w:sdtPr>
      <w:sdtEndPr/>
      <w:sdtContent>
        <w:r w:rsidR="00C92989" w:rsidRPr="008F0E97">
          <w:rPr>
            <w:rStyle w:val="PlaceholderText"/>
          </w:rPr>
          <w:t>[Title]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4F3035" w14:textId="77777777" w:rsidR="00175742" w:rsidRPr="00175742" w:rsidRDefault="00E14504" w:rsidP="00665115">
    <w:pPr>
      <w:pStyle w:val="Header"/>
      <w:tabs>
        <w:tab w:val="left" w:pos="7920"/>
      </w:tabs>
      <w:ind w:left="3600" w:hanging="3600"/>
      <w:rPr>
        <w:rFonts w:ascii="Times New Roman" w:hAnsi="Times New Roman" w:cs="Times New Roman"/>
        <w:b/>
        <w:bCs/>
        <w:color w:val="003CA5"/>
      </w:rPr>
    </w:pPr>
    <w:r w:rsidRPr="00175742">
      <w:rPr>
        <w:rFonts w:ascii="Times New Roman" w:hAnsi="Times New Roman" w:cs="Times New Roman"/>
        <w:noProof/>
        <w:szCs w:val="56"/>
      </w:rPr>
      <w:drawing>
        <wp:anchor distT="0" distB="0" distL="114300" distR="114300" simplePos="0" relativeHeight="251657728" behindDoc="0" locked="0" layoutInCell="1" allowOverlap="1" wp14:anchorId="3E2FE17F" wp14:editId="4DEA9E4D">
          <wp:simplePos x="0" y="0"/>
          <wp:positionH relativeFrom="margin">
            <wp:posOffset>5772150</wp:posOffset>
          </wp:positionH>
          <wp:positionV relativeFrom="paragraph">
            <wp:posOffset>-160020</wp:posOffset>
          </wp:positionV>
          <wp:extent cx="833120" cy="826135"/>
          <wp:effectExtent l="0" t="0" r="5080" b="0"/>
          <wp:wrapThrough wrapText="bothSides">
            <wp:wrapPolygon edited="0">
              <wp:start x="0" y="0"/>
              <wp:lineTo x="0" y="20919"/>
              <wp:lineTo x="21238" y="20919"/>
              <wp:lineTo x="21238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3120" cy="826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14504">
      <w:rPr>
        <w:rFonts w:ascii="Times New Roman" w:hAnsi="Times New Roman" w:cs="Times New Roman"/>
        <w:b/>
        <w:bCs/>
        <w:noProof/>
        <w:color w:val="003CA5"/>
        <w:szCs w:val="24"/>
      </w:rPr>
      <mc:AlternateContent>
        <mc:Choice Requires="wps">
          <w:drawing>
            <wp:anchor distT="45720" distB="45720" distL="114300" distR="114300" simplePos="0" relativeHeight="251666944" behindDoc="0" locked="0" layoutInCell="1" allowOverlap="1" wp14:anchorId="3CC7CFA8" wp14:editId="58763825">
              <wp:simplePos x="0" y="0"/>
              <wp:positionH relativeFrom="column">
                <wp:posOffset>5581650</wp:posOffset>
              </wp:positionH>
              <wp:positionV relativeFrom="paragraph">
                <wp:posOffset>-502285</wp:posOffset>
              </wp:positionV>
              <wp:extent cx="1247775" cy="314325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7775" cy="31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A4604B" w14:textId="77777777" w:rsidR="00E14504" w:rsidRPr="00E14504" w:rsidRDefault="00E14504" w:rsidP="00E14504">
                          <w:pPr>
                            <w:spacing w:after="0" w:line="240" w:lineRule="auto"/>
                            <w:rPr>
                              <w:rFonts w:ascii="Arial" w:eastAsia="Times New Roman" w:hAnsi="Arial" w:cs="Arial"/>
                              <w:sz w:val="16"/>
                              <w:szCs w:val="24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sz w:val="16"/>
                              <w:szCs w:val="24"/>
                            </w:rPr>
                            <w:t>ITD 0390</w:t>
                          </w:r>
                          <w:r w:rsidRPr="00E14504">
                            <w:rPr>
                              <w:rFonts w:ascii="Arial" w:eastAsia="Times New Roman" w:hAnsi="Arial" w:cs="Arial"/>
                              <w:sz w:val="16"/>
                              <w:szCs w:val="24"/>
                            </w:rPr>
                            <w:t xml:space="preserve"> (Rev. 06-18)</w:t>
                          </w:r>
                        </w:p>
                        <w:p w14:paraId="650EED44" w14:textId="77777777" w:rsidR="00E14504" w:rsidRPr="00E14504" w:rsidRDefault="00E14504" w:rsidP="00E14504">
                          <w:pPr>
                            <w:tabs>
                              <w:tab w:val="center" w:pos="4320"/>
                              <w:tab w:val="right" w:pos="8640"/>
                            </w:tabs>
                            <w:spacing w:after="0" w:line="256" w:lineRule="auto"/>
                            <w:rPr>
                              <w:rFonts w:ascii="Arial" w:eastAsia="Times New Roman" w:hAnsi="Arial" w:cs="Arial"/>
                              <w:sz w:val="16"/>
                              <w:szCs w:val="24"/>
                            </w:rPr>
                          </w:pPr>
                          <w:r w:rsidRPr="00E14504">
                            <w:rPr>
                              <w:rFonts w:ascii="Arial" w:eastAsia="Times New Roman" w:hAnsi="Arial" w:cs="Arial"/>
                              <w:sz w:val="16"/>
                              <w:szCs w:val="24"/>
                            </w:rPr>
                            <w:t>Itd.idaho.gov</w:t>
                          </w:r>
                        </w:p>
                        <w:p w14:paraId="08B1499C" w14:textId="77777777" w:rsidR="00E14504" w:rsidRDefault="00E1450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39.5pt;margin-top:-39.55pt;width:98.25pt;height:24.75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" filled="f" stroked="f">
              <v:textbox>
                <w:txbxContent>
                  <w:p w:rsidR="00E14504" w:rsidRPr="00E14504" w:rsidRDefault="00E14504" w:rsidP="00E14504">
                    <w:pPr>
                      <w:spacing w:after="0" w:line="240" w:lineRule="auto"/>
                      <w:rPr>
                        <w:rFonts w:ascii="Arial" w:eastAsia="Times New Roman" w:hAnsi="Arial" w:cs="Arial"/>
                        <w:sz w:val="16"/>
                        <w:szCs w:val="24"/>
                      </w:rPr>
                    </w:pPr>
                    <w:r>
                      <w:rPr>
                        <w:rFonts w:ascii="Arial" w:eastAsia="Times New Roman" w:hAnsi="Arial" w:cs="Arial"/>
                        <w:sz w:val="16"/>
                        <w:szCs w:val="24"/>
                      </w:rPr>
                      <w:t>ITD 0390</w:t>
                    </w:r>
                    <w:r w:rsidRPr="00E14504">
                      <w:rPr>
                        <w:rFonts w:ascii="Arial" w:eastAsia="Times New Roman" w:hAnsi="Arial" w:cs="Arial"/>
                        <w:sz w:val="16"/>
                        <w:szCs w:val="24"/>
                      </w:rPr>
                      <w:t xml:space="preserve"> (Rev. 06-18)</w:t>
                    </w:r>
                  </w:p>
                  <w:p w:rsidR="00E14504" w:rsidRPr="00E14504" w:rsidRDefault="00E14504" w:rsidP="00E14504">
                    <w:pPr>
                      <w:tabs>
                        <w:tab w:val="center" w:pos="4320"/>
                        <w:tab w:val="right" w:pos="8640"/>
                      </w:tabs>
                      <w:spacing w:after="0" w:line="256" w:lineRule="auto"/>
                      <w:rPr>
                        <w:rFonts w:ascii="Arial" w:eastAsia="Times New Roman" w:hAnsi="Arial" w:cs="Arial"/>
                        <w:sz w:val="16"/>
                        <w:szCs w:val="24"/>
                      </w:rPr>
                    </w:pPr>
                    <w:r w:rsidRPr="00E14504">
                      <w:rPr>
                        <w:rFonts w:ascii="Arial" w:eastAsia="Times New Roman" w:hAnsi="Arial" w:cs="Arial"/>
                        <w:sz w:val="16"/>
                        <w:szCs w:val="24"/>
                      </w:rPr>
                      <w:t>Itd.idaho.gov</w:t>
                    </w:r>
                  </w:p>
                  <w:p w:rsidR="00E14504" w:rsidRDefault="00E14504"/>
                </w:txbxContent>
              </v:textbox>
              <w10:wrap type="square"/>
            </v:shape>
          </w:pict>
        </mc:Fallback>
      </mc:AlternateContent>
    </w:r>
    <w:r w:rsidR="00175742" w:rsidRPr="00175742">
      <w:rPr>
        <w:rFonts w:ascii="Times New Roman" w:hAnsi="Times New Roman" w:cs="Times New Roman"/>
        <w:b/>
        <w:bCs/>
        <w:color w:val="003CA5"/>
        <w:szCs w:val="24"/>
      </w:rPr>
      <w:t>IDAHO</w:t>
    </w:r>
    <w:r w:rsidR="00175742" w:rsidRPr="00175742">
      <w:rPr>
        <w:rFonts w:ascii="Times New Roman" w:hAnsi="Times New Roman" w:cs="Times New Roman"/>
        <w:b/>
        <w:bCs/>
        <w:color w:val="003CA5"/>
        <w:sz w:val="24"/>
        <w:szCs w:val="24"/>
      </w:rPr>
      <w:t xml:space="preserve"> </w:t>
    </w:r>
    <w:r w:rsidR="00175742" w:rsidRPr="00175742">
      <w:rPr>
        <w:rFonts w:ascii="Times New Roman" w:hAnsi="Times New Roman" w:cs="Times New Roman"/>
        <w:b/>
        <w:bCs/>
        <w:color w:val="003CA5"/>
        <w:szCs w:val="24"/>
      </w:rPr>
      <w:t>TRANSPORTATION</w:t>
    </w:r>
    <w:r w:rsidR="00175742" w:rsidRPr="00175742">
      <w:rPr>
        <w:rFonts w:ascii="Times New Roman" w:hAnsi="Times New Roman" w:cs="Times New Roman"/>
        <w:b/>
        <w:bCs/>
        <w:color w:val="003CA5"/>
        <w:sz w:val="24"/>
        <w:szCs w:val="24"/>
      </w:rPr>
      <w:t xml:space="preserve"> DEPARTMEN</w:t>
    </w:r>
    <w:r w:rsidR="00175742" w:rsidRPr="00175742">
      <w:rPr>
        <w:rFonts w:ascii="Times New Roman" w:hAnsi="Times New Roman" w:cs="Times New Roman"/>
        <w:b/>
        <w:bCs/>
        <w:color w:val="003CA5"/>
        <w:sz w:val="24"/>
      </w:rPr>
      <w:t>T</w:t>
    </w:r>
  </w:p>
  <w:p w14:paraId="72F938D8" w14:textId="77777777" w:rsidR="008118B3" w:rsidRDefault="008118B3" w:rsidP="008118B3">
    <w:pPr>
      <w:pStyle w:val="Header"/>
      <w:rPr>
        <w:color w:val="003CA5"/>
        <w:sz w:val="20"/>
        <w:szCs w:val="20"/>
        <w:lang w:val="fr-FR"/>
      </w:rPr>
    </w:pPr>
    <w:r>
      <w:rPr>
        <w:color w:val="003CA5"/>
        <w:sz w:val="20"/>
        <w:szCs w:val="20"/>
        <w:lang w:val="fr-FR"/>
      </w:rPr>
      <w:t>3311 W. State Street.  •  Boise, ID  83707-1129</w:t>
    </w:r>
  </w:p>
  <w:p w14:paraId="5E069D45" w14:textId="77777777" w:rsidR="008118B3" w:rsidRDefault="008118B3" w:rsidP="008118B3">
    <w:pPr>
      <w:pStyle w:val="Header"/>
      <w:jc w:val="both"/>
    </w:pPr>
    <w:r>
      <w:rPr>
        <w:color w:val="003CA5"/>
        <w:sz w:val="20"/>
        <w:szCs w:val="20"/>
      </w:rPr>
      <w:t>(208) 334-</w:t>
    </w:r>
    <w:proofErr w:type="gramStart"/>
    <w:r>
      <w:rPr>
        <w:color w:val="003CA5"/>
        <w:sz w:val="20"/>
        <w:szCs w:val="20"/>
      </w:rPr>
      <w:t>8000  •</w:t>
    </w:r>
    <w:proofErr w:type="gramEnd"/>
    <w:r>
      <w:rPr>
        <w:color w:val="003CA5"/>
        <w:sz w:val="20"/>
        <w:szCs w:val="20"/>
      </w:rPr>
      <w:t xml:space="preserve">  itd.idaho.gov</w:t>
    </w:r>
  </w:p>
  <w:p w14:paraId="3ECC4200" w14:textId="77777777" w:rsidR="00175742" w:rsidRDefault="00175742" w:rsidP="006B4E1C">
    <w:pPr>
      <w:pStyle w:val="Header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mailMerge>
    <w:mainDocumentType w:val="formLetters"/>
    <w:dataType w:val="textFile"/>
    <w:activeRecord w:val="-1"/>
  </w:mailMerge>
  <w:documentProtection w:edit="forms" w:enforcement="1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DAD"/>
    <w:rsid w:val="00011734"/>
    <w:rsid w:val="00031C9C"/>
    <w:rsid w:val="00042FC1"/>
    <w:rsid w:val="000677B3"/>
    <w:rsid w:val="000E5D7B"/>
    <w:rsid w:val="00116D46"/>
    <w:rsid w:val="00116DBD"/>
    <w:rsid w:val="00175742"/>
    <w:rsid w:val="0019459E"/>
    <w:rsid w:val="001D0E74"/>
    <w:rsid w:val="00201179"/>
    <w:rsid w:val="0020168A"/>
    <w:rsid w:val="002228A9"/>
    <w:rsid w:val="00226C23"/>
    <w:rsid w:val="002B2744"/>
    <w:rsid w:val="003E710D"/>
    <w:rsid w:val="004C53AF"/>
    <w:rsid w:val="004D216B"/>
    <w:rsid w:val="004D586E"/>
    <w:rsid w:val="004D5ED9"/>
    <w:rsid w:val="005324D9"/>
    <w:rsid w:val="00532A62"/>
    <w:rsid w:val="0056584A"/>
    <w:rsid w:val="005745DA"/>
    <w:rsid w:val="005750A9"/>
    <w:rsid w:val="005F51DF"/>
    <w:rsid w:val="0062092C"/>
    <w:rsid w:val="00633E92"/>
    <w:rsid w:val="00665115"/>
    <w:rsid w:val="006655F1"/>
    <w:rsid w:val="00694C3A"/>
    <w:rsid w:val="006B4E1C"/>
    <w:rsid w:val="006C27F6"/>
    <w:rsid w:val="00732803"/>
    <w:rsid w:val="00753A27"/>
    <w:rsid w:val="00763AB9"/>
    <w:rsid w:val="007753A7"/>
    <w:rsid w:val="00786B99"/>
    <w:rsid w:val="00793F46"/>
    <w:rsid w:val="007B7578"/>
    <w:rsid w:val="00804208"/>
    <w:rsid w:val="008118B3"/>
    <w:rsid w:val="00885D36"/>
    <w:rsid w:val="008A2F3B"/>
    <w:rsid w:val="008E7B3F"/>
    <w:rsid w:val="00934703"/>
    <w:rsid w:val="009942ED"/>
    <w:rsid w:val="00994A47"/>
    <w:rsid w:val="009E0DB2"/>
    <w:rsid w:val="00A76CD3"/>
    <w:rsid w:val="00A771A9"/>
    <w:rsid w:val="00AC7666"/>
    <w:rsid w:val="00AE54B3"/>
    <w:rsid w:val="00B83B06"/>
    <w:rsid w:val="00BA1D53"/>
    <w:rsid w:val="00BC3F4A"/>
    <w:rsid w:val="00BC4082"/>
    <w:rsid w:val="00BE628E"/>
    <w:rsid w:val="00C337B9"/>
    <w:rsid w:val="00C43457"/>
    <w:rsid w:val="00C468DB"/>
    <w:rsid w:val="00C92989"/>
    <w:rsid w:val="00CA14DA"/>
    <w:rsid w:val="00CE5EAA"/>
    <w:rsid w:val="00D22F18"/>
    <w:rsid w:val="00D30D15"/>
    <w:rsid w:val="00D92A30"/>
    <w:rsid w:val="00DE191C"/>
    <w:rsid w:val="00DF2E7A"/>
    <w:rsid w:val="00E14504"/>
    <w:rsid w:val="00E34F4B"/>
    <w:rsid w:val="00E54EAF"/>
    <w:rsid w:val="00E566D8"/>
    <w:rsid w:val="00E748FF"/>
    <w:rsid w:val="00E74B4D"/>
    <w:rsid w:val="00EC1DAD"/>
    <w:rsid w:val="00EE1F24"/>
    <w:rsid w:val="00EE3364"/>
    <w:rsid w:val="00EE3B48"/>
    <w:rsid w:val="00F512EB"/>
    <w:rsid w:val="00F63B18"/>
    <w:rsid w:val="00F806E4"/>
    <w:rsid w:val="00FC24F4"/>
    <w:rsid w:val="00FC6CC6"/>
    <w:rsid w:val="00FD68AF"/>
    <w:rsid w:val="00FE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44A9F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4703"/>
  </w:style>
  <w:style w:type="paragraph" w:styleId="Heading1">
    <w:name w:val="heading 1"/>
    <w:basedOn w:val="Normal"/>
    <w:next w:val="Normal"/>
    <w:link w:val="Heading1Char"/>
    <w:uiPriority w:val="9"/>
    <w:qFormat/>
    <w:rsid w:val="005324D9"/>
    <w:pPr>
      <w:keepNext/>
      <w:spacing w:after="0"/>
      <w:jc w:val="center"/>
      <w:outlineLvl w:val="0"/>
    </w:pPr>
    <w:rPr>
      <w:rFonts w:ascii="Times New Roman" w:hAnsi="Times New Roman" w:cs="Times New Roman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470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24D9"/>
    <w:pPr>
      <w:keepNext/>
      <w:spacing w:after="0" w:line="240" w:lineRule="auto"/>
      <w:outlineLvl w:val="2"/>
    </w:pPr>
    <w:rPr>
      <w:rFonts w:ascii="Arial" w:hAnsi="Arial" w:cs="Arial"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3470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934703"/>
    <w:pPr>
      <w:jc w:val="center"/>
    </w:pPr>
    <w:rPr>
      <w:rFonts w:ascii="Times New Roman" w:hAnsi="Times New Roman" w:cs="Times New Roman"/>
      <w:b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934703"/>
    <w:rPr>
      <w:rFonts w:ascii="Times New Roman" w:hAnsi="Times New Roman" w:cs="Times New Roman"/>
      <w:b/>
      <w:sz w:val="56"/>
    </w:rPr>
  </w:style>
  <w:style w:type="paragraph" w:styleId="Header">
    <w:name w:val="header"/>
    <w:basedOn w:val="Normal"/>
    <w:link w:val="HeaderChar"/>
    <w:uiPriority w:val="99"/>
    <w:unhideWhenUsed/>
    <w:rsid w:val="000E5D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5D7B"/>
  </w:style>
  <w:style w:type="paragraph" w:styleId="Footer">
    <w:name w:val="footer"/>
    <w:basedOn w:val="Normal"/>
    <w:link w:val="FooterChar"/>
    <w:uiPriority w:val="99"/>
    <w:unhideWhenUsed/>
    <w:rsid w:val="000E5D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D7B"/>
  </w:style>
  <w:style w:type="table" w:styleId="TableGrid">
    <w:name w:val="Table Grid"/>
    <w:basedOn w:val="TableNormal"/>
    <w:uiPriority w:val="59"/>
    <w:rsid w:val="00994A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228A9"/>
    <w:rPr>
      <w:color w:val="808080"/>
    </w:rPr>
  </w:style>
  <w:style w:type="paragraph" w:styleId="BalloonText">
    <w:name w:val="Balloon Text"/>
    <w:basedOn w:val="Normal"/>
    <w:link w:val="BalloonTextChar"/>
    <w:uiPriority w:val="99"/>
    <w:unhideWhenUsed/>
    <w:rsid w:val="00222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228A9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324D9"/>
    <w:rPr>
      <w:rFonts w:ascii="Times New Roman" w:hAnsi="Times New Roman" w:cs="Times New Roman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5324D9"/>
    <w:rPr>
      <w:rFonts w:ascii="Arial" w:hAnsi="Arial" w:cs="Arial"/>
      <w:sz w:val="20"/>
      <w:szCs w:val="20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1D0E74"/>
    <w:pPr>
      <w:spacing w:after="0"/>
    </w:pPr>
    <w:rPr>
      <w:b/>
      <w:bCs/>
      <w:i/>
      <w:iCs/>
      <w:color w:val="FFFFFF" w:themeColor="background1"/>
      <w:sz w:val="20"/>
      <w:szCs w:val="18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mcds>
    <wne:mcd wne:macroName="PROJECT.THISDOCUMENT.ADDROW" wne:name="Project.ThisDocument.AddRow" wne:bEncrypt="00" wne:cmg="56"/>
    <wne:mcd wne:macroName="PROJECT.THISDOCUMENT.ADDROW1" wne:name="Project.ThisDocument.AddRow1" wne:bEncrypt="00" wne:cmg="56"/>
    <wne:mcd wne:macroName="PROJECT.THISDOCUMENT.ADDROW2" wne:name="Project.ThisDocument.AddRow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76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customXml" Target="../customXml/item5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EA55F4A7404485090F4F904C24BE8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7B4C6-B338-452E-902A-145C1D3E5254}"/>
      </w:docPartPr>
      <w:docPartBody>
        <w:p w:rsidR="00230679" w:rsidRDefault="00230679">
          <w:pPr>
            <w:pStyle w:val="BEA55F4A7404485090F4F904C24BE89B"/>
          </w:pPr>
          <w:r w:rsidRPr="008F0E97">
            <w:rPr>
              <w:rStyle w:val="PlaceholderText"/>
            </w:rPr>
            <w:t>[Title]</w:t>
          </w:r>
        </w:p>
      </w:docPartBody>
    </w:docPart>
    <w:docPart>
      <w:docPartPr>
        <w:name w:val="E435DE1FA22C463386F3C09729DB12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CAC8A-22B8-48CA-B0D0-8A75DB1135B3}"/>
      </w:docPartPr>
      <w:docPartBody>
        <w:p w:rsidR="00230679" w:rsidRDefault="00230679">
          <w:pPr>
            <w:pStyle w:val="E435DE1FA22C463386F3C09729DB12DE"/>
          </w:pPr>
          <w:r w:rsidRPr="00A040F1">
            <w:rPr>
              <w:rStyle w:val="PlaceholderText"/>
            </w:rPr>
            <w:t>Click here to enter text.</w:t>
          </w:r>
        </w:p>
      </w:docPartBody>
    </w:docPart>
    <w:docPart>
      <w:docPartPr>
        <w:name w:val="5E7CB586B4D94F5E8ECAC03BE766E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DBF3CB-42F6-4EFB-8862-1A4C27CDA8F0}"/>
      </w:docPartPr>
      <w:docPartBody>
        <w:p w:rsidR="00230679" w:rsidRDefault="00230679">
          <w:pPr>
            <w:pStyle w:val="5E7CB586B4D94F5E8ECAC03BE766E5FA"/>
          </w:pPr>
          <w:r w:rsidRPr="008F0E97">
            <w:rPr>
              <w:rStyle w:val="PlaceholderText"/>
            </w:rPr>
            <w:t>[Company Phone]</w:t>
          </w:r>
        </w:p>
      </w:docPartBody>
    </w:docPart>
    <w:docPart>
      <w:docPartPr>
        <w:name w:val="4D8BB3AEB94B4D8882D2D9F409BFD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409F5A-D2C7-4621-B8BF-57D62C9F12FF}"/>
      </w:docPartPr>
      <w:docPartBody>
        <w:p w:rsidR="00230679" w:rsidRDefault="00230679">
          <w:pPr>
            <w:pStyle w:val="4D8BB3AEB94B4D8882D2D9F409BFD3D6"/>
          </w:pPr>
          <w:r w:rsidRPr="008F0E97">
            <w:rPr>
              <w:rStyle w:val="PlaceholderText"/>
            </w:rPr>
            <w:t>[Company Fax]</w:t>
          </w:r>
        </w:p>
      </w:docPartBody>
    </w:docPart>
    <w:docPart>
      <w:docPartPr>
        <w:name w:val="3CA344703CCC4B6896DA12F4D37095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FC0AA-E0C5-4D50-AA20-5B2F92034564}"/>
      </w:docPartPr>
      <w:docPartBody>
        <w:p w:rsidR="00230679" w:rsidRDefault="00230679">
          <w:pPr>
            <w:pStyle w:val="3CA344703CCC4B6896DA12F4D37095EE"/>
          </w:pPr>
          <w:r w:rsidRPr="008F0E97">
            <w:rPr>
              <w:rStyle w:val="PlaceholderText"/>
            </w:rPr>
            <w:t>[Publish Date]</w:t>
          </w:r>
        </w:p>
      </w:docPartBody>
    </w:docPart>
    <w:docPart>
      <w:docPartPr>
        <w:name w:val="C9CFF9F2FD7A4B7D955AEFC400EE7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CDB651-4508-47A4-BCB4-AAB2F4B846BD}"/>
      </w:docPartPr>
      <w:docPartBody>
        <w:p w:rsidR="00230679" w:rsidRDefault="00230679">
          <w:pPr>
            <w:pStyle w:val="C9CFF9F2FD7A4B7D955AEFC400EE72AA"/>
          </w:pPr>
          <w:r w:rsidRPr="00A040F1">
            <w:rPr>
              <w:rStyle w:val="PlaceholderText"/>
            </w:rPr>
            <w:t>[Company]</w:t>
          </w:r>
        </w:p>
      </w:docPartBody>
    </w:docPart>
    <w:docPart>
      <w:docPartPr>
        <w:name w:val="5FFC2347B5C9409F82325DE2D22C13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81B86C-B7AB-470E-9464-EF79312CF764}"/>
      </w:docPartPr>
      <w:docPartBody>
        <w:p w:rsidR="00230679" w:rsidRDefault="00230679">
          <w:pPr>
            <w:pStyle w:val="5FFC2347B5C9409F82325DE2D22C130A"/>
          </w:pPr>
          <w:r w:rsidRPr="00A040F1">
            <w:rPr>
              <w:rStyle w:val="PlaceholderText"/>
            </w:rPr>
            <w:t>[Company Address]</w:t>
          </w:r>
        </w:p>
      </w:docPartBody>
    </w:docPart>
    <w:docPart>
      <w:docPartPr>
        <w:name w:val="44F35E209EB84575BFD46644CB22B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971D1E-8D21-4E80-B528-A5527ADD195A}"/>
      </w:docPartPr>
      <w:docPartBody>
        <w:p w:rsidR="00230679" w:rsidRDefault="00230679">
          <w:pPr>
            <w:pStyle w:val="44F35E209EB84575BFD46644CB22B13C"/>
          </w:pPr>
          <w:r w:rsidRPr="00A040F1">
            <w:rPr>
              <w:rStyle w:val="PlaceholderText"/>
            </w:rPr>
            <w:t>[Keywords]</w:t>
          </w:r>
        </w:p>
      </w:docPartBody>
    </w:docPart>
    <w:docPart>
      <w:docPartPr>
        <w:name w:val="360620EF87924A2EBC93257320651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A2CB0C-1D46-40D1-9C5E-B4AB42FE8150}"/>
      </w:docPartPr>
      <w:docPartBody>
        <w:p w:rsidR="00230679" w:rsidRDefault="00230679">
          <w:pPr>
            <w:pStyle w:val="360620EF87924A2EBC932573206512BA"/>
          </w:pPr>
          <w:r w:rsidRPr="00A040F1">
            <w:rPr>
              <w:rStyle w:val="PlaceholderText"/>
            </w:rPr>
            <w:t>[Company]</w:t>
          </w:r>
        </w:p>
      </w:docPartBody>
    </w:docPart>
    <w:docPart>
      <w:docPartPr>
        <w:name w:val="CBF37C29FCB74F90A17CC4A200C53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5292A-51EA-4C8D-AD70-F45B0D8C9BC3}"/>
      </w:docPartPr>
      <w:docPartBody>
        <w:p w:rsidR="00230679" w:rsidRDefault="00230679">
          <w:pPr>
            <w:pStyle w:val="CBF37C29FCB74F90A17CC4A200C536C8"/>
          </w:pPr>
          <w:r w:rsidRPr="00A040F1">
            <w:rPr>
              <w:rStyle w:val="PlaceholderText"/>
            </w:rPr>
            <w:t>[Subject]</w:t>
          </w:r>
        </w:p>
      </w:docPartBody>
    </w:docPart>
    <w:docPart>
      <w:docPartPr>
        <w:name w:val="A6D57DFD2E274E69872354636CABA3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9F7E6-FF25-4C21-8070-60BE4A15F990}"/>
      </w:docPartPr>
      <w:docPartBody>
        <w:p w:rsidR="00230679" w:rsidRDefault="00230679">
          <w:pPr>
            <w:pStyle w:val="A6D57DFD2E274E69872354636CABA362"/>
          </w:pPr>
          <w:r w:rsidRPr="00A040F1">
            <w:rPr>
              <w:rStyle w:val="PlaceholderText"/>
            </w:rPr>
            <w:t>[Manager]</w:t>
          </w:r>
        </w:p>
      </w:docPartBody>
    </w:docPart>
    <w:docPart>
      <w:docPartPr>
        <w:name w:val="ED5796C78270410886656B5B9F249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471CCD-9DE4-4367-8186-441D969F668C}"/>
      </w:docPartPr>
      <w:docPartBody>
        <w:p w:rsidR="00230679" w:rsidRDefault="00230679">
          <w:pPr>
            <w:pStyle w:val="ED5796C78270410886656B5B9F2491B3"/>
          </w:pPr>
          <w:r w:rsidRPr="008F0E97">
            <w:rPr>
              <w:rStyle w:val="PlaceholderText"/>
            </w:rPr>
            <w:t>[Company Phone]</w:t>
          </w:r>
        </w:p>
      </w:docPartBody>
    </w:docPart>
    <w:docPart>
      <w:docPartPr>
        <w:name w:val="A9D0AD2AE9F542F082EE5164718B16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741DE7-DAD8-4992-960C-0406C8E42F08}"/>
      </w:docPartPr>
      <w:docPartBody>
        <w:p w:rsidR="00230679" w:rsidRDefault="00230679">
          <w:pPr>
            <w:pStyle w:val="A9D0AD2AE9F542F082EE5164718B163D"/>
          </w:pPr>
          <w:r w:rsidRPr="00A040F1">
            <w:rPr>
              <w:rStyle w:val="PlaceholderText"/>
            </w:rPr>
            <w:t>[Manager]</w:t>
          </w:r>
        </w:p>
      </w:docPartBody>
    </w:docPart>
    <w:docPart>
      <w:docPartPr>
        <w:name w:val="0827BF6EC3D74670B55E6C0B42849C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52E85-5CC5-4B50-99CC-A268E14025CE}"/>
      </w:docPartPr>
      <w:docPartBody>
        <w:p w:rsidR="00230679" w:rsidRDefault="00230679">
          <w:pPr>
            <w:pStyle w:val="0827BF6EC3D74670B55E6C0B42849CEB"/>
          </w:pPr>
          <w:r w:rsidRPr="008F0E97">
            <w:rPr>
              <w:rStyle w:val="PlaceholderText"/>
            </w:rPr>
            <w:t>[Title]</w:t>
          </w:r>
        </w:p>
      </w:docPartBody>
    </w:docPart>
    <w:docPart>
      <w:docPartPr>
        <w:name w:val="A14919269E22460B934F66AA55C42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FFA37-D663-4BEA-9525-9196E7D5CCA5}"/>
      </w:docPartPr>
      <w:docPartBody>
        <w:p w:rsidR="00230679" w:rsidRDefault="00167EDE" w:rsidP="00167EDE">
          <w:pPr>
            <w:pStyle w:val="A14919269E22460B934F66AA55C4269C1"/>
          </w:pPr>
          <w:r w:rsidRPr="00C468DB">
            <w:rPr>
              <w:rStyle w:val="PlaceholderText"/>
            </w:rPr>
            <w:t>Click here to enter text.</w:t>
          </w:r>
        </w:p>
      </w:docPartBody>
    </w:docPart>
    <w:docPart>
      <w:docPartPr>
        <w:name w:val="80A3817AFF834119BC510254810CC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CF9EDF-95DC-477E-99CC-B1E9D230D4AB}"/>
      </w:docPartPr>
      <w:docPartBody>
        <w:p w:rsidR="00230679" w:rsidRDefault="00167EDE" w:rsidP="00167EDE">
          <w:pPr>
            <w:pStyle w:val="80A3817AFF834119BC510254810CC64D1"/>
          </w:pPr>
          <w:r w:rsidRPr="00C468DB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0679"/>
    <w:rsid w:val="00167EDE"/>
    <w:rsid w:val="0023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7EDE"/>
    <w:rPr>
      <w:color w:val="808080"/>
    </w:rPr>
  </w:style>
  <w:style w:type="paragraph" w:customStyle="1" w:styleId="BEA55F4A7404485090F4F904C24BE89B">
    <w:name w:val="BEA55F4A7404485090F4F904C24BE89B"/>
  </w:style>
  <w:style w:type="paragraph" w:customStyle="1" w:styleId="E435DE1FA22C463386F3C09729DB12DE">
    <w:name w:val="E435DE1FA22C463386F3C09729DB12DE"/>
  </w:style>
  <w:style w:type="paragraph" w:customStyle="1" w:styleId="5E7CB586B4D94F5E8ECAC03BE766E5FA">
    <w:name w:val="5E7CB586B4D94F5E8ECAC03BE766E5FA"/>
  </w:style>
  <w:style w:type="paragraph" w:customStyle="1" w:styleId="4D8BB3AEB94B4D8882D2D9F409BFD3D6">
    <w:name w:val="4D8BB3AEB94B4D8882D2D9F409BFD3D6"/>
  </w:style>
  <w:style w:type="paragraph" w:customStyle="1" w:styleId="3CA344703CCC4B6896DA12F4D37095EE">
    <w:name w:val="3CA344703CCC4B6896DA12F4D37095EE"/>
  </w:style>
  <w:style w:type="paragraph" w:customStyle="1" w:styleId="C9CFF9F2FD7A4B7D955AEFC400EE72AA">
    <w:name w:val="C9CFF9F2FD7A4B7D955AEFC400EE72AA"/>
  </w:style>
  <w:style w:type="paragraph" w:customStyle="1" w:styleId="5FFC2347B5C9409F82325DE2D22C130A">
    <w:name w:val="5FFC2347B5C9409F82325DE2D22C130A"/>
  </w:style>
  <w:style w:type="paragraph" w:customStyle="1" w:styleId="44F35E209EB84575BFD46644CB22B13C">
    <w:name w:val="44F35E209EB84575BFD46644CB22B13C"/>
  </w:style>
  <w:style w:type="paragraph" w:customStyle="1" w:styleId="360620EF87924A2EBC932573206512BA">
    <w:name w:val="360620EF87924A2EBC932573206512BA"/>
  </w:style>
  <w:style w:type="paragraph" w:customStyle="1" w:styleId="CBF37C29FCB74F90A17CC4A200C536C8">
    <w:name w:val="CBF37C29FCB74F90A17CC4A200C536C8"/>
  </w:style>
  <w:style w:type="paragraph" w:customStyle="1" w:styleId="A6D57DFD2E274E69872354636CABA362">
    <w:name w:val="A6D57DFD2E274E69872354636CABA362"/>
  </w:style>
  <w:style w:type="paragraph" w:customStyle="1" w:styleId="ED5796C78270410886656B5B9F2491B3">
    <w:name w:val="ED5796C78270410886656B5B9F2491B3"/>
  </w:style>
  <w:style w:type="paragraph" w:customStyle="1" w:styleId="A9D0AD2AE9F542F082EE5164718B163D">
    <w:name w:val="A9D0AD2AE9F542F082EE5164718B163D"/>
  </w:style>
  <w:style w:type="paragraph" w:customStyle="1" w:styleId="0827BF6EC3D74670B55E6C0B42849CEB">
    <w:name w:val="0827BF6EC3D74670B55E6C0B42849CEB"/>
  </w:style>
  <w:style w:type="paragraph" w:customStyle="1" w:styleId="A14919269E22460B934F66AA55C4269C">
    <w:name w:val="A14919269E22460B934F66AA55C4269C"/>
  </w:style>
  <w:style w:type="paragraph" w:customStyle="1" w:styleId="80A3817AFF834119BC510254810CC64D">
    <w:name w:val="80A3817AFF834119BC510254810CC64D"/>
  </w:style>
  <w:style w:type="paragraph" w:customStyle="1" w:styleId="A14919269E22460B934F66AA55C4269C1">
    <w:name w:val="A14919269E22460B934F66AA55C4269C1"/>
    <w:rsid w:val="00167EDE"/>
    <w:rPr>
      <w:rFonts w:eastAsiaTheme="minorHAnsi"/>
    </w:rPr>
  </w:style>
  <w:style w:type="paragraph" w:customStyle="1" w:styleId="80A3817AFF834119BC510254810CC64D1">
    <w:name w:val="80A3817AFF834119BC510254810CC64D1"/>
    <w:rsid w:val="00167EDE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[Company Address]</CompanyAddress>
  <CompanyPhone>[(XXX) XXX-XXXX]</CompanyPhone>
  <CompanyFax>[(XXX) XXX-XXXX]</CompanyFax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DE1E9E2-66A1-4F0B-AC79-FB45C2B388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8CE4BA-86B4-4436-A25C-161DDBD6094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82885B-84DC-4AD0-BC78-F60B70EB75D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5273159-C9BA-4ED0-BF54-1C5B398F59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Notice of Delinquent or Deficient Certified Payroll1.dotm</Template>
  <TotalTime>1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[DISTRICT #]</vt:lpstr>
    </vt:vector>
  </TitlesOfParts>
  <Manager>[NAME]</Manager>
  <Company>[Company Name]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[DISTRICT #]</dc:title>
  <dc:subject>[Contract Number]</dc:subject>
  <dc:creator>Jason Henscheid</dc:creator>
  <cp:keywords>[City, State Zip]</cp:keywords>
  <dc:description>[CITY, STATE ZIP]</dc:description>
  <cp:lastModifiedBy>Petre Danaila</cp:lastModifiedBy>
  <cp:revision>2</cp:revision>
  <cp:lastPrinted>2018-07-18T19:08:00Z</cp:lastPrinted>
  <dcterms:created xsi:type="dcterms:W3CDTF">2022-02-01T18:48:00Z</dcterms:created>
  <dcterms:modified xsi:type="dcterms:W3CDTF">2022-02-01T18:48:00Z</dcterms:modified>
  <cp:contentStatus>DISTRICT ADDRESS</cp:contentStatus>
</cp:coreProperties>
</file>