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35567C" w14:textId="35D90452" w:rsidR="00DE1098" w:rsidRPr="000C42C0" w:rsidRDefault="00DF382C" w:rsidP="00981C1E">
      <w:pPr>
        <w:tabs>
          <w:tab w:val="center" w:pos="5760"/>
          <w:tab w:val="right" w:pos="11520"/>
        </w:tabs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26355780" wp14:editId="376FC4CB">
            <wp:simplePos x="0" y="0"/>
            <wp:positionH relativeFrom="column">
              <wp:posOffset>69215</wp:posOffset>
            </wp:positionH>
            <wp:positionV relativeFrom="paragraph">
              <wp:posOffset>31750</wp:posOffset>
            </wp:positionV>
            <wp:extent cx="414655" cy="411480"/>
            <wp:effectExtent l="0" t="0" r="4445" b="7620"/>
            <wp:wrapNone/>
            <wp:docPr id="2" name="Picture 2" descr="ITD Logo BW" hidden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TD Logo BW" hidden="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06FF">
        <w:tab/>
      </w:r>
      <w:r w:rsidR="00AF06FF" w:rsidRPr="00AF06FF">
        <w:rPr>
          <w:b/>
          <w:sz w:val="28"/>
          <w:szCs w:val="28"/>
        </w:rPr>
        <w:t>Road Work Information</w:t>
      </w:r>
      <w:r w:rsidR="00981C1E">
        <w:rPr>
          <w:b/>
          <w:sz w:val="28"/>
          <w:szCs w:val="28"/>
        </w:rPr>
        <w:tab/>
      </w:r>
      <w:r w:rsidR="00981C1E" w:rsidRPr="00AF06FF">
        <w:rPr>
          <w:sz w:val="16"/>
          <w:szCs w:val="16"/>
        </w:rPr>
        <w:t>ITD 0</w:t>
      </w:r>
      <w:r w:rsidR="00981C1E">
        <w:rPr>
          <w:sz w:val="16"/>
          <w:szCs w:val="16"/>
        </w:rPr>
        <w:t>511</w:t>
      </w:r>
      <w:r w:rsidR="00DC1AFF" w:rsidRPr="00AF06FF">
        <w:rPr>
          <w:sz w:val="16"/>
          <w:szCs w:val="16"/>
        </w:rPr>
        <w:t xml:space="preserve">  (</w:t>
      </w:r>
      <w:r w:rsidR="00981C1E" w:rsidRPr="00AF06FF">
        <w:rPr>
          <w:sz w:val="16"/>
          <w:szCs w:val="16"/>
        </w:rPr>
        <w:t xml:space="preserve">Rev. </w:t>
      </w:r>
      <w:r w:rsidR="00BD7960">
        <w:rPr>
          <w:sz w:val="16"/>
          <w:szCs w:val="16"/>
        </w:rPr>
        <w:t>0</w:t>
      </w:r>
      <w:r w:rsidR="00543980">
        <w:rPr>
          <w:sz w:val="16"/>
          <w:szCs w:val="16"/>
        </w:rPr>
        <w:t>8</w:t>
      </w:r>
      <w:r w:rsidR="00BD7960">
        <w:rPr>
          <w:sz w:val="16"/>
          <w:szCs w:val="16"/>
        </w:rPr>
        <w:t>-24</w:t>
      </w:r>
      <w:r w:rsidR="00981C1E" w:rsidRPr="00AF06FF">
        <w:rPr>
          <w:sz w:val="16"/>
          <w:szCs w:val="16"/>
        </w:rPr>
        <w:t>)</w:t>
      </w:r>
    </w:p>
    <w:p w14:paraId="2635567D" w14:textId="77777777" w:rsidR="00AF06FF" w:rsidRPr="00AF06FF" w:rsidRDefault="00AF06FF" w:rsidP="00981C1E">
      <w:pPr>
        <w:tabs>
          <w:tab w:val="center" w:pos="5760"/>
          <w:tab w:val="right" w:pos="11520"/>
        </w:tabs>
        <w:rPr>
          <w:sz w:val="17"/>
          <w:szCs w:val="17"/>
        </w:rPr>
      </w:pPr>
      <w:r>
        <w:rPr>
          <w:sz w:val="17"/>
          <w:szCs w:val="17"/>
        </w:rPr>
        <w:tab/>
      </w:r>
      <w:r w:rsidRPr="00AF06FF">
        <w:t>Idaho Transportation Department</w:t>
      </w:r>
      <w:r w:rsidR="00981C1E">
        <w:tab/>
      </w:r>
      <w:r w:rsidR="00981C1E" w:rsidRPr="00AF06FF">
        <w:rPr>
          <w:position w:val="6"/>
          <w:sz w:val="17"/>
          <w:szCs w:val="17"/>
        </w:rPr>
        <w:t>itd.idaho.gov</w:t>
      </w:r>
    </w:p>
    <w:p w14:paraId="2635567E" w14:textId="77777777" w:rsidR="00AF06FF" w:rsidRPr="00303D14" w:rsidRDefault="00AF06FF" w:rsidP="00AF06FF">
      <w:pPr>
        <w:rPr>
          <w:sz w:val="24"/>
          <w:szCs w:val="10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873"/>
        <w:gridCol w:w="389"/>
        <w:gridCol w:w="794"/>
        <w:gridCol w:w="342"/>
        <w:gridCol w:w="288"/>
        <w:gridCol w:w="1098"/>
        <w:gridCol w:w="252"/>
        <w:gridCol w:w="1674"/>
        <w:gridCol w:w="486"/>
        <w:gridCol w:w="297"/>
        <w:gridCol w:w="594"/>
        <w:gridCol w:w="962"/>
        <w:gridCol w:w="91"/>
        <w:gridCol w:w="567"/>
        <w:gridCol w:w="136"/>
        <w:gridCol w:w="923"/>
        <w:gridCol w:w="1725"/>
      </w:tblGrid>
      <w:tr w:rsidR="007E23B7" w14:paraId="26355681" w14:textId="77777777" w:rsidTr="009F3B18">
        <w:trPr>
          <w:trHeight w:val="288"/>
          <w:jc w:val="center"/>
        </w:trPr>
        <w:tc>
          <w:tcPr>
            <w:tcW w:w="6196" w:type="dxa"/>
            <w:gridSpan w:val="9"/>
            <w:vAlign w:val="center"/>
          </w:tcPr>
          <w:p w14:paraId="2635567F" w14:textId="77777777" w:rsidR="007E23B7" w:rsidRPr="00C36168" w:rsidRDefault="007E23B7" w:rsidP="00C36168">
            <w:pPr>
              <w:tabs>
                <w:tab w:val="left" w:pos="1468"/>
                <w:tab w:val="left" w:pos="3816"/>
              </w:tabs>
              <w:rPr>
                <w:b/>
              </w:rPr>
            </w:pPr>
            <w:r w:rsidRPr="00C36168">
              <w:rPr>
                <w:b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6"/>
            <w:r w:rsidRPr="00C36168">
              <w:rPr>
                <w:b/>
                <w:sz w:val="24"/>
                <w:szCs w:val="24"/>
              </w:rPr>
              <w:instrText xml:space="preserve"> FORMCHECKBOX </w:instrText>
            </w:r>
            <w:r w:rsidR="007D7E79">
              <w:rPr>
                <w:b/>
                <w:sz w:val="24"/>
                <w:szCs w:val="24"/>
              </w:rPr>
            </w:r>
            <w:r w:rsidR="007D7E79">
              <w:rPr>
                <w:b/>
                <w:sz w:val="24"/>
                <w:szCs w:val="24"/>
              </w:rPr>
              <w:fldChar w:fldCharType="separate"/>
            </w:r>
            <w:r w:rsidRPr="00C36168">
              <w:rPr>
                <w:b/>
                <w:sz w:val="24"/>
                <w:szCs w:val="24"/>
              </w:rPr>
              <w:fldChar w:fldCharType="end"/>
            </w:r>
            <w:bookmarkEnd w:id="0"/>
            <w:r w:rsidRPr="00C36168">
              <w:rPr>
                <w:b/>
                <w:sz w:val="24"/>
                <w:szCs w:val="24"/>
              </w:rPr>
              <w:t xml:space="preserve"> </w:t>
            </w:r>
            <w:r w:rsidRPr="00C36168">
              <w:rPr>
                <w:b/>
                <w:sz w:val="20"/>
                <w:szCs w:val="20"/>
              </w:rPr>
              <w:t>Original</w:t>
            </w:r>
            <w:r w:rsidRPr="00C36168">
              <w:rPr>
                <w:b/>
                <w:sz w:val="20"/>
                <w:szCs w:val="20"/>
              </w:rPr>
              <w:tab/>
            </w:r>
            <w:r w:rsidRPr="00C36168">
              <w:rPr>
                <w:b/>
                <w:sz w:val="24"/>
                <w:szCs w:val="24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7"/>
            <w:r w:rsidRPr="00C36168">
              <w:rPr>
                <w:b/>
                <w:sz w:val="24"/>
                <w:szCs w:val="24"/>
              </w:rPr>
              <w:instrText xml:space="preserve"> FORMCHECKBOX </w:instrText>
            </w:r>
            <w:r w:rsidR="007D7E79">
              <w:rPr>
                <w:b/>
                <w:sz w:val="24"/>
                <w:szCs w:val="24"/>
              </w:rPr>
            </w:r>
            <w:r w:rsidR="007D7E79">
              <w:rPr>
                <w:b/>
                <w:sz w:val="24"/>
                <w:szCs w:val="24"/>
              </w:rPr>
              <w:fldChar w:fldCharType="separate"/>
            </w:r>
            <w:r w:rsidRPr="00C36168">
              <w:rPr>
                <w:b/>
                <w:sz w:val="24"/>
                <w:szCs w:val="24"/>
              </w:rPr>
              <w:fldChar w:fldCharType="end"/>
            </w:r>
            <w:bookmarkEnd w:id="1"/>
            <w:r w:rsidRPr="00C36168">
              <w:rPr>
                <w:b/>
                <w:sz w:val="24"/>
                <w:szCs w:val="24"/>
              </w:rPr>
              <w:t xml:space="preserve"> </w:t>
            </w:r>
            <w:r w:rsidRPr="00C36168">
              <w:rPr>
                <w:b/>
                <w:sz w:val="20"/>
                <w:szCs w:val="20"/>
              </w:rPr>
              <w:t>Change/Addition</w:t>
            </w:r>
            <w:r w:rsidRPr="00C36168">
              <w:rPr>
                <w:b/>
                <w:sz w:val="20"/>
                <w:szCs w:val="20"/>
              </w:rPr>
              <w:tab/>
            </w:r>
            <w:r w:rsidRPr="00C36168">
              <w:rPr>
                <w:sz w:val="24"/>
                <w:szCs w:val="24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55"/>
            <w:r w:rsidRPr="00C36168">
              <w:rPr>
                <w:sz w:val="24"/>
                <w:szCs w:val="24"/>
              </w:rPr>
              <w:instrText xml:space="preserve"> FORMCHECKBOX </w:instrText>
            </w:r>
            <w:r w:rsidR="007D7E79">
              <w:rPr>
                <w:sz w:val="24"/>
                <w:szCs w:val="24"/>
              </w:rPr>
            </w:r>
            <w:r w:rsidR="007D7E79">
              <w:rPr>
                <w:sz w:val="24"/>
                <w:szCs w:val="24"/>
              </w:rPr>
              <w:fldChar w:fldCharType="separate"/>
            </w:r>
            <w:r w:rsidRPr="00C36168">
              <w:rPr>
                <w:sz w:val="24"/>
                <w:szCs w:val="24"/>
              </w:rPr>
              <w:fldChar w:fldCharType="end"/>
            </w:r>
            <w:bookmarkEnd w:id="2"/>
            <w:r w:rsidRPr="00C36168">
              <w:rPr>
                <w:b/>
                <w:sz w:val="20"/>
                <w:szCs w:val="20"/>
              </w:rPr>
              <w:t xml:space="preserve"> No Change</w:t>
            </w:r>
          </w:p>
        </w:tc>
        <w:tc>
          <w:tcPr>
            <w:tcW w:w="2647" w:type="dxa"/>
            <w:gridSpan w:val="6"/>
            <w:vAlign w:val="center"/>
          </w:tcPr>
          <w:p w14:paraId="247F9252" w14:textId="77777777" w:rsidR="007E23B7" w:rsidRPr="00C36168" w:rsidRDefault="007E23B7" w:rsidP="00DD0648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3"/>
            <w:r w:rsidRPr="00C36168">
              <w:rPr>
                <w:sz w:val="20"/>
                <w:szCs w:val="20"/>
              </w:rPr>
              <w:t xml:space="preserve"> State Highway System</w:t>
            </w:r>
          </w:p>
        </w:tc>
        <w:tc>
          <w:tcPr>
            <w:tcW w:w="2648" w:type="dxa"/>
            <w:gridSpan w:val="2"/>
            <w:vAlign w:val="center"/>
          </w:tcPr>
          <w:p w14:paraId="26355680" w14:textId="7D1B23CB" w:rsidR="007E23B7" w:rsidRPr="00C36168" w:rsidRDefault="007D702C" w:rsidP="00DD06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Event #</w:t>
            </w:r>
            <w:r w:rsidR="00E07A58">
              <w:rPr>
                <w:sz w:val="20"/>
                <w:szCs w:val="20"/>
              </w:rPr>
              <w:t xml:space="preserve"> </w:t>
            </w:r>
            <w:r w:rsidR="00E07A58">
              <w:rPr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E07A58">
              <w:rPr>
                <w:sz w:val="20"/>
                <w:szCs w:val="20"/>
              </w:rPr>
              <w:instrText xml:space="preserve"> FORMTEXT </w:instrText>
            </w:r>
            <w:r w:rsidR="00E07A58">
              <w:rPr>
                <w:sz w:val="20"/>
                <w:szCs w:val="20"/>
              </w:rPr>
            </w:r>
            <w:r w:rsidR="00E07A58">
              <w:rPr>
                <w:sz w:val="20"/>
                <w:szCs w:val="20"/>
              </w:rPr>
              <w:fldChar w:fldCharType="separate"/>
            </w:r>
            <w:r w:rsidR="00E07A58">
              <w:rPr>
                <w:noProof/>
                <w:sz w:val="20"/>
                <w:szCs w:val="20"/>
              </w:rPr>
              <w:t> </w:t>
            </w:r>
            <w:r w:rsidR="00E07A58">
              <w:rPr>
                <w:noProof/>
                <w:sz w:val="20"/>
                <w:szCs w:val="20"/>
              </w:rPr>
              <w:t> </w:t>
            </w:r>
            <w:r w:rsidR="00E07A58">
              <w:rPr>
                <w:noProof/>
                <w:sz w:val="20"/>
                <w:szCs w:val="20"/>
              </w:rPr>
              <w:t> </w:t>
            </w:r>
            <w:r w:rsidR="00E07A58">
              <w:rPr>
                <w:noProof/>
                <w:sz w:val="20"/>
                <w:szCs w:val="20"/>
              </w:rPr>
              <w:t> </w:t>
            </w:r>
            <w:r w:rsidR="00E07A58">
              <w:rPr>
                <w:noProof/>
                <w:sz w:val="20"/>
                <w:szCs w:val="20"/>
              </w:rPr>
              <w:t> </w:t>
            </w:r>
            <w:r w:rsidR="00E07A58">
              <w:rPr>
                <w:sz w:val="20"/>
                <w:szCs w:val="20"/>
              </w:rPr>
              <w:fldChar w:fldCharType="end"/>
            </w:r>
          </w:p>
        </w:tc>
      </w:tr>
      <w:tr w:rsidR="00C15FA8" w14:paraId="26355689" w14:textId="77777777" w:rsidTr="002E6CE8">
        <w:trPr>
          <w:trHeight w:val="288"/>
          <w:jc w:val="center"/>
        </w:trPr>
        <w:tc>
          <w:tcPr>
            <w:tcW w:w="2398" w:type="dxa"/>
            <w:gridSpan w:val="4"/>
            <w:vMerge w:val="restart"/>
            <w:vAlign w:val="center"/>
          </w:tcPr>
          <w:p w14:paraId="26355682" w14:textId="77777777" w:rsidR="00C15FA8" w:rsidRPr="00C36168" w:rsidRDefault="00C15FA8" w:rsidP="00C36168">
            <w:pPr>
              <w:ind w:left="108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6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4"/>
            <w:r w:rsidRPr="00C36168">
              <w:rPr>
                <w:sz w:val="20"/>
                <w:szCs w:val="20"/>
              </w:rPr>
              <w:t xml:space="preserve"> Project Completed</w:t>
            </w:r>
          </w:p>
        </w:tc>
        <w:tc>
          <w:tcPr>
            <w:tcW w:w="1638" w:type="dxa"/>
            <w:gridSpan w:val="3"/>
            <w:vMerge w:val="restart"/>
            <w:vAlign w:val="center"/>
          </w:tcPr>
          <w:p w14:paraId="26355683" w14:textId="77777777" w:rsidR="00C15FA8" w:rsidRPr="00C36168" w:rsidRDefault="00C15FA8" w:rsidP="00C15FA8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t>Date Completed:</w:t>
            </w:r>
          </w:p>
        </w:tc>
        <w:tc>
          <w:tcPr>
            <w:tcW w:w="1674" w:type="dxa"/>
            <w:vMerge w:val="restart"/>
            <w:vAlign w:val="center"/>
          </w:tcPr>
          <w:p w14:paraId="26355684" w14:textId="71B13511" w:rsidR="00C15FA8" w:rsidRPr="00C36168" w:rsidRDefault="00B7407C" w:rsidP="00C36168">
            <w:pPr>
              <w:tabs>
                <w:tab w:val="left" w:pos="1558"/>
              </w:tabs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  <w:u w:val="single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" w:name="Text50"/>
            <w:r w:rsidRPr="00C36168">
              <w:rPr>
                <w:sz w:val="20"/>
                <w:szCs w:val="20"/>
                <w:u w:val="single"/>
              </w:rPr>
              <w:instrText xml:space="preserve"> FORMTEXT </w:instrText>
            </w:r>
            <w:r w:rsidRPr="00C36168">
              <w:rPr>
                <w:sz w:val="20"/>
                <w:szCs w:val="20"/>
                <w:u w:val="single"/>
              </w:rPr>
            </w:r>
            <w:r w:rsidRPr="00C36168">
              <w:rPr>
                <w:sz w:val="20"/>
                <w:szCs w:val="20"/>
                <w:u w:val="single"/>
              </w:rPr>
              <w:fldChar w:fldCharType="separate"/>
            </w:r>
            <w:r w:rsidR="00571338">
              <w:rPr>
                <w:noProof/>
                <w:sz w:val="20"/>
                <w:szCs w:val="20"/>
                <w:u w:val="single"/>
              </w:rPr>
              <w:t> </w:t>
            </w:r>
            <w:r w:rsidR="00571338">
              <w:rPr>
                <w:noProof/>
                <w:sz w:val="20"/>
                <w:szCs w:val="20"/>
                <w:u w:val="single"/>
              </w:rPr>
              <w:t> </w:t>
            </w:r>
            <w:r w:rsidR="00571338">
              <w:rPr>
                <w:noProof/>
                <w:sz w:val="20"/>
                <w:szCs w:val="20"/>
                <w:u w:val="single"/>
              </w:rPr>
              <w:t> </w:t>
            </w:r>
            <w:r w:rsidR="00571338">
              <w:rPr>
                <w:noProof/>
                <w:sz w:val="20"/>
                <w:szCs w:val="20"/>
                <w:u w:val="single"/>
              </w:rPr>
              <w:t> </w:t>
            </w:r>
            <w:r w:rsidR="00571338">
              <w:rPr>
                <w:noProof/>
                <w:sz w:val="20"/>
                <w:szCs w:val="20"/>
                <w:u w:val="single"/>
              </w:rPr>
              <w:t> </w:t>
            </w:r>
            <w:r w:rsidRPr="00C36168">
              <w:rPr>
                <w:sz w:val="20"/>
                <w:szCs w:val="20"/>
                <w:u w:val="single"/>
              </w:rPr>
              <w:fldChar w:fldCharType="end"/>
            </w:r>
            <w:bookmarkEnd w:id="5"/>
            <w:r w:rsidRPr="00C36168">
              <w:rPr>
                <w:sz w:val="20"/>
                <w:szCs w:val="20"/>
              </w:rPr>
              <w:tab/>
            </w:r>
          </w:p>
        </w:tc>
        <w:tc>
          <w:tcPr>
            <w:tcW w:w="486" w:type="dxa"/>
            <w:vMerge w:val="restart"/>
            <w:noWrap/>
            <w:tcMar>
              <w:left w:w="0" w:type="dxa"/>
              <w:right w:w="0" w:type="dxa"/>
            </w:tcMar>
            <w:vAlign w:val="center"/>
          </w:tcPr>
          <w:p w14:paraId="26355685" w14:textId="77777777" w:rsidR="00C15FA8" w:rsidRDefault="00C15FA8" w:rsidP="00C15FA8"/>
        </w:tc>
        <w:tc>
          <w:tcPr>
            <w:tcW w:w="297" w:type="dxa"/>
            <w:vAlign w:val="bottom"/>
          </w:tcPr>
          <w:p w14:paraId="26355686" w14:textId="77777777" w:rsidR="00C15FA8" w:rsidRDefault="00C15FA8" w:rsidP="00EA7F07"/>
        </w:tc>
        <w:tc>
          <w:tcPr>
            <w:tcW w:w="2214" w:type="dxa"/>
            <w:gridSpan w:val="4"/>
          </w:tcPr>
          <w:p w14:paraId="26355687" w14:textId="77777777" w:rsidR="00C15FA8" w:rsidRDefault="00C15FA8" w:rsidP="000E40C6">
            <w:r w:rsidRPr="00C36168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 w:rsidRPr="00C36168">
              <w:rPr>
                <w:sz w:val="18"/>
                <w:szCs w:val="18"/>
              </w:rPr>
              <w:instrText xml:space="preserve"> FORMCHECKBOX </w:instrText>
            </w:r>
            <w:r w:rsidR="007D7E79">
              <w:rPr>
                <w:sz w:val="18"/>
                <w:szCs w:val="18"/>
              </w:rPr>
            </w:r>
            <w:r w:rsidR="007D7E79">
              <w:rPr>
                <w:sz w:val="18"/>
                <w:szCs w:val="18"/>
              </w:rPr>
              <w:fldChar w:fldCharType="separate"/>
            </w:r>
            <w:r w:rsidRPr="00C36168">
              <w:rPr>
                <w:sz w:val="18"/>
                <w:szCs w:val="18"/>
              </w:rPr>
              <w:fldChar w:fldCharType="end"/>
            </w:r>
            <w:bookmarkEnd w:id="6"/>
            <w:r w:rsidRPr="00C36168">
              <w:rPr>
                <w:sz w:val="18"/>
                <w:szCs w:val="18"/>
              </w:rPr>
              <w:t xml:space="preserve"> Work Impacts Traffic </w:t>
            </w:r>
          </w:p>
        </w:tc>
        <w:tc>
          <w:tcPr>
            <w:tcW w:w="2784" w:type="dxa"/>
            <w:gridSpan w:val="3"/>
          </w:tcPr>
          <w:p w14:paraId="26355688" w14:textId="77777777" w:rsidR="00C15FA8" w:rsidRDefault="00C15FA8" w:rsidP="000E40C6">
            <w:r w:rsidRPr="00C36168">
              <w:rPr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5"/>
            <w:r w:rsidRPr="00C36168">
              <w:rPr>
                <w:sz w:val="18"/>
                <w:szCs w:val="18"/>
              </w:rPr>
              <w:instrText xml:space="preserve"> FORMCHECKBOX </w:instrText>
            </w:r>
            <w:r w:rsidR="007D7E79">
              <w:rPr>
                <w:sz w:val="18"/>
                <w:szCs w:val="18"/>
              </w:rPr>
            </w:r>
            <w:r w:rsidR="007D7E79">
              <w:rPr>
                <w:sz w:val="18"/>
                <w:szCs w:val="18"/>
              </w:rPr>
              <w:fldChar w:fldCharType="separate"/>
            </w:r>
            <w:r w:rsidRPr="00C36168">
              <w:rPr>
                <w:sz w:val="18"/>
                <w:szCs w:val="18"/>
              </w:rPr>
              <w:fldChar w:fldCharType="end"/>
            </w:r>
            <w:bookmarkEnd w:id="7"/>
            <w:r w:rsidRPr="00C36168">
              <w:rPr>
                <w:sz w:val="18"/>
                <w:szCs w:val="18"/>
              </w:rPr>
              <w:t xml:space="preserve"> Work Does Not Impact Traffic</w:t>
            </w:r>
          </w:p>
        </w:tc>
      </w:tr>
      <w:tr w:rsidR="00C15FA8" w14:paraId="2635568F" w14:textId="77777777" w:rsidTr="00C451FA">
        <w:trPr>
          <w:trHeight w:val="288"/>
          <w:jc w:val="center"/>
        </w:trPr>
        <w:tc>
          <w:tcPr>
            <w:tcW w:w="2398" w:type="dxa"/>
            <w:gridSpan w:val="4"/>
            <w:vMerge/>
            <w:tcBorders>
              <w:bottom w:val="single" w:sz="12" w:space="0" w:color="auto"/>
            </w:tcBorders>
            <w:vAlign w:val="center"/>
          </w:tcPr>
          <w:p w14:paraId="2635568A" w14:textId="77777777" w:rsidR="00C15FA8" w:rsidRDefault="00C15FA8" w:rsidP="00C15FA8"/>
        </w:tc>
        <w:tc>
          <w:tcPr>
            <w:tcW w:w="1638" w:type="dxa"/>
            <w:gridSpan w:val="3"/>
            <w:vMerge/>
            <w:tcBorders>
              <w:bottom w:val="single" w:sz="12" w:space="0" w:color="auto"/>
            </w:tcBorders>
            <w:vAlign w:val="center"/>
          </w:tcPr>
          <w:p w14:paraId="2635568B" w14:textId="77777777" w:rsidR="00C15FA8" w:rsidRDefault="00C15FA8" w:rsidP="00C15FA8"/>
        </w:tc>
        <w:tc>
          <w:tcPr>
            <w:tcW w:w="1674" w:type="dxa"/>
            <w:vMerge/>
            <w:tcBorders>
              <w:bottom w:val="single" w:sz="12" w:space="0" w:color="auto"/>
            </w:tcBorders>
            <w:vAlign w:val="center"/>
          </w:tcPr>
          <w:p w14:paraId="2635568C" w14:textId="77777777" w:rsidR="00C15FA8" w:rsidRDefault="00C15FA8" w:rsidP="00C15FA8"/>
        </w:tc>
        <w:tc>
          <w:tcPr>
            <w:tcW w:w="486" w:type="dxa"/>
            <w:vMerge/>
            <w:tcBorders>
              <w:bottom w:val="single" w:sz="12" w:space="0" w:color="auto"/>
            </w:tcBorders>
            <w:vAlign w:val="center"/>
          </w:tcPr>
          <w:p w14:paraId="2635568D" w14:textId="77777777" w:rsidR="00C15FA8" w:rsidRDefault="00C15FA8" w:rsidP="00C15FA8"/>
        </w:tc>
        <w:tc>
          <w:tcPr>
            <w:tcW w:w="5295" w:type="dxa"/>
            <w:gridSpan w:val="8"/>
            <w:tcBorders>
              <w:bottom w:val="single" w:sz="12" w:space="0" w:color="auto"/>
            </w:tcBorders>
            <w:vAlign w:val="center"/>
          </w:tcPr>
          <w:p w14:paraId="2635568E" w14:textId="77777777" w:rsidR="00C15FA8" w:rsidRPr="00C36168" w:rsidRDefault="00C15FA8" w:rsidP="002E6CE8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4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8"/>
            <w:r w:rsidRPr="00C36168">
              <w:rPr>
                <w:sz w:val="20"/>
                <w:szCs w:val="20"/>
              </w:rPr>
              <w:t xml:space="preserve"> Not on </w:t>
            </w:r>
            <w:smartTag w:uri="urn:schemas-microsoft-com:office:smarttags" w:element="address">
              <w:smartTag w:uri="urn:schemas-microsoft-com:office:smarttags" w:element="Street">
                <w:r w:rsidRPr="00C36168">
                  <w:rPr>
                    <w:sz w:val="20"/>
                    <w:szCs w:val="20"/>
                  </w:rPr>
                  <w:t>State Highway</w:t>
                </w:r>
              </w:smartTag>
            </w:smartTag>
            <w:r w:rsidRPr="00C36168">
              <w:rPr>
                <w:sz w:val="20"/>
                <w:szCs w:val="20"/>
              </w:rPr>
              <w:t xml:space="preserve"> System</w:t>
            </w:r>
          </w:p>
        </w:tc>
      </w:tr>
      <w:tr w:rsidR="006A0932" w:rsidRPr="00C36168" w14:paraId="26355696" w14:textId="77777777" w:rsidTr="007F064C">
        <w:trPr>
          <w:jc w:val="center"/>
        </w:trPr>
        <w:tc>
          <w:tcPr>
            <w:tcW w:w="873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26355690" w14:textId="77777777" w:rsidR="006A0932" w:rsidRPr="002E6CE8" w:rsidRDefault="006A0932" w:rsidP="00AF06FF">
            <w:pPr>
              <w:rPr>
                <w:sz w:val="15"/>
                <w:szCs w:val="15"/>
              </w:rPr>
            </w:pPr>
            <w:r w:rsidRPr="002E6CE8">
              <w:rPr>
                <w:sz w:val="15"/>
                <w:szCs w:val="15"/>
              </w:rPr>
              <w:t xml:space="preserve">First three fields are </w:t>
            </w:r>
            <w:r w:rsidRPr="002E6CE8">
              <w:rPr>
                <w:b/>
                <w:sz w:val="15"/>
                <w:szCs w:val="15"/>
                <w:u w:val="single"/>
              </w:rPr>
              <w:t>Required</w:t>
            </w:r>
          </w:p>
        </w:tc>
        <w:tc>
          <w:tcPr>
            <w:tcW w:w="1183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6355691" w14:textId="77777777" w:rsidR="006A0932" w:rsidRPr="00C36168" w:rsidRDefault="006A0932" w:rsidP="00EB2532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Date</w:t>
            </w:r>
          </w:p>
        </w:tc>
        <w:tc>
          <w:tcPr>
            <w:tcW w:w="630" w:type="dxa"/>
            <w:gridSpan w:val="2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6355692" w14:textId="77777777" w:rsidR="006A0932" w:rsidRPr="00C36168" w:rsidRDefault="006A0932" w:rsidP="00AF06FF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District</w:t>
            </w:r>
          </w:p>
        </w:tc>
        <w:tc>
          <w:tcPr>
            <w:tcW w:w="5363" w:type="dxa"/>
            <w:gridSpan w:val="7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6355693" w14:textId="77777777" w:rsidR="006A0932" w:rsidRPr="00C36168" w:rsidRDefault="006A0932" w:rsidP="00AF06FF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Project Name</w:t>
            </w:r>
          </w:p>
        </w:tc>
        <w:tc>
          <w:tcPr>
            <w:tcW w:w="1717" w:type="dxa"/>
            <w:gridSpan w:val="4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6355694" w14:textId="77777777" w:rsidR="006A0932" w:rsidRPr="00C36168" w:rsidRDefault="006A0932" w:rsidP="009C6E4E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Est. Start Date</w:t>
            </w:r>
          </w:p>
        </w:tc>
        <w:tc>
          <w:tcPr>
            <w:tcW w:w="1725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14:paraId="26355695" w14:textId="77777777" w:rsidR="006A0932" w:rsidRPr="00C36168" w:rsidRDefault="006A0932" w:rsidP="009C6E4E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Est. Completion Date</w:t>
            </w:r>
          </w:p>
        </w:tc>
      </w:tr>
      <w:tr w:rsidR="006A0932" w:rsidRPr="00C36168" w14:paraId="2635569D" w14:textId="77777777" w:rsidTr="007F064C">
        <w:trPr>
          <w:trHeight w:val="346"/>
          <w:jc w:val="center"/>
        </w:trPr>
        <w:tc>
          <w:tcPr>
            <w:tcW w:w="873" w:type="dxa"/>
            <w:vMerge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355697" w14:textId="77777777" w:rsidR="006A0932" w:rsidRPr="00C36168" w:rsidRDefault="006A0932" w:rsidP="00AF06FF">
            <w:pPr>
              <w:rPr>
                <w:sz w:val="20"/>
                <w:szCs w:val="20"/>
              </w:rPr>
            </w:pPr>
          </w:p>
        </w:tc>
        <w:tc>
          <w:tcPr>
            <w:tcW w:w="1183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355698" w14:textId="77777777" w:rsidR="006A0932" w:rsidRPr="00C36168" w:rsidRDefault="007E610A" w:rsidP="00EB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9" w:name="Text5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9"/>
          </w:p>
        </w:tc>
        <w:bookmarkStart w:id="10" w:name="Text2"/>
        <w:tc>
          <w:tcPr>
            <w:tcW w:w="63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355699" w14:textId="77777777" w:rsidR="006A0932" w:rsidRPr="00C36168" w:rsidRDefault="006A0932" w:rsidP="00AF06FF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5363" w:type="dxa"/>
            <w:gridSpan w:val="7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35569A" w14:textId="77777777" w:rsidR="006A0932" w:rsidRPr="00C36168" w:rsidRDefault="006A0932" w:rsidP="00AF06FF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1" w:name="Text3"/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717" w:type="dxa"/>
            <w:gridSpan w:val="4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35569B" w14:textId="77777777" w:rsidR="006A0932" w:rsidRPr="00C36168" w:rsidRDefault="006A0932" w:rsidP="009C6E4E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725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635569C" w14:textId="77777777" w:rsidR="006A0932" w:rsidRPr="00C36168" w:rsidRDefault="006A0932" w:rsidP="009C6E4E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  <w:bookmarkEnd w:id="13"/>
          </w:p>
        </w:tc>
      </w:tr>
      <w:tr w:rsidR="00B960E6" w:rsidRPr="00C36168" w14:paraId="263556A4" w14:textId="77777777" w:rsidTr="007F064C">
        <w:trPr>
          <w:jc w:val="center"/>
        </w:trPr>
        <w:tc>
          <w:tcPr>
            <w:tcW w:w="1262" w:type="dxa"/>
            <w:gridSpan w:val="2"/>
            <w:tcBorders>
              <w:top w:val="single" w:sz="8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2635569E" w14:textId="77777777" w:rsidR="00B960E6" w:rsidRPr="00C36168" w:rsidRDefault="00B960E6" w:rsidP="009C6E4E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Hwy. Route No.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635569F" w14:textId="77777777" w:rsidR="00B960E6" w:rsidRPr="00C36168" w:rsidRDefault="00322891" w:rsidP="009C6E4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Direction of Travel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63556A0" w14:textId="77777777" w:rsidR="00B960E6" w:rsidRPr="00C36168" w:rsidRDefault="00322891" w:rsidP="009C6E4E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Begin MP</w:t>
            </w:r>
          </w:p>
        </w:tc>
        <w:tc>
          <w:tcPr>
            <w:tcW w:w="3303" w:type="dxa"/>
            <w:gridSpan w:val="5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63556A1" w14:textId="77777777" w:rsidR="00B960E6" w:rsidRPr="00C36168" w:rsidRDefault="00B960E6" w:rsidP="009C6E4E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Location Description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63556A2" w14:textId="77777777" w:rsidR="00B960E6" w:rsidRPr="00C36168" w:rsidRDefault="00B960E6" w:rsidP="009C6E4E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End MP</w:t>
            </w:r>
          </w:p>
        </w:tc>
        <w:tc>
          <w:tcPr>
            <w:tcW w:w="3351" w:type="dxa"/>
            <w:gridSpan w:val="4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14:paraId="263556A3" w14:textId="77777777" w:rsidR="00B960E6" w:rsidRPr="00C36168" w:rsidRDefault="00B960E6" w:rsidP="00AF06FF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Location Description</w:t>
            </w:r>
          </w:p>
        </w:tc>
      </w:tr>
      <w:tr w:rsidR="00B960E6" w:rsidRPr="00C36168" w14:paraId="263556AB" w14:textId="77777777" w:rsidTr="00C451FA">
        <w:trPr>
          <w:trHeight w:val="331"/>
          <w:jc w:val="center"/>
        </w:trPr>
        <w:tc>
          <w:tcPr>
            <w:tcW w:w="1262" w:type="dxa"/>
            <w:gridSpan w:val="2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3556A5" w14:textId="77777777" w:rsidR="00B960E6" w:rsidRPr="00C36168" w:rsidRDefault="00B960E6" w:rsidP="00AF06FF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4" w:name="Text7"/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1424" w:type="dxa"/>
            <w:gridSpan w:val="3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3556A6" w14:textId="77777777" w:rsidR="00B960E6" w:rsidRPr="00C36168" w:rsidRDefault="00B960E6" w:rsidP="003D5CE9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5" w:name="Text4"/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1098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3556A7" w14:textId="77777777" w:rsidR="00B960E6" w:rsidRPr="00C36168" w:rsidRDefault="00B960E6" w:rsidP="009C6E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16" w:name="Text5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3303" w:type="dxa"/>
            <w:gridSpan w:val="5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3556A8" w14:textId="77777777" w:rsidR="00B960E6" w:rsidRPr="00C36168" w:rsidRDefault="00B960E6" w:rsidP="009C6E4E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7" w:name="Text5"/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053" w:type="dxa"/>
            <w:gridSpan w:val="2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3556A9" w14:textId="77777777" w:rsidR="00B960E6" w:rsidRPr="00C36168" w:rsidRDefault="00B960E6" w:rsidP="009C6E4E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8" w:name="Text6"/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3351" w:type="dxa"/>
            <w:gridSpan w:val="4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3556AA" w14:textId="77777777" w:rsidR="00B960E6" w:rsidRPr="00C36168" w:rsidRDefault="00B960E6" w:rsidP="00AF06FF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9" w:name="Text34"/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  <w:bookmarkEnd w:id="19"/>
          </w:p>
        </w:tc>
      </w:tr>
    </w:tbl>
    <w:p w14:paraId="263556AC" w14:textId="77777777" w:rsidR="006A0932" w:rsidRPr="002E6CE8" w:rsidRDefault="006A0932">
      <w:pPr>
        <w:rPr>
          <w:sz w:val="20"/>
          <w:szCs w:val="12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3046"/>
        <w:gridCol w:w="8445"/>
      </w:tblGrid>
      <w:tr w:rsidR="006A0932" w:rsidRPr="00C36168" w14:paraId="263556AE" w14:textId="77777777" w:rsidTr="00E02F85">
        <w:trPr>
          <w:jc w:val="center"/>
        </w:trPr>
        <w:tc>
          <w:tcPr>
            <w:tcW w:w="11491" w:type="dxa"/>
            <w:gridSpan w:val="2"/>
            <w:tcBorders>
              <w:bottom w:val="single" w:sz="4" w:space="0" w:color="auto"/>
            </w:tcBorders>
            <w:vAlign w:val="bottom"/>
          </w:tcPr>
          <w:p w14:paraId="263556AD" w14:textId="77777777" w:rsidR="006A0932" w:rsidRPr="00C36168" w:rsidRDefault="006A0932" w:rsidP="00CA297C">
            <w:pPr>
              <w:rPr>
                <w:sz w:val="20"/>
                <w:szCs w:val="20"/>
              </w:rPr>
            </w:pPr>
            <w:r w:rsidRPr="00C36168">
              <w:rPr>
                <w:b/>
                <w:sz w:val="20"/>
                <w:szCs w:val="20"/>
              </w:rPr>
              <w:t>Contractor Contacts</w:t>
            </w:r>
          </w:p>
        </w:tc>
      </w:tr>
      <w:tr w:rsidR="00B43B7F" w:rsidRPr="00C36168" w14:paraId="263556B3" w14:textId="77777777" w:rsidTr="00E63558">
        <w:trPr>
          <w:jc w:val="center"/>
        </w:trPr>
        <w:tc>
          <w:tcPr>
            <w:tcW w:w="304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63556AF" w14:textId="77777777" w:rsidR="00B43B7F" w:rsidRPr="00C36168" w:rsidRDefault="00B43B7F" w:rsidP="00D32A13">
            <w:pPr>
              <w:rPr>
                <w:b/>
                <w:sz w:val="16"/>
                <w:szCs w:val="16"/>
              </w:rPr>
            </w:pPr>
            <w:r w:rsidRPr="00C36168">
              <w:rPr>
                <w:b/>
                <w:sz w:val="16"/>
                <w:szCs w:val="16"/>
              </w:rPr>
              <w:t>Traffic Controller’s Company Name</w:t>
            </w:r>
          </w:p>
        </w:tc>
        <w:tc>
          <w:tcPr>
            <w:tcW w:w="844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63556B2" w14:textId="04463CD2" w:rsidR="00B43B7F" w:rsidRPr="00C36168" w:rsidRDefault="00B43B7F" w:rsidP="00322E39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Traffic Controller’s Name and Phone Number(s)</w:t>
            </w:r>
          </w:p>
        </w:tc>
      </w:tr>
      <w:tr w:rsidR="00F853CE" w:rsidRPr="00C36168" w14:paraId="263556B8" w14:textId="77777777" w:rsidTr="00E63558">
        <w:trPr>
          <w:trHeight w:val="450"/>
          <w:jc w:val="center"/>
        </w:trPr>
        <w:tc>
          <w:tcPr>
            <w:tcW w:w="3046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3556B4" w14:textId="77777777" w:rsidR="00F853CE" w:rsidRPr="00C36168" w:rsidRDefault="00F853CE" w:rsidP="00AF06FF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0" w:name="Text18"/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844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3556B7" w14:textId="284E38C2" w:rsidR="00F853CE" w:rsidRPr="00C36168" w:rsidRDefault="00F853CE" w:rsidP="00322E39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1" w:name="Text42"/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  <w:bookmarkEnd w:id="21"/>
          </w:p>
        </w:tc>
      </w:tr>
      <w:tr w:rsidR="00F65BBA" w:rsidRPr="00C36168" w14:paraId="263556BA" w14:textId="77777777" w:rsidTr="00307166">
        <w:trPr>
          <w:jc w:val="center"/>
        </w:trPr>
        <w:tc>
          <w:tcPr>
            <w:tcW w:w="114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556B9" w14:textId="77777777" w:rsidR="00F65BBA" w:rsidRPr="00C36168" w:rsidRDefault="00F65BBA" w:rsidP="00D32A13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Other Traffic Controller Name(s) and Phone Number(s)</w:t>
            </w:r>
          </w:p>
        </w:tc>
      </w:tr>
      <w:tr w:rsidR="00F65BBA" w:rsidRPr="00C36168" w14:paraId="263556BC" w14:textId="77777777" w:rsidTr="00307166">
        <w:trPr>
          <w:trHeight w:val="331"/>
          <w:jc w:val="center"/>
        </w:trPr>
        <w:tc>
          <w:tcPr>
            <w:tcW w:w="11491" w:type="dxa"/>
            <w:gridSpan w:val="2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63556BB" w14:textId="77777777" w:rsidR="00F65BBA" w:rsidRPr="00C36168" w:rsidRDefault="00F65BBA" w:rsidP="004E1ED0">
            <w:pPr>
              <w:tabs>
                <w:tab w:val="left" w:pos="3000"/>
                <w:tab w:val="left" w:pos="7320"/>
                <w:tab w:val="left" w:pos="9540"/>
              </w:tabs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</w:tr>
      <w:tr w:rsidR="00AE3F94" w:rsidRPr="00C36168" w14:paraId="263556C1" w14:textId="77777777" w:rsidTr="00307166">
        <w:trPr>
          <w:jc w:val="center"/>
        </w:trPr>
        <w:tc>
          <w:tcPr>
            <w:tcW w:w="3046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14:paraId="263556BD" w14:textId="77777777" w:rsidR="00AE3F94" w:rsidRPr="00C36168" w:rsidRDefault="00AE3F94" w:rsidP="00D32A13">
            <w:pPr>
              <w:rPr>
                <w:b/>
                <w:sz w:val="16"/>
                <w:szCs w:val="16"/>
              </w:rPr>
            </w:pPr>
            <w:r w:rsidRPr="00C36168">
              <w:rPr>
                <w:b/>
                <w:sz w:val="16"/>
                <w:szCs w:val="16"/>
              </w:rPr>
              <w:t>Contractor’s Company Name</w:t>
            </w:r>
          </w:p>
        </w:tc>
        <w:tc>
          <w:tcPr>
            <w:tcW w:w="8445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263556C0" w14:textId="4735CFAC" w:rsidR="00AE3F94" w:rsidRPr="00C36168" w:rsidRDefault="00AE3F94" w:rsidP="009C6E4E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Contractor’s Name and Phone Number(s)</w:t>
            </w:r>
          </w:p>
        </w:tc>
      </w:tr>
      <w:tr w:rsidR="00AE3F94" w:rsidRPr="00C36168" w14:paraId="263556C6" w14:textId="77777777" w:rsidTr="00307166">
        <w:trPr>
          <w:trHeight w:val="331"/>
          <w:jc w:val="center"/>
        </w:trPr>
        <w:tc>
          <w:tcPr>
            <w:tcW w:w="3046" w:type="dxa"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3556C2" w14:textId="77777777" w:rsidR="00AE3F94" w:rsidRPr="00C36168" w:rsidRDefault="00AE3F94" w:rsidP="009C6E4E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  <w:tc>
          <w:tcPr>
            <w:tcW w:w="8445" w:type="dxa"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63556C5" w14:textId="3860E476" w:rsidR="00AE3F94" w:rsidRPr="00C36168" w:rsidRDefault="00AE3F94" w:rsidP="009C6E4E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</w:tr>
      <w:tr w:rsidR="00F65BBA" w:rsidRPr="00C36168" w14:paraId="263556C8" w14:textId="77777777" w:rsidTr="00307166">
        <w:trPr>
          <w:jc w:val="center"/>
        </w:trPr>
        <w:tc>
          <w:tcPr>
            <w:tcW w:w="11491" w:type="dxa"/>
            <w:gridSpan w:val="2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556C7" w14:textId="77777777" w:rsidR="00F65BBA" w:rsidRPr="00C36168" w:rsidRDefault="00F65BBA" w:rsidP="00DD0648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Other Contractor Name(s) and Phone Number(s)</w:t>
            </w:r>
          </w:p>
        </w:tc>
      </w:tr>
      <w:tr w:rsidR="00F65BBA" w:rsidRPr="00C36168" w14:paraId="263556CA" w14:textId="77777777" w:rsidTr="00307166">
        <w:trPr>
          <w:trHeight w:val="331"/>
          <w:jc w:val="center"/>
        </w:trPr>
        <w:tc>
          <w:tcPr>
            <w:tcW w:w="114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56C9" w14:textId="77777777" w:rsidR="00F65BBA" w:rsidRPr="00C36168" w:rsidRDefault="00F65BBA" w:rsidP="00AF06FF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22" w:name="Text47"/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  <w:bookmarkEnd w:id="22"/>
          </w:p>
        </w:tc>
      </w:tr>
    </w:tbl>
    <w:p w14:paraId="263556CB" w14:textId="77777777" w:rsidR="00262FE5" w:rsidRPr="00424FC9" w:rsidRDefault="00262FE5">
      <w:pPr>
        <w:rPr>
          <w:sz w:val="20"/>
          <w:szCs w:val="12"/>
        </w:rPr>
      </w:pPr>
    </w:p>
    <w:tbl>
      <w:tblPr>
        <w:tblW w:w="5000" w:type="pct"/>
        <w:jc w:val="center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1520"/>
      </w:tblGrid>
      <w:tr w:rsidR="006A0860" w:rsidRPr="00C36168" w14:paraId="52BF43D7" w14:textId="77777777" w:rsidTr="00FB263C">
        <w:trPr>
          <w:jc w:val="center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14:paraId="5C701415" w14:textId="7A62D442" w:rsidR="006A0860" w:rsidRPr="0030148E" w:rsidRDefault="00E70D40" w:rsidP="00BB703C">
            <w:pPr>
              <w:rPr>
                <w:b/>
                <w:bCs/>
                <w:sz w:val="20"/>
                <w:szCs w:val="20"/>
              </w:rPr>
            </w:pPr>
            <w:r w:rsidRPr="0030148E">
              <w:rPr>
                <w:b/>
                <w:bCs/>
                <w:sz w:val="20"/>
                <w:szCs w:val="20"/>
              </w:rPr>
              <w:t>ITD Contacts</w:t>
            </w:r>
          </w:p>
        </w:tc>
      </w:tr>
      <w:tr w:rsidR="007E5715" w:rsidRPr="00C36168" w14:paraId="263556D2" w14:textId="77777777" w:rsidTr="00FB263C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556D0" w14:textId="45BC075F" w:rsidR="007E5715" w:rsidRPr="00C36168" w:rsidRDefault="007E5715" w:rsidP="007A2782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 xml:space="preserve">Project </w:t>
            </w:r>
            <w:r>
              <w:rPr>
                <w:sz w:val="16"/>
                <w:szCs w:val="16"/>
              </w:rPr>
              <w:t>Manager</w:t>
            </w:r>
            <w:r w:rsidR="00301A0D">
              <w:rPr>
                <w:sz w:val="16"/>
                <w:szCs w:val="16"/>
              </w:rPr>
              <w:t>/Foreman’s</w:t>
            </w:r>
            <w:r w:rsidRPr="00C36168">
              <w:rPr>
                <w:sz w:val="16"/>
                <w:szCs w:val="16"/>
              </w:rPr>
              <w:t xml:space="preserve"> Name and Phone Number(s)</w:t>
            </w:r>
          </w:p>
        </w:tc>
      </w:tr>
      <w:tr w:rsidR="008408C0" w:rsidRPr="00C36168" w14:paraId="263556D7" w14:textId="77777777" w:rsidTr="00FB263C">
        <w:trPr>
          <w:trHeight w:val="331"/>
          <w:jc w:val="center"/>
        </w:trPr>
        <w:tc>
          <w:tcPr>
            <w:tcW w:w="50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56D5" w14:textId="0D244447" w:rsidR="008408C0" w:rsidRPr="00C36168" w:rsidRDefault="008408C0" w:rsidP="007A2782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</w:tr>
      <w:tr w:rsidR="008408C0" w:rsidRPr="00C36168" w14:paraId="263556DC" w14:textId="77777777" w:rsidTr="00FB263C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556DA" w14:textId="7FDB44F6" w:rsidR="008408C0" w:rsidRPr="00C36168" w:rsidRDefault="008408C0" w:rsidP="007A2782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Project Inspector's Name and Phone Number(s)</w:t>
            </w:r>
          </w:p>
        </w:tc>
      </w:tr>
      <w:tr w:rsidR="008408C0" w:rsidRPr="00C36168" w14:paraId="263556E1" w14:textId="77777777" w:rsidTr="00307166">
        <w:trPr>
          <w:trHeight w:val="331"/>
          <w:jc w:val="center"/>
        </w:trPr>
        <w:tc>
          <w:tcPr>
            <w:tcW w:w="5000" w:type="pct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63556DF" w14:textId="569231EE" w:rsidR="008408C0" w:rsidRPr="00C36168" w:rsidRDefault="008408C0" w:rsidP="007A2782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</w:tr>
      <w:tr w:rsidR="00AE3F94" w:rsidRPr="00C36168" w14:paraId="263556E6" w14:textId="77777777" w:rsidTr="00307166">
        <w:trPr>
          <w:jc w:val="center"/>
        </w:trPr>
        <w:tc>
          <w:tcPr>
            <w:tcW w:w="5000" w:type="pc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556E4" w14:textId="19F18AFA" w:rsidR="00AE3F94" w:rsidRPr="00C36168" w:rsidRDefault="00AE3F94" w:rsidP="007A2782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Resident Engineer’s Name and Phone Number(s)</w:t>
            </w:r>
          </w:p>
        </w:tc>
      </w:tr>
      <w:tr w:rsidR="008408C0" w:rsidRPr="00C36168" w14:paraId="263556EB" w14:textId="77777777" w:rsidTr="00307166">
        <w:trPr>
          <w:trHeight w:val="331"/>
          <w:jc w:val="center"/>
        </w:trPr>
        <w:tc>
          <w:tcPr>
            <w:tcW w:w="50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56E9" w14:textId="0DE21E92" w:rsidR="008408C0" w:rsidRPr="00C36168" w:rsidRDefault="008408C0" w:rsidP="007A2782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</w:tr>
    </w:tbl>
    <w:p w14:paraId="263556EE" w14:textId="77777777" w:rsidR="00155EA5" w:rsidRDefault="00155EA5">
      <w:pPr>
        <w:rPr>
          <w:sz w:val="6"/>
          <w:szCs w:val="10"/>
        </w:rPr>
      </w:pPr>
    </w:p>
    <w:p w14:paraId="5A40A8E1" w14:textId="77777777" w:rsidR="005964C1" w:rsidRPr="00155EA5" w:rsidRDefault="005964C1">
      <w:pPr>
        <w:rPr>
          <w:sz w:val="6"/>
          <w:szCs w:val="10"/>
        </w:rPr>
      </w:pPr>
    </w:p>
    <w:tbl>
      <w:tblPr>
        <w:tblpPr w:leftFromText="180" w:rightFromText="180" w:vertAnchor="text" w:horzAnchor="margin" w:tblpXSpec="center" w:tblpY="13"/>
        <w:tblW w:w="11491" w:type="dxa"/>
        <w:jc w:val="center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5745"/>
        <w:gridCol w:w="5746"/>
      </w:tblGrid>
      <w:tr w:rsidR="00155EA5" w:rsidRPr="000966F9" w14:paraId="263556F0" w14:textId="77777777" w:rsidTr="0082291A">
        <w:trPr>
          <w:jc w:val="center"/>
        </w:trPr>
        <w:tc>
          <w:tcPr>
            <w:tcW w:w="11491" w:type="dxa"/>
            <w:gridSpan w:val="2"/>
            <w:tcBorders>
              <w:bottom w:val="single" w:sz="12" w:space="0" w:color="auto"/>
            </w:tcBorders>
            <w:vAlign w:val="bottom"/>
          </w:tcPr>
          <w:p w14:paraId="263556EF" w14:textId="77777777" w:rsidR="00155EA5" w:rsidRPr="000966F9" w:rsidRDefault="00155EA5" w:rsidP="00155EA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Closures</w:t>
            </w:r>
            <w:r w:rsidRPr="000966F9">
              <w:rPr>
                <w:sz w:val="20"/>
                <w:szCs w:val="20"/>
              </w:rPr>
              <w:t xml:space="preserve"> (check </w:t>
            </w:r>
            <w:r>
              <w:rPr>
                <w:sz w:val="20"/>
                <w:szCs w:val="20"/>
              </w:rPr>
              <w:t>if applicable</w:t>
            </w:r>
            <w:r w:rsidRPr="000966F9">
              <w:rPr>
                <w:sz w:val="20"/>
                <w:szCs w:val="20"/>
              </w:rPr>
              <w:t>)</w:t>
            </w:r>
          </w:p>
        </w:tc>
      </w:tr>
      <w:tr w:rsidR="00C506FC" w:rsidRPr="000966F9" w14:paraId="263556F3" w14:textId="77777777" w:rsidTr="0082291A">
        <w:trPr>
          <w:trHeight w:val="150"/>
          <w:jc w:val="center"/>
        </w:trPr>
        <w:tc>
          <w:tcPr>
            <w:tcW w:w="5745" w:type="dxa"/>
            <w:tcBorders>
              <w:top w:val="single" w:sz="12" w:space="0" w:color="auto"/>
              <w:left w:val="single" w:sz="12" w:space="0" w:color="auto"/>
              <w:bottom w:val="single" w:sz="4" w:space="0" w:color="FFFFFF" w:themeColor="background1"/>
              <w:right w:val="dotted" w:sz="4" w:space="0" w:color="auto"/>
            </w:tcBorders>
            <w:vAlign w:val="center"/>
          </w:tcPr>
          <w:p w14:paraId="263556F1" w14:textId="77777777" w:rsidR="00C506FC" w:rsidRPr="000966F9" w:rsidRDefault="00C506FC" w:rsidP="00C506FC">
            <w:pPr>
              <w:ind w:left="144"/>
              <w:rPr>
                <w:sz w:val="20"/>
                <w:szCs w:val="20"/>
              </w:rPr>
            </w:pPr>
            <w:r w:rsidRPr="000966F9">
              <w:rPr>
                <w:sz w:val="20"/>
                <w:szCs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6F9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0966F9">
              <w:rPr>
                <w:sz w:val="20"/>
                <w:szCs w:val="20"/>
              </w:rPr>
              <w:fldChar w:fldCharType="end"/>
            </w:r>
            <w:r w:rsidRPr="000966F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Road Closure (planned)</w:t>
            </w:r>
          </w:p>
        </w:tc>
        <w:tc>
          <w:tcPr>
            <w:tcW w:w="5746" w:type="dxa"/>
            <w:vMerge w:val="restart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  <w:vAlign w:val="center"/>
          </w:tcPr>
          <w:p w14:paraId="263556F2" w14:textId="77777777" w:rsidR="00C506FC" w:rsidRPr="000966F9" w:rsidRDefault="00C506FC" w:rsidP="00C506FC">
            <w:pPr>
              <w:ind w:left="14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63"/>
            <w:r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3"/>
            <w:r>
              <w:rPr>
                <w:sz w:val="20"/>
                <w:szCs w:val="20"/>
              </w:rPr>
              <w:t xml:space="preserve"> Rest Area Closed</w:t>
            </w:r>
          </w:p>
        </w:tc>
      </w:tr>
      <w:tr w:rsidR="00C506FC" w:rsidRPr="000966F9" w14:paraId="263556F6" w14:textId="77777777" w:rsidTr="0082291A">
        <w:trPr>
          <w:trHeight w:val="150"/>
          <w:jc w:val="center"/>
        </w:trPr>
        <w:tc>
          <w:tcPr>
            <w:tcW w:w="5745" w:type="dxa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63556F4" w14:textId="77777777" w:rsidR="00C506FC" w:rsidRPr="000966F9" w:rsidRDefault="00C506FC" w:rsidP="00C506FC">
            <w:pPr>
              <w:ind w:left="14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65"/>
            <w:r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4"/>
            <w:r>
              <w:rPr>
                <w:sz w:val="20"/>
                <w:szCs w:val="20"/>
              </w:rPr>
              <w:t xml:space="preserve"> Bridge Closed (planned)</w:t>
            </w:r>
          </w:p>
        </w:tc>
        <w:tc>
          <w:tcPr>
            <w:tcW w:w="5746" w:type="dxa"/>
            <w:vMerge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3556F5" w14:textId="77777777" w:rsidR="00C506FC" w:rsidRDefault="00C506FC" w:rsidP="00721F62">
            <w:pPr>
              <w:ind w:left="144"/>
              <w:rPr>
                <w:sz w:val="20"/>
                <w:szCs w:val="20"/>
              </w:rPr>
            </w:pPr>
          </w:p>
        </w:tc>
      </w:tr>
    </w:tbl>
    <w:p w14:paraId="263556F7" w14:textId="77777777" w:rsidR="00155EA5" w:rsidRDefault="00155EA5">
      <w:pPr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13"/>
        <w:tblW w:w="11491" w:type="dxa"/>
        <w:jc w:val="center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958"/>
        <w:gridCol w:w="4780"/>
        <w:gridCol w:w="5753"/>
      </w:tblGrid>
      <w:tr w:rsidR="00E90541" w:rsidRPr="000966F9" w14:paraId="263556F9" w14:textId="77777777" w:rsidTr="00FB263C">
        <w:trPr>
          <w:jc w:val="center"/>
        </w:trPr>
        <w:tc>
          <w:tcPr>
            <w:tcW w:w="11491" w:type="dxa"/>
            <w:gridSpan w:val="3"/>
            <w:tcBorders>
              <w:bottom w:val="single" w:sz="4" w:space="0" w:color="auto"/>
            </w:tcBorders>
            <w:vAlign w:val="bottom"/>
          </w:tcPr>
          <w:p w14:paraId="263556F8" w14:textId="77777777" w:rsidR="00E90541" w:rsidRPr="000966F9" w:rsidRDefault="00E90541" w:rsidP="00E90541">
            <w:pPr>
              <w:rPr>
                <w:sz w:val="20"/>
                <w:szCs w:val="20"/>
              </w:rPr>
            </w:pPr>
            <w:r w:rsidRPr="000966F9">
              <w:rPr>
                <w:b/>
                <w:sz w:val="20"/>
                <w:szCs w:val="20"/>
              </w:rPr>
              <w:t>Road Work</w:t>
            </w:r>
            <w:r w:rsidRPr="000966F9">
              <w:rPr>
                <w:sz w:val="20"/>
                <w:szCs w:val="20"/>
              </w:rPr>
              <w:t xml:space="preserve"> (check all that apply – at least one is required)</w:t>
            </w:r>
          </w:p>
        </w:tc>
      </w:tr>
      <w:tr w:rsidR="00E90541" w:rsidRPr="000966F9" w14:paraId="263556FC" w14:textId="77777777" w:rsidTr="00FB263C">
        <w:trPr>
          <w:trHeight w:val="317"/>
          <w:jc w:val="center"/>
        </w:trPr>
        <w:tc>
          <w:tcPr>
            <w:tcW w:w="5738" w:type="dxa"/>
            <w:gridSpan w:val="2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263556FA" w14:textId="77777777" w:rsidR="00E90541" w:rsidRPr="000966F9" w:rsidRDefault="00E90541" w:rsidP="00AA2380">
            <w:pPr>
              <w:ind w:left="72"/>
              <w:rPr>
                <w:sz w:val="20"/>
                <w:szCs w:val="20"/>
              </w:rPr>
            </w:pPr>
            <w:r w:rsidRPr="000966F9">
              <w:rPr>
                <w:sz w:val="20"/>
                <w:szCs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4"/>
            <w:r w:rsidRPr="000966F9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0966F9">
              <w:rPr>
                <w:sz w:val="20"/>
                <w:szCs w:val="20"/>
              </w:rPr>
              <w:fldChar w:fldCharType="end"/>
            </w:r>
            <w:bookmarkEnd w:id="25"/>
            <w:r w:rsidRPr="000966F9">
              <w:rPr>
                <w:sz w:val="20"/>
                <w:szCs w:val="20"/>
              </w:rPr>
              <w:t xml:space="preserve"> Road Construction</w:t>
            </w:r>
          </w:p>
        </w:tc>
        <w:tc>
          <w:tcPr>
            <w:tcW w:w="5753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263556FB" w14:textId="77777777" w:rsidR="00E90541" w:rsidRPr="000966F9" w:rsidRDefault="00E90541" w:rsidP="00AA2380">
            <w:pPr>
              <w:ind w:left="144"/>
              <w:rPr>
                <w:sz w:val="20"/>
                <w:szCs w:val="20"/>
              </w:rPr>
            </w:pPr>
            <w:r w:rsidRPr="000966F9">
              <w:rPr>
                <w:sz w:val="20"/>
                <w:szCs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8"/>
            <w:r w:rsidRPr="000966F9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0966F9">
              <w:rPr>
                <w:sz w:val="20"/>
                <w:szCs w:val="20"/>
              </w:rPr>
              <w:fldChar w:fldCharType="end"/>
            </w:r>
            <w:bookmarkEnd w:id="26"/>
            <w:r w:rsidRPr="000966F9">
              <w:rPr>
                <w:sz w:val="20"/>
                <w:szCs w:val="20"/>
              </w:rPr>
              <w:t xml:space="preserve"> Bridge Maintenance Operations</w:t>
            </w:r>
          </w:p>
        </w:tc>
      </w:tr>
      <w:tr w:rsidR="00E90541" w:rsidRPr="000966F9" w14:paraId="263556FF" w14:textId="77777777" w:rsidTr="00FB263C">
        <w:trPr>
          <w:trHeight w:val="317"/>
          <w:jc w:val="center"/>
        </w:trPr>
        <w:tc>
          <w:tcPr>
            <w:tcW w:w="5738" w:type="dxa"/>
            <w:gridSpan w:val="2"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263556FD" w14:textId="77777777" w:rsidR="00277B2C" w:rsidRPr="000966F9" w:rsidRDefault="00E90541" w:rsidP="00277B2C">
            <w:pPr>
              <w:ind w:left="72"/>
              <w:rPr>
                <w:sz w:val="20"/>
                <w:szCs w:val="20"/>
              </w:rPr>
            </w:pPr>
            <w:r w:rsidRPr="000966F9">
              <w:rPr>
                <w:sz w:val="20"/>
                <w:szCs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5"/>
            <w:r w:rsidRPr="000966F9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0966F9">
              <w:rPr>
                <w:sz w:val="20"/>
                <w:szCs w:val="20"/>
              </w:rPr>
              <w:fldChar w:fldCharType="end"/>
            </w:r>
            <w:bookmarkEnd w:id="27"/>
            <w:r w:rsidRPr="000966F9">
              <w:rPr>
                <w:sz w:val="20"/>
                <w:szCs w:val="20"/>
              </w:rPr>
              <w:t xml:space="preserve"> Paving Operations</w:t>
            </w:r>
          </w:p>
        </w:tc>
        <w:tc>
          <w:tcPr>
            <w:tcW w:w="5753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63556FE" w14:textId="77777777" w:rsidR="00E90541" w:rsidRPr="000966F9" w:rsidRDefault="00E90541" w:rsidP="00AA2380">
            <w:pPr>
              <w:ind w:left="144"/>
              <w:rPr>
                <w:sz w:val="20"/>
                <w:szCs w:val="20"/>
              </w:rPr>
            </w:pPr>
            <w:r w:rsidRPr="000966F9">
              <w:rPr>
                <w:sz w:val="20"/>
                <w:szCs w:val="20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7"/>
            <w:r w:rsidRPr="000966F9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0966F9">
              <w:rPr>
                <w:sz w:val="20"/>
                <w:szCs w:val="20"/>
              </w:rPr>
              <w:fldChar w:fldCharType="end"/>
            </w:r>
            <w:bookmarkEnd w:id="28"/>
            <w:r w:rsidRPr="000966F9">
              <w:rPr>
                <w:sz w:val="20"/>
                <w:szCs w:val="20"/>
              </w:rPr>
              <w:t xml:space="preserve"> Bridge Construction</w:t>
            </w:r>
          </w:p>
        </w:tc>
      </w:tr>
      <w:tr w:rsidR="00277B2C" w:rsidRPr="000966F9" w14:paraId="26355702" w14:textId="77777777" w:rsidTr="00FB263C">
        <w:trPr>
          <w:trHeight w:val="317"/>
          <w:jc w:val="center"/>
        </w:trPr>
        <w:tc>
          <w:tcPr>
            <w:tcW w:w="5738" w:type="dxa"/>
            <w:gridSpan w:val="2"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26355700" w14:textId="77777777" w:rsidR="00277B2C" w:rsidRPr="000966F9" w:rsidRDefault="00277B2C" w:rsidP="00277B2C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66"/>
            <w:r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9"/>
            <w:r>
              <w:rPr>
                <w:sz w:val="20"/>
                <w:szCs w:val="20"/>
              </w:rPr>
              <w:t xml:space="preserve"> Road Maintenance Operations</w:t>
            </w:r>
          </w:p>
        </w:tc>
        <w:tc>
          <w:tcPr>
            <w:tcW w:w="5753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6355701" w14:textId="77777777" w:rsidR="00277B2C" w:rsidRPr="000966F9" w:rsidRDefault="00277B2C" w:rsidP="00AA2380">
            <w:pPr>
              <w:ind w:left="14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59"/>
            <w:r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30"/>
            <w:r>
              <w:rPr>
                <w:sz w:val="20"/>
                <w:szCs w:val="20"/>
              </w:rPr>
              <w:t xml:space="preserve"> Work on the Shoulder</w:t>
            </w:r>
          </w:p>
        </w:tc>
      </w:tr>
      <w:tr w:rsidR="00E90541" w:rsidRPr="000966F9" w14:paraId="26355705" w14:textId="77777777" w:rsidTr="00FB263C">
        <w:trPr>
          <w:trHeight w:val="317"/>
          <w:jc w:val="center"/>
        </w:trPr>
        <w:tc>
          <w:tcPr>
            <w:tcW w:w="5738" w:type="dxa"/>
            <w:gridSpan w:val="2"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26355703" w14:textId="77777777" w:rsidR="00E90541" w:rsidRPr="000966F9" w:rsidRDefault="00E90541" w:rsidP="00AA2380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64"/>
            <w:r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31"/>
            <w:r>
              <w:rPr>
                <w:sz w:val="20"/>
                <w:szCs w:val="20"/>
              </w:rPr>
              <w:t xml:space="preserve"> Mobile Maintenance Operations</w:t>
            </w:r>
          </w:p>
        </w:tc>
        <w:tc>
          <w:tcPr>
            <w:tcW w:w="5753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6355704" w14:textId="77777777" w:rsidR="00E90541" w:rsidRPr="000966F9" w:rsidRDefault="00277B2C" w:rsidP="00AA2380">
            <w:pPr>
              <w:ind w:left="144"/>
              <w:rPr>
                <w:sz w:val="20"/>
                <w:szCs w:val="20"/>
              </w:rPr>
            </w:pPr>
            <w:r w:rsidRPr="000966F9">
              <w:rPr>
                <w:sz w:val="20"/>
                <w:szCs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29"/>
            <w:r w:rsidRPr="000966F9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0966F9">
              <w:rPr>
                <w:sz w:val="20"/>
                <w:szCs w:val="20"/>
              </w:rPr>
              <w:fldChar w:fldCharType="end"/>
            </w:r>
            <w:bookmarkEnd w:id="32"/>
            <w:r w:rsidRPr="000966F9">
              <w:rPr>
                <w:sz w:val="20"/>
                <w:szCs w:val="20"/>
              </w:rPr>
              <w:t xml:space="preserve"> Work</w:t>
            </w:r>
            <w:r>
              <w:rPr>
                <w:sz w:val="20"/>
                <w:szCs w:val="20"/>
              </w:rPr>
              <w:t xml:space="preserve"> in the Median</w:t>
            </w:r>
          </w:p>
        </w:tc>
      </w:tr>
      <w:tr w:rsidR="00E90541" w:rsidRPr="000966F9" w14:paraId="26355708" w14:textId="77777777" w:rsidTr="00FB263C">
        <w:trPr>
          <w:trHeight w:val="317"/>
          <w:jc w:val="center"/>
        </w:trPr>
        <w:tc>
          <w:tcPr>
            <w:tcW w:w="5738" w:type="dxa"/>
            <w:gridSpan w:val="2"/>
            <w:tcBorders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6355706" w14:textId="5DA05B12" w:rsidR="00AA2380" w:rsidRPr="00AA2380" w:rsidRDefault="00E90541" w:rsidP="00C506FC">
            <w:pPr>
              <w:ind w:left="72"/>
              <w:rPr>
                <w:sz w:val="20"/>
                <w:szCs w:val="20"/>
              </w:rPr>
            </w:pPr>
            <w:r w:rsidRPr="000966F9">
              <w:rPr>
                <w:sz w:val="20"/>
                <w:szCs w:val="20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26"/>
            <w:r w:rsidRPr="000966F9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0966F9">
              <w:rPr>
                <w:sz w:val="20"/>
                <w:szCs w:val="20"/>
              </w:rPr>
              <w:fldChar w:fldCharType="end"/>
            </w:r>
            <w:bookmarkEnd w:id="33"/>
            <w:r w:rsidRPr="000966F9">
              <w:rPr>
                <w:sz w:val="20"/>
                <w:szCs w:val="20"/>
              </w:rPr>
              <w:t xml:space="preserve"> </w:t>
            </w:r>
            <w:r w:rsidR="00C506FC">
              <w:rPr>
                <w:sz w:val="20"/>
                <w:szCs w:val="20"/>
              </w:rPr>
              <w:t>Seal Coat</w:t>
            </w:r>
          </w:p>
        </w:tc>
        <w:tc>
          <w:tcPr>
            <w:tcW w:w="5753" w:type="dxa"/>
            <w:tcBorders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6355707" w14:textId="77777777" w:rsidR="00E90541" w:rsidRPr="000966F9" w:rsidRDefault="00E90541" w:rsidP="00AA2380">
            <w:pPr>
              <w:ind w:left="144"/>
              <w:rPr>
                <w:sz w:val="20"/>
                <w:szCs w:val="20"/>
              </w:rPr>
            </w:pPr>
          </w:p>
        </w:tc>
      </w:tr>
      <w:tr w:rsidR="00F245D9" w:rsidRPr="000966F9" w14:paraId="376038EE" w14:textId="77777777" w:rsidTr="00FB263C">
        <w:trPr>
          <w:trHeight w:val="230"/>
          <w:jc w:val="center"/>
        </w:trPr>
        <w:tc>
          <w:tcPr>
            <w:tcW w:w="9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1AFC21" w14:textId="77777777" w:rsidR="00F245D9" w:rsidRDefault="00F245D9" w:rsidP="001F00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33" w:type="dxa"/>
            <w:gridSpan w:val="2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5C4753A1" w14:textId="0A718079" w:rsidR="00F245D9" w:rsidRDefault="008B5643" w:rsidP="00622B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F16FF3">
              <w:rPr>
                <w:sz w:val="20"/>
                <w:szCs w:val="20"/>
              </w:rPr>
              <w:t xml:space="preserve">General summery of </w:t>
            </w:r>
            <w:r w:rsidR="00944170">
              <w:rPr>
                <w:sz w:val="20"/>
                <w:szCs w:val="20"/>
              </w:rPr>
              <w:t>Project/</w:t>
            </w:r>
            <w:r w:rsidR="002475FD">
              <w:rPr>
                <w:sz w:val="20"/>
                <w:szCs w:val="20"/>
              </w:rPr>
              <w:t>W</w:t>
            </w:r>
            <w:r w:rsidR="00F16FF3">
              <w:rPr>
                <w:sz w:val="20"/>
                <w:szCs w:val="20"/>
              </w:rPr>
              <w:t>ork)</w:t>
            </w:r>
          </w:p>
        </w:tc>
      </w:tr>
      <w:tr w:rsidR="00AA2380" w:rsidRPr="000966F9" w14:paraId="2635570B" w14:textId="77777777" w:rsidTr="00FB263C">
        <w:trPr>
          <w:trHeight w:val="1440"/>
          <w:jc w:val="center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5709" w14:textId="77777777" w:rsidR="00AA2380" w:rsidRPr="000966F9" w:rsidRDefault="00AA2380" w:rsidP="001F00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Work</w:t>
            </w:r>
          </w:p>
        </w:tc>
        <w:tc>
          <w:tcPr>
            <w:tcW w:w="10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570A" w14:textId="77777777" w:rsidR="00AA2380" w:rsidRPr="000966F9" w:rsidRDefault="00AA2380" w:rsidP="004E4496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34" w:name="Text5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4"/>
          </w:p>
        </w:tc>
      </w:tr>
    </w:tbl>
    <w:p w14:paraId="2635570C" w14:textId="77777777" w:rsidR="00E90541" w:rsidRDefault="00E90541">
      <w:pPr>
        <w:rPr>
          <w:sz w:val="18"/>
          <w:szCs w:val="18"/>
        </w:rPr>
      </w:pPr>
    </w:p>
    <w:tbl>
      <w:tblPr>
        <w:tblW w:w="11520" w:type="dxa"/>
        <w:jc w:val="center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5746"/>
        <w:gridCol w:w="1080"/>
        <w:gridCol w:w="810"/>
        <w:gridCol w:w="720"/>
        <w:gridCol w:w="3164"/>
      </w:tblGrid>
      <w:tr w:rsidR="00E51E0F" w:rsidRPr="00C36168" w14:paraId="2635570E" w14:textId="77777777" w:rsidTr="002925E7">
        <w:trPr>
          <w:jc w:val="center"/>
        </w:trPr>
        <w:tc>
          <w:tcPr>
            <w:tcW w:w="11520" w:type="dxa"/>
            <w:gridSpan w:val="5"/>
            <w:tcBorders>
              <w:bottom w:val="single" w:sz="2" w:space="0" w:color="auto"/>
            </w:tcBorders>
            <w:vAlign w:val="bottom"/>
          </w:tcPr>
          <w:p w14:paraId="2635570D" w14:textId="77777777" w:rsidR="00E51E0F" w:rsidRPr="00C36168" w:rsidRDefault="00E51E0F" w:rsidP="00E51E0F">
            <w:pPr>
              <w:rPr>
                <w:sz w:val="20"/>
                <w:szCs w:val="20"/>
              </w:rPr>
            </w:pPr>
            <w:r w:rsidRPr="00C36168">
              <w:rPr>
                <w:b/>
                <w:sz w:val="20"/>
                <w:szCs w:val="20"/>
              </w:rPr>
              <w:t>Traffic Impact</w:t>
            </w:r>
            <w:r w:rsidRPr="00C36168">
              <w:rPr>
                <w:sz w:val="20"/>
                <w:szCs w:val="20"/>
              </w:rPr>
              <w:t xml:space="preserve"> (check all that apply)</w:t>
            </w:r>
          </w:p>
        </w:tc>
      </w:tr>
      <w:tr w:rsidR="000802E4" w:rsidRPr="00C36168" w14:paraId="26355711" w14:textId="77777777" w:rsidTr="002925E7">
        <w:trPr>
          <w:trHeight w:val="317"/>
          <w:jc w:val="center"/>
        </w:trPr>
        <w:tc>
          <w:tcPr>
            <w:tcW w:w="5746" w:type="dxa"/>
            <w:tcBorders>
              <w:top w:val="single" w:sz="2" w:space="0" w:color="auto"/>
              <w:left w:val="single" w:sz="2" w:space="0" w:color="auto"/>
              <w:right w:val="dotted" w:sz="4" w:space="0" w:color="auto"/>
            </w:tcBorders>
            <w:vAlign w:val="bottom"/>
          </w:tcPr>
          <w:p w14:paraId="2635570F" w14:textId="77777777" w:rsidR="000802E4" w:rsidRPr="00232161" w:rsidRDefault="000802E4" w:rsidP="000802E4">
            <w:pPr>
              <w:tabs>
                <w:tab w:val="left" w:pos="2718"/>
                <w:tab w:val="left" w:pos="5418"/>
              </w:tabs>
              <w:ind w:left="72"/>
              <w:rPr>
                <w:sz w:val="20"/>
                <w:szCs w:val="20"/>
                <w:u w:val="single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47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35"/>
            <w:r w:rsidRPr="00C36168">
              <w:rPr>
                <w:sz w:val="20"/>
                <w:szCs w:val="20"/>
              </w:rPr>
              <w:t xml:space="preserve"> Reduced to One Lane</w:t>
            </w:r>
            <w:r>
              <w:rPr>
                <w:sz w:val="20"/>
                <w:szCs w:val="20"/>
              </w:rPr>
              <w:tab/>
              <w:t xml:space="preserve">Direction: </w:t>
            </w:r>
            <w:r w:rsidRPr="00232161">
              <w:rPr>
                <w:sz w:val="20"/>
                <w:szCs w:val="20"/>
                <w:u w:val="single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36" w:name="Text57"/>
            <w:r w:rsidRPr="00232161">
              <w:rPr>
                <w:sz w:val="20"/>
                <w:szCs w:val="20"/>
                <w:u w:val="single"/>
              </w:rPr>
              <w:instrText xml:space="preserve"> FORMTEXT </w:instrText>
            </w:r>
            <w:r w:rsidRPr="00232161">
              <w:rPr>
                <w:sz w:val="20"/>
                <w:szCs w:val="20"/>
                <w:u w:val="single"/>
              </w:rPr>
            </w:r>
            <w:r w:rsidRPr="00232161">
              <w:rPr>
                <w:sz w:val="20"/>
                <w:szCs w:val="20"/>
                <w:u w:val="single"/>
              </w:rPr>
              <w:fldChar w:fldCharType="separate"/>
            </w:r>
            <w:r w:rsidR="00571338">
              <w:rPr>
                <w:noProof/>
                <w:sz w:val="20"/>
                <w:szCs w:val="20"/>
                <w:u w:val="single"/>
              </w:rPr>
              <w:t> </w:t>
            </w:r>
            <w:r w:rsidR="00571338">
              <w:rPr>
                <w:noProof/>
                <w:sz w:val="20"/>
                <w:szCs w:val="20"/>
                <w:u w:val="single"/>
              </w:rPr>
              <w:t> </w:t>
            </w:r>
            <w:r w:rsidR="00571338">
              <w:rPr>
                <w:noProof/>
                <w:sz w:val="20"/>
                <w:szCs w:val="20"/>
                <w:u w:val="single"/>
              </w:rPr>
              <w:t> </w:t>
            </w:r>
            <w:r w:rsidR="00571338">
              <w:rPr>
                <w:noProof/>
                <w:sz w:val="20"/>
                <w:szCs w:val="20"/>
                <w:u w:val="single"/>
              </w:rPr>
              <w:t> </w:t>
            </w:r>
            <w:r w:rsidR="00571338">
              <w:rPr>
                <w:noProof/>
                <w:sz w:val="20"/>
                <w:szCs w:val="20"/>
                <w:u w:val="single"/>
              </w:rPr>
              <w:t> </w:t>
            </w:r>
            <w:r w:rsidRPr="00232161">
              <w:rPr>
                <w:sz w:val="20"/>
                <w:szCs w:val="20"/>
                <w:u w:val="single"/>
              </w:rPr>
              <w:fldChar w:fldCharType="end"/>
            </w:r>
            <w:bookmarkEnd w:id="36"/>
            <w:r>
              <w:rPr>
                <w:sz w:val="20"/>
                <w:szCs w:val="20"/>
                <w:u w:val="single"/>
              </w:rPr>
              <w:tab/>
            </w:r>
          </w:p>
        </w:tc>
        <w:tc>
          <w:tcPr>
            <w:tcW w:w="5774" w:type="dxa"/>
            <w:gridSpan w:val="4"/>
            <w:tcBorders>
              <w:top w:val="single" w:sz="2" w:space="0" w:color="auto"/>
              <w:left w:val="dotted" w:sz="4" w:space="0" w:color="auto"/>
              <w:right w:val="single" w:sz="2" w:space="0" w:color="auto"/>
            </w:tcBorders>
            <w:vAlign w:val="bottom"/>
          </w:tcPr>
          <w:p w14:paraId="26355710" w14:textId="77777777" w:rsidR="000802E4" w:rsidRPr="00C36168" w:rsidRDefault="00146E6A" w:rsidP="00374BBC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60"/>
            <w:r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37"/>
            <w:r>
              <w:rPr>
                <w:sz w:val="20"/>
                <w:szCs w:val="20"/>
              </w:rPr>
              <w:t xml:space="preserve"> Intersecting Road Closed</w:t>
            </w:r>
          </w:p>
        </w:tc>
      </w:tr>
      <w:tr w:rsidR="002925E7" w:rsidRPr="00C36168" w14:paraId="26355716" w14:textId="77777777" w:rsidTr="002925E7">
        <w:trPr>
          <w:trHeight w:val="317"/>
          <w:jc w:val="center"/>
        </w:trPr>
        <w:tc>
          <w:tcPr>
            <w:tcW w:w="5746" w:type="dxa"/>
            <w:tcBorders>
              <w:left w:val="single" w:sz="2" w:space="0" w:color="auto"/>
              <w:right w:val="dotted" w:sz="4" w:space="0" w:color="auto"/>
            </w:tcBorders>
            <w:vAlign w:val="bottom"/>
          </w:tcPr>
          <w:p w14:paraId="26355712" w14:textId="77777777" w:rsidR="002925E7" w:rsidRPr="00C36168" w:rsidRDefault="002925E7" w:rsidP="000802E4">
            <w:pPr>
              <w:tabs>
                <w:tab w:val="left" w:pos="2718"/>
                <w:tab w:val="left" w:pos="5418"/>
              </w:tabs>
              <w:ind w:left="72"/>
              <w:rPr>
                <w:sz w:val="18"/>
                <w:szCs w:val="18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48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38"/>
            <w:r w:rsidRPr="00C36168">
              <w:rPr>
                <w:sz w:val="20"/>
                <w:szCs w:val="20"/>
              </w:rPr>
              <w:t xml:space="preserve"> Reduced to Two Lanes</w:t>
            </w:r>
            <w:r>
              <w:rPr>
                <w:sz w:val="20"/>
                <w:szCs w:val="20"/>
              </w:rPr>
              <w:tab/>
              <w:t xml:space="preserve">Direction: </w:t>
            </w:r>
            <w:r w:rsidRPr="00232161">
              <w:rPr>
                <w:sz w:val="20"/>
                <w:szCs w:val="20"/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39" w:name="Text58"/>
            <w:r w:rsidRPr="00232161">
              <w:rPr>
                <w:sz w:val="20"/>
                <w:szCs w:val="20"/>
                <w:u w:val="single"/>
              </w:rPr>
              <w:instrText xml:space="preserve"> FORMTEXT </w:instrText>
            </w:r>
            <w:r w:rsidRPr="00232161">
              <w:rPr>
                <w:sz w:val="20"/>
                <w:szCs w:val="20"/>
                <w:u w:val="single"/>
              </w:rPr>
            </w:r>
            <w:r w:rsidRPr="00232161">
              <w:rPr>
                <w:sz w:val="20"/>
                <w:szCs w:val="20"/>
                <w:u w:val="single"/>
              </w:rPr>
              <w:fldChar w:fldCharType="separate"/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>
              <w:rPr>
                <w:noProof/>
                <w:sz w:val="20"/>
                <w:szCs w:val="20"/>
                <w:u w:val="single"/>
              </w:rPr>
              <w:t> </w:t>
            </w:r>
            <w:r w:rsidRPr="00232161">
              <w:rPr>
                <w:sz w:val="20"/>
                <w:szCs w:val="20"/>
                <w:u w:val="single"/>
              </w:rPr>
              <w:fldChar w:fldCharType="end"/>
            </w:r>
            <w:bookmarkEnd w:id="39"/>
            <w:r>
              <w:rPr>
                <w:sz w:val="20"/>
                <w:szCs w:val="20"/>
                <w:u w:val="single"/>
              </w:rPr>
              <w:tab/>
            </w:r>
          </w:p>
        </w:tc>
        <w:tc>
          <w:tcPr>
            <w:tcW w:w="1890" w:type="dxa"/>
            <w:gridSpan w:val="2"/>
            <w:tcBorders>
              <w:left w:val="dotted" w:sz="4" w:space="0" w:color="auto"/>
            </w:tcBorders>
            <w:vAlign w:val="bottom"/>
          </w:tcPr>
          <w:p w14:paraId="26355713" w14:textId="77777777" w:rsidR="002925E7" w:rsidRPr="00C36168" w:rsidRDefault="002925E7" w:rsidP="00146E6A">
            <w:pPr>
              <w:ind w:left="8"/>
              <w:jc w:val="right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Intersecting Road</w:t>
            </w:r>
          </w:p>
        </w:tc>
        <w:tc>
          <w:tcPr>
            <w:tcW w:w="3884" w:type="dxa"/>
            <w:gridSpan w:val="2"/>
            <w:tcBorders>
              <w:right w:val="single" w:sz="2" w:space="0" w:color="auto"/>
            </w:tcBorders>
            <w:vAlign w:val="bottom"/>
          </w:tcPr>
          <w:p w14:paraId="26355715" w14:textId="36185FA2" w:rsidR="002925E7" w:rsidRPr="00232161" w:rsidRDefault="002925E7" w:rsidP="00E51E0F">
            <w:pPr>
              <w:ind w:left="144"/>
              <w:rPr>
                <w:sz w:val="6"/>
                <w:szCs w:val="6"/>
              </w:rPr>
            </w:pPr>
            <w:r w:rsidRPr="0034402B">
              <w:rPr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0" w:name="Text38"/>
            <w:r w:rsidRPr="0034402B">
              <w:rPr>
                <w:sz w:val="20"/>
                <w:szCs w:val="20"/>
              </w:rPr>
              <w:instrText xml:space="preserve"> FORMTEXT </w:instrText>
            </w:r>
            <w:r w:rsidRPr="0034402B">
              <w:rPr>
                <w:sz w:val="20"/>
                <w:szCs w:val="20"/>
              </w:rPr>
            </w:r>
            <w:r w:rsidRPr="0034402B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34402B">
              <w:rPr>
                <w:sz w:val="20"/>
                <w:szCs w:val="20"/>
              </w:rPr>
              <w:fldChar w:fldCharType="end"/>
            </w:r>
            <w:bookmarkEnd w:id="40"/>
          </w:p>
        </w:tc>
      </w:tr>
      <w:tr w:rsidR="002925E7" w:rsidRPr="00C36168" w14:paraId="2635571A" w14:textId="77777777" w:rsidTr="002925E7">
        <w:trPr>
          <w:trHeight w:val="317"/>
          <w:jc w:val="center"/>
        </w:trPr>
        <w:tc>
          <w:tcPr>
            <w:tcW w:w="5746" w:type="dxa"/>
            <w:tcBorders>
              <w:left w:val="single" w:sz="2" w:space="0" w:color="auto"/>
              <w:right w:val="dotted" w:sz="4" w:space="0" w:color="auto"/>
            </w:tcBorders>
            <w:vAlign w:val="bottom"/>
          </w:tcPr>
          <w:p w14:paraId="26355717" w14:textId="77777777" w:rsidR="002925E7" w:rsidRPr="00C36168" w:rsidRDefault="002925E7" w:rsidP="000802E4">
            <w:pPr>
              <w:ind w:left="72"/>
              <w:rPr>
                <w:sz w:val="18"/>
                <w:szCs w:val="18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12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41"/>
            <w:r w:rsidRPr="00C36168">
              <w:rPr>
                <w:sz w:val="20"/>
                <w:szCs w:val="20"/>
              </w:rPr>
              <w:t xml:space="preserve"> Right Lane Closed</w:t>
            </w:r>
          </w:p>
        </w:tc>
        <w:tc>
          <w:tcPr>
            <w:tcW w:w="5774" w:type="dxa"/>
            <w:gridSpan w:val="4"/>
            <w:tcBorders>
              <w:left w:val="dotted" w:sz="4" w:space="0" w:color="auto"/>
              <w:right w:val="single" w:sz="2" w:space="0" w:color="auto"/>
            </w:tcBorders>
            <w:vAlign w:val="bottom"/>
          </w:tcPr>
          <w:p w14:paraId="26355719" w14:textId="77777777" w:rsidR="002925E7" w:rsidRPr="00232161" w:rsidRDefault="002925E7" w:rsidP="00E51E0F">
            <w:pPr>
              <w:ind w:left="72"/>
              <w:rPr>
                <w:sz w:val="6"/>
                <w:szCs w:val="6"/>
              </w:rPr>
            </w:pPr>
          </w:p>
        </w:tc>
      </w:tr>
      <w:tr w:rsidR="002925E7" w:rsidRPr="00C36168" w14:paraId="26355720" w14:textId="77777777" w:rsidTr="002925E7">
        <w:trPr>
          <w:trHeight w:val="317"/>
          <w:jc w:val="center"/>
        </w:trPr>
        <w:tc>
          <w:tcPr>
            <w:tcW w:w="5746" w:type="dxa"/>
            <w:tcBorders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bottom"/>
          </w:tcPr>
          <w:p w14:paraId="2635571B" w14:textId="77777777" w:rsidR="002925E7" w:rsidRPr="00C36168" w:rsidRDefault="002925E7" w:rsidP="000802E4">
            <w:pPr>
              <w:ind w:left="72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50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42"/>
            <w:r w:rsidRPr="00C36168">
              <w:rPr>
                <w:sz w:val="20"/>
                <w:szCs w:val="20"/>
              </w:rPr>
              <w:t xml:space="preserve"> </w:t>
            </w:r>
            <w:smartTag w:uri="urn:schemas-microsoft-com:office:smarttags" w:element="address">
              <w:smartTag w:uri="urn:schemas-microsoft-com:office:smarttags" w:element="Street">
                <w:r w:rsidRPr="00C36168">
                  <w:rPr>
                    <w:sz w:val="20"/>
                    <w:szCs w:val="20"/>
                  </w:rPr>
                  <w:t>Left Lane</w:t>
                </w:r>
              </w:smartTag>
            </w:smartTag>
            <w:r w:rsidRPr="00C36168">
              <w:rPr>
                <w:sz w:val="20"/>
                <w:szCs w:val="20"/>
              </w:rPr>
              <w:t xml:space="preserve"> Closed</w:t>
            </w:r>
          </w:p>
        </w:tc>
        <w:tc>
          <w:tcPr>
            <w:tcW w:w="1080" w:type="dxa"/>
            <w:tcBorders>
              <w:left w:val="dotted" w:sz="4" w:space="0" w:color="auto"/>
              <w:bottom w:val="single" w:sz="2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 w14:paraId="2635571C" w14:textId="77777777" w:rsidR="002925E7" w:rsidRPr="00C36168" w:rsidRDefault="002925E7" w:rsidP="00374BBC">
            <w:pPr>
              <w:ind w:left="144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r w:rsidRPr="00C36168">
              <w:rPr>
                <w:sz w:val="20"/>
                <w:szCs w:val="20"/>
              </w:rPr>
              <w:t xml:space="preserve"> Delays</w:t>
            </w:r>
          </w:p>
        </w:tc>
        <w:tc>
          <w:tcPr>
            <w:tcW w:w="1530" w:type="dxa"/>
            <w:gridSpan w:val="2"/>
            <w:tcBorders>
              <w:bottom w:val="single" w:sz="2" w:space="0" w:color="auto"/>
            </w:tcBorders>
            <w:vAlign w:val="bottom"/>
          </w:tcPr>
          <w:p w14:paraId="2635571D" w14:textId="77777777" w:rsidR="002925E7" w:rsidRPr="00C36168" w:rsidRDefault="002925E7" w:rsidP="000802E4">
            <w:pPr>
              <w:ind w:left="72"/>
              <w:jc w:val="right"/>
              <w:rPr>
                <w:sz w:val="20"/>
                <w:szCs w:val="20"/>
              </w:rPr>
            </w:pPr>
            <w:r w:rsidRPr="00C36168">
              <w:rPr>
                <w:sz w:val="18"/>
                <w:szCs w:val="18"/>
              </w:rPr>
              <w:t>Expected Delay</w:t>
            </w:r>
          </w:p>
        </w:tc>
        <w:tc>
          <w:tcPr>
            <w:tcW w:w="3164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14:paraId="2635571F" w14:textId="0538C3F2" w:rsidR="002925E7" w:rsidRPr="00232161" w:rsidRDefault="002925E7" w:rsidP="00E51E0F">
            <w:pPr>
              <w:ind w:left="72"/>
              <w:rPr>
                <w:sz w:val="6"/>
                <w:szCs w:val="6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</w:tr>
    </w:tbl>
    <w:p w14:paraId="26355726" w14:textId="77777777" w:rsidR="000069FC" w:rsidRDefault="000069FC">
      <w:pPr>
        <w:rPr>
          <w:sz w:val="18"/>
          <w:szCs w:val="18"/>
        </w:rPr>
      </w:pPr>
    </w:p>
    <w:p w14:paraId="113099A8" w14:textId="77777777" w:rsidR="00A800DA" w:rsidRDefault="00A800DA">
      <w:pPr>
        <w:rPr>
          <w:sz w:val="18"/>
          <w:szCs w:val="18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5746"/>
        <w:gridCol w:w="5745"/>
      </w:tblGrid>
      <w:tr w:rsidR="004A619A" w:rsidRPr="00C36168" w14:paraId="26355729" w14:textId="77777777" w:rsidTr="007A109F">
        <w:trPr>
          <w:jc w:val="center"/>
        </w:trPr>
        <w:tc>
          <w:tcPr>
            <w:tcW w:w="11491" w:type="dxa"/>
            <w:gridSpan w:val="2"/>
            <w:tcBorders>
              <w:bottom w:val="single" w:sz="4" w:space="0" w:color="auto"/>
            </w:tcBorders>
            <w:vAlign w:val="bottom"/>
          </w:tcPr>
          <w:p w14:paraId="26355728" w14:textId="6DB32DF1" w:rsidR="004A619A" w:rsidRPr="00C36168" w:rsidRDefault="004A619A" w:rsidP="00C36168">
            <w:pPr>
              <w:tabs>
                <w:tab w:val="left" w:pos="3668"/>
              </w:tabs>
              <w:rPr>
                <w:sz w:val="20"/>
                <w:szCs w:val="20"/>
              </w:rPr>
            </w:pPr>
            <w:r w:rsidRPr="00C36168">
              <w:rPr>
                <w:b/>
                <w:sz w:val="20"/>
                <w:szCs w:val="20"/>
              </w:rPr>
              <w:lastRenderedPageBreak/>
              <w:t>Traffic Control</w:t>
            </w:r>
            <w:r w:rsidRPr="00C36168">
              <w:rPr>
                <w:sz w:val="20"/>
                <w:szCs w:val="20"/>
              </w:rPr>
              <w:t xml:space="preserve"> (check all that apply)</w:t>
            </w:r>
            <w:r w:rsidRPr="00C36168">
              <w:rPr>
                <w:sz w:val="20"/>
                <w:szCs w:val="20"/>
              </w:rPr>
              <w:tab/>
            </w:r>
          </w:p>
        </w:tc>
      </w:tr>
      <w:tr w:rsidR="00C47E7E" w:rsidRPr="00C36168" w14:paraId="2635572C" w14:textId="77777777" w:rsidTr="007A109F">
        <w:trPr>
          <w:trHeight w:val="317"/>
          <w:jc w:val="center"/>
        </w:trPr>
        <w:tc>
          <w:tcPr>
            <w:tcW w:w="5746" w:type="dxa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2635572A" w14:textId="77777777" w:rsidR="00C47E7E" w:rsidRPr="00C36168" w:rsidRDefault="00C47E7E" w:rsidP="00AA2380">
            <w:pPr>
              <w:ind w:left="72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r w:rsidRPr="00C36168">
              <w:rPr>
                <w:sz w:val="20"/>
                <w:szCs w:val="20"/>
              </w:rPr>
              <w:t xml:space="preserve"> None</w:t>
            </w:r>
          </w:p>
        </w:tc>
        <w:tc>
          <w:tcPr>
            <w:tcW w:w="574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2635572B" w14:textId="77777777" w:rsidR="00C47E7E" w:rsidRPr="00C36168" w:rsidRDefault="00C47E7E" w:rsidP="00AA2380">
            <w:pPr>
              <w:ind w:left="68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r w:rsidRPr="00C36168">
              <w:rPr>
                <w:sz w:val="20"/>
                <w:szCs w:val="20"/>
              </w:rPr>
              <w:t xml:space="preserve"> </w:t>
            </w:r>
            <w:r w:rsidR="00210D46" w:rsidRPr="00C36168">
              <w:rPr>
                <w:sz w:val="20"/>
                <w:szCs w:val="20"/>
              </w:rPr>
              <w:t>Detour in Operation</w:t>
            </w:r>
          </w:p>
        </w:tc>
      </w:tr>
      <w:tr w:rsidR="00C47E7E" w:rsidRPr="00C36168" w14:paraId="2635572F" w14:textId="77777777" w:rsidTr="007A109F">
        <w:trPr>
          <w:trHeight w:val="317"/>
          <w:jc w:val="center"/>
        </w:trPr>
        <w:tc>
          <w:tcPr>
            <w:tcW w:w="5746" w:type="dxa"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2635572D" w14:textId="77777777" w:rsidR="00C47E7E" w:rsidRPr="00C36168" w:rsidRDefault="00C47E7E" w:rsidP="00AA2380">
            <w:pPr>
              <w:ind w:left="72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42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43"/>
            <w:r w:rsidRPr="00C36168">
              <w:rPr>
                <w:sz w:val="20"/>
                <w:szCs w:val="20"/>
              </w:rPr>
              <w:t xml:space="preserve"> </w:t>
            </w:r>
            <w:r w:rsidR="00210D46" w:rsidRPr="00C36168">
              <w:rPr>
                <w:sz w:val="20"/>
                <w:szCs w:val="20"/>
              </w:rPr>
              <w:t>Pilot Car</w:t>
            </w:r>
          </w:p>
        </w:tc>
        <w:tc>
          <w:tcPr>
            <w:tcW w:w="574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635572E" w14:textId="77777777" w:rsidR="00C47E7E" w:rsidRPr="00C36168" w:rsidRDefault="00C47E7E" w:rsidP="00AA2380">
            <w:pPr>
              <w:ind w:left="68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r w:rsidRPr="00C36168">
              <w:rPr>
                <w:sz w:val="20"/>
                <w:szCs w:val="20"/>
              </w:rPr>
              <w:t xml:space="preserve"> Consider Alternate Route</w:t>
            </w:r>
          </w:p>
        </w:tc>
      </w:tr>
      <w:tr w:rsidR="00C47E7E" w:rsidRPr="00C36168" w14:paraId="26355732" w14:textId="77777777" w:rsidTr="007A109F">
        <w:trPr>
          <w:trHeight w:val="317"/>
          <w:jc w:val="center"/>
        </w:trPr>
        <w:tc>
          <w:tcPr>
            <w:tcW w:w="5746" w:type="dxa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26355730" w14:textId="77777777" w:rsidR="00C47E7E" w:rsidRPr="00C36168" w:rsidRDefault="00C47E7E" w:rsidP="00AA2380">
            <w:pPr>
              <w:ind w:left="72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r w:rsidRPr="00C36168">
              <w:rPr>
                <w:sz w:val="20"/>
                <w:szCs w:val="20"/>
              </w:rPr>
              <w:t xml:space="preserve"> </w:t>
            </w:r>
            <w:r w:rsidR="00210D46" w:rsidRPr="00C36168">
              <w:rPr>
                <w:sz w:val="20"/>
                <w:szCs w:val="20"/>
              </w:rPr>
              <w:t>Flagging Operations</w:t>
            </w:r>
          </w:p>
        </w:tc>
        <w:tc>
          <w:tcPr>
            <w:tcW w:w="574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5731" w14:textId="592E97AC" w:rsidR="00C47E7E" w:rsidRPr="00C36168" w:rsidRDefault="00925A15" w:rsidP="00AA2380">
            <w:pPr>
              <w:ind w:left="68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r w:rsidRPr="00C36168">
              <w:rPr>
                <w:sz w:val="20"/>
                <w:szCs w:val="20"/>
              </w:rPr>
              <w:t xml:space="preserve"> Will Use DMS</w:t>
            </w:r>
          </w:p>
        </w:tc>
      </w:tr>
    </w:tbl>
    <w:p w14:paraId="26355733" w14:textId="77777777" w:rsidR="00A032D8" w:rsidRPr="0031105B" w:rsidRDefault="00A032D8" w:rsidP="00A032D8">
      <w:pPr>
        <w:rPr>
          <w:sz w:val="16"/>
          <w:szCs w:val="10"/>
        </w:rPr>
      </w:pPr>
    </w:p>
    <w:tbl>
      <w:tblPr>
        <w:tblW w:w="5000" w:type="pct"/>
        <w:jc w:val="center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2269"/>
        <w:gridCol w:w="1554"/>
        <w:gridCol w:w="1588"/>
        <w:gridCol w:w="456"/>
        <w:gridCol w:w="2330"/>
        <w:gridCol w:w="1690"/>
        <w:gridCol w:w="1623"/>
      </w:tblGrid>
      <w:tr w:rsidR="00D70796" w:rsidRPr="00C36168" w14:paraId="2635573B" w14:textId="77777777" w:rsidTr="00E17567">
        <w:trPr>
          <w:trHeight w:val="317"/>
          <w:jc w:val="center"/>
        </w:trPr>
        <w:tc>
          <w:tcPr>
            <w:tcW w:w="2549" w:type="pct"/>
            <w:gridSpan w:val="4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bottom"/>
          </w:tcPr>
          <w:p w14:paraId="26355736" w14:textId="77777777" w:rsidR="00D70796" w:rsidRPr="00C36168" w:rsidRDefault="00D70796" w:rsidP="00AC1694">
            <w:pPr>
              <w:keepNext/>
              <w:ind w:left="72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30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44"/>
            <w:r w:rsidRPr="00C36168">
              <w:rPr>
                <w:sz w:val="20"/>
                <w:szCs w:val="20"/>
              </w:rPr>
              <w:t xml:space="preserve"> None</w:t>
            </w:r>
          </w:p>
        </w:tc>
        <w:tc>
          <w:tcPr>
            <w:tcW w:w="1012" w:type="pct"/>
            <w:tcBorders>
              <w:top w:val="single" w:sz="4" w:space="0" w:color="auto"/>
              <w:left w:val="dotted" w:sz="4" w:space="0" w:color="auto"/>
            </w:tcBorders>
            <w:vAlign w:val="bottom"/>
          </w:tcPr>
          <w:p w14:paraId="26355737" w14:textId="77777777" w:rsidR="00D70796" w:rsidRPr="00C36168" w:rsidRDefault="00D70796" w:rsidP="00235BE1">
            <w:pPr>
              <w:ind w:left="144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53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45"/>
            <w:r w:rsidRPr="00C36168">
              <w:rPr>
                <w:sz w:val="20"/>
                <w:szCs w:val="20"/>
              </w:rPr>
              <w:t xml:space="preserve"> Length </w:t>
            </w:r>
            <w:r>
              <w:rPr>
                <w:sz w:val="20"/>
                <w:szCs w:val="20"/>
              </w:rPr>
              <w:t>Limit</w:t>
            </w:r>
          </w:p>
        </w:tc>
        <w:tc>
          <w:tcPr>
            <w:tcW w:w="734" w:type="pct"/>
            <w:tcBorders>
              <w:top w:val="single" w:sz="4" w:space="0" w:color="auto"/>
            </w:tcBorders>
            <w:vAlign w:val="bottom"/>
          </w:tcPr>
          <w:p w14:paraId="26355738" w14:textId="77777777" w:rsidR="00D70796" w:rsidRPr="00C36168" w:rsidRDefault="00D70796" w:rsidP="00235BE1">
            <w:pPr>
              <w:keepNext/>
              <w:jc w:val="right"/>
              <w:rPr>
                <w:sz w:val="18"/>
                <w:szCs w:val="18"/>
              </w:rPr>
            </w:pPr>
            <w:r w:rsidRPr="00C36168">
              <w:rPr>
                <w:sz w:val="18"/>
                <w:szCs w:val="18"/>
              </w:rPr>
              <w:t xml:space="preserve">Indicate </w:t>
            </w:r>
            <w:r>
              <w:rPr>
                <w:sz w:val="18"/>
                <w:szCs w:val="18"/>
              </w:rPr>
              <w:t>Limit</w:t>
            </w:r>
          </w:p>
        </w:tc>
        <w:tc>
          <w:tcPr>
            <w:tcW w:w="705" w:type="pct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noWrap/>
            <w:vAlign w:val="bottom"/>
          </w:tcPr>
          <w:p w14:paraId="26355739" w14:textId="77777777" w:rsidR="00D70796" w:rsidRPr="00C36168" w:rsidRDefault="00D70796" w:rsidP="00E5750D">
            <w:pPr>
              <w:rPr>
                <w:sz w:val="20"/>
                <w:szCs w:val="20"/>
              </w:rPr>
            </w:pPr>
            <w:r w:rsidRPr="0034402B">
              <w:rPr>
                <w:sz w:val="18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46" w:name="Text53"/>
            <w:r w:rsidRPr="0034402B">
              <w:rPr>
                <w:sz w:val="18"/>
                <w:szCs w:val="20"/>
              </w:rPr>
              <w:instrText xml:space="preserve"> FORMTEXT </w:instrText>
            </w:r>
            <w:r w:rsidRPr="0034402B">
              <w:rPr>
                <w:sz w:val="18"/>
                <w:szCs w:val="20"/>
              </w:rPr>
            </w:r>
            <w:r w:rsidRPr="0034402B">
              <w:rPr>
                <w:sz w:val="18"/>
                <w:szCs w:val="20"/>
              </w:rPr>
              <w:fldChar w:fldCharType="separate"/>
            </w:r>
            <w:r>
              <w:rPr>
                <w:noProof/>
                <w:sz w:val="18"/>
                <w:szCs w:val="20"/>
              </w:rPr>
              <w:t> </w:t>
            </w:r>
            <w:r>
              <w:rPr>
                <w:noProof/>
                <w:sz w:val="18"/>
                <w:szCs w:val="20"/>
              </w:rPr>
              <w:t> </w:t>
            </w:r>
            <w:r>
              <w:rPr>
                <w:noProof/>
                <w:sz w:val="18"/>
                <w:szCs w:val="20"/>
              </w:rPr>
              <w:t> </w:t>
            </w:r>
            <w:r>
              <w:rPr>
                <w:noProof/>
                <w:sz w:val="18"/>
                <w:szCs w:val="20"/>
              </w:rPr>
              <w:t> </w:t>
            </w:r>
            <w:r>
              <w:rPr>
                <w:noProof/>
                <w:sz w:val="18"/>
                <w:szCs w:val="20"/>
              </w:rPr>
              <w:t> </w:t>
            </w:r>
            <w:r w:rsidRPr="0034402B">
              <w:rPr>
                <w:sz w:val="18"/>
                <w:szCs w:val="20"/>
              </w:rPr>
              <w:fldChar w:fldCharType="end"/>
            </w:r>
            <w:bookmarkEnd w:id="46"/>
          </w:p>
        </w:tc>
      </w:tr>
      <w:tr w:rsidR="00D70796" w:rsidRPr="00C36168" w14:paraId="26355744" w14:textId="77777777" w:rsidTr="00E17567">
        <w:trPr>
          <w:trHeight w:val="317"/>
          <w:jc w:val="center"/>
        </w:trPr>
        <w:tc>
          <w:tcPr>
            <w:tcW w:w="986" w:type="pct"/>
            <w:tcBorders>
              <w:left w:val="single" w:sz="4" w:space="0" w:color="auto"/>
            </w:tcBorders>
            <w:vAlign w:val="bottom"/>
          </w:tcPr>
          <w:p w14:paraId="2635573C" w14:textId="77777777" w:rsidR="00D70796" w:rsidRPr="00C36168" w:rsidRDefault="00D70796" w:rsidP="00235BE1">
            <w:pPr>
              <w:keepNext/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62"/>
            <w:r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47"/>
            <w:r>
              <w:rPr>
                <w:sz w:val="20"/>
                <w:szCs w:val="20"/>
              </w:rPr>
              <w:t xml:space="preserve"> Speed Reduction</w:t>
            </w:r>
          </w:p>
        </w:tc>
        <w:tc>
          <w:tcPr>
            <w:tcW w:w="675" w:type="pct"/>
            <w:vAlign w:val="bottom"/>
          </w:tcPr>
          <w:p w14:paraId="2635573D" w14:textId="77777777" w:rsidR="00D70796" w:rsidRPr="00C36168" w:rsidRDefault="00D70796" w:rsidP="00E5750D">
            <w:pPr>
              <w:keepNext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Speed Limit</w:t>
            </w:r>
          </w:p>
        </w:tc>
        <w:tc>
          <w:tcPr>
            <w:tcW w:w="690" w:type="pct"/>
            <w:tcBorders>
              <w:bottom w:val="single" w:sz="2" w:space="0" w:color="auto"/>
            </w:tcBorders>
            <w:vAlign w:val="bottom"/>
          </w:tcPr>
          <w:p w14:paraId="2635573E" w14:textId="77777777" w:rsidR="00D70796" w:rsidRPr="00C36168" w:rsidRDefault="00D70796" w:rsidP="00E5750D">
            <w:pPr>
              <w:keepNext/>
              <w:rPr>
                <w:sz w:val="20"/>
                <w:szCs w:val="20"/>
              </w:rPr>
            </w:pPr>
            <w:r w:rsidRPr="0034402B">
              <w:rPr>
                <w:sz w:val="18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48" w:name="Text51"/>
            <w:r w:rsidRPr="0034402B">
              <w:rPr>
                <w:sz w:val="18"/>
                <w:szCs w:val="20"/>
              </w:rPr>
              <w:instrText xml:space="preserve"> FORMTEXT </w:instrText>
            </w:r>
            <w:r w:rsidRPr="0034402B">
              <w:rPr>
                <w:sz w:val="18"/>
                <w:szCs w:val="20"/>
              </w:rPr>
            </w:r>
            <w:r w:rsidRPr="0034402B">
              <w:rPr>
                <w:sz w:val="18"/>
                <w:szCs w:val="20"/>
              </w:rPr>
              <w:fldChar w:fldCharType="separate"/>
            </w:r>
            <w:r>
              <w:rPr>
                <w:noProof/>
                <w:sz w:val="18"/>
                <w:szCs w:val="20"/>
              </w:rPr>
              <w:t> </w:t>
            </w:r>
            <w:r>
              <w:rPr>
                <w:noProof/>
                <w:sz w:val="18"/>
                <w:szCs w:val="20"/>
              </w:rPr>
              <w:t> </w:t>
            </w:r>
            <w:r>
              <w:rPr>
                <w:noProof/>
                <w:sz w:val="18"/>
                <w:szCs w:val="20"/>
              </w:rPr>
              <w:t> </w:t>
            </w:r>
            <w:r>
              <w:rPr>
                <w:noProof/>
                <w:sz w:val="18"/>
                <w:szCs w:val="20"/>
              </w:rPr>
              <w:t> </w:t>
            </w:r>
            <w:r>
              <w:rPr>
                <w:noProof/>
                <w:sz w:val="18"/>
                <w:szCs w:val="20"/>
              </w:rPr>
              <w:t> </w:t>
            </w:r>
            <w:r w:rsidRPr="0034402B">
              <w:rPr>
                <w:sz w:val="18"/>
                <w:szCs w:val="20"/>
              </w:rPr>
              <w:fldChar w:fldCharType="end"/>
            </w:r>
            <w:bookmarkEnd w:id="48"/>
          </w:p>
        </w:tc>
        <w:tc>
          <w:tcPr>
            <w:tcW w:w="198" w:type="pct"/>
            <w:tcBorders>
              <w:right w:val="dotted" w:sz="4" w:space="0" w:color="auto"/>
            </w:tcBorders>
            <w:vAlign w:val="bottom"/>
          </w:tcPr>
          <w:p w14:paraId="2635573F" w14:textId="77777777" w:rsidR="00D70796" w:rsidRPr="00C36168" w:rsidRDefault="00D70796" w:rsidP="00AC1694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012" w:type="pct"/>
            <w:tcBorders>
              <w:left w:val="dotted" w:sz="4" w:space="0" w:color="auto"/>
            </w:tcBorders>
            <w:vAlign w:val="bottom"/>
          </w:tcPr>
          <w:p w14:paraId="26355740" w14:textId="77777777" w:rsidR="00D70796" w:rsidRPr="00C36168" w:rsidRDefault="00D70796" w:rsidP="00E5750D">
            <w:pPr>
              <w:ind w:left="144"/>
              <w:rPr>
                <w:sz w:val="18"/>
                <w:szCs w:val="18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34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49"/>
            <w:r w:rsidRPr="00C36168">
              <w:rPr>
                <w:sz w:val="20"/>
                <w:szCs w:val="20"/>
              </w:rPr>
              <w:t xml:space="preserve"> Axle Load Limit*</w:t>
            </w:r>
          </w:p>
        </w:tc>
        <w:tc>
          <w:tcPr>
            <w:tcW w:w="734" w:type="pct"/>
            <w:vAlign w:val="bottom"/>
          </w:tcPr>
          <w:p w14:paraId="26355741" w14:textId="77777777" w:rsidR="00D70796" w:rsidRPr="00C36168" w:rsidRDefault="00D70796" w:rsidP="00E5750D">
            <w:pPr>
              <w:jc w:val="right"/>
              <w:rPr>
                <w:sz w:val="18"/>
                <w:szCs w:val="18"/>
              </w:rPr>
            </w:pPr>
            <w:r w:rsidRPr="00C36168">
              <w:rPr>
                <w:sz w:val="18"/>
                <w:szCs w:val="18"/>
              </w:rPr>
              <w:t>Indicate Limit</w:t>
            </w:r>
          </w:p>
        </w:tc>
        <w:tc>
          <w:tcPr>
            <w:tcW w:w="705" w:type="pct"/>
            <w:tcBorders>
              <w:bottom w:val="single" w:sz="2" w:space="0" w:color="auto"/>
              <w:right w:val="single" w:sz="4" w:space="0" w:color="auto"/>
            </w:tcBorders>
            <w:noWrap/>
            <w:vAlign w:val="bottom"/>
          </w:tcPr>
          <w:p w14:paraId="26355742" w14:textId="77777777" w:rsidR="00D70796" w:rsidRPr="00C36168" w:rsidRDefault="00D70796" w:rsidP="00AC1694">
            <w:pPr>
              <w:keepNext/>
              <w:rPr>
                <w:sz w:val="18"/>
                <w:szCs w:val="18"/>
              </w:rPr>
            </w:pPr>
            <w:r w:rsidRPr="00C36168">
              <w:rPr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50" w:name="Text28"/>
            <w:r w:rsidRPr="00C36168">
              <w:rPr>
                <w:sz w:val="18"/>
                <w:szCs w:val="18"/>
              </w:rPr>
              <w:instrText xml:space="preserve"> FORMTEXT </w:instrText>
            </w:r>
            <w:r w:rsidRPr="00C36168">
              <w:rPr>
                <w:sz w:val="18"/>
                <w:szCs w:val="18"/>
              </w:rPr>
            </w:r>
            <w:r w:rsidRPr="00C36168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C36168">
              <w:rPr>
                <w:sz w:val="18"/>
                <w:szCs w:val="18"/>
              </w:rPr>
              <w:fldChar w:fldCharType="end"/>
            </w:r>
            <w:bookmarkEnd w:id="50"/>
          </w:p>
        </w:tc>
      </w:tr>
      <w:tr w:rsidR="00D70796" w:rsidRPr="00C36168" w14:paraId="2635574D" w14:textId="77777777" w:rsidTr="00E17567">
        <w:trPr>
          <w:trHeight w:val="317"/>
          <w:jc w:val="center"/>
        </w:trPr>
        <w:tc>
          <w:tcPr>
            <w:tcW w:w="986" w:type="pct"/>
            <w:tcBorders>
              <w:left w:val="single" w:sz="4" w:space="0" w:color="auto"/>
            </w:tcBorders>
            <w:vAlign w:val="bottom"/>
          </w:tcPr>
          <w:p w14:paraId="26355745" w14:textId="77777777" w:rsidR="00D70796" w:rsidRPr="00C36168" w:rsidRDefault="00D70796" w:rsidP="00235BE1">
            <w:pPr>
              <w:ind w:left="72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31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51"/>
            <w:r w:rsidRPr="00C36168">
              <w:rPr>
                <w:sz w:val="20"/>
                <w:szCs w:val="20"/>
              </w:rPr>
              <w:t xml:space="preserve"> Width </w:t>
            </w:r>
            <w:r>
              <w:rPr>
                <w:sz w:val="20"/>
                <w:szCs w:val="20"/>
              </w:rPr>
              <w:t>Limit</w:t>
            </w:r>
          </w:p>
        </w:tc>
        <w:tc>
          <w:tcPr>
            <w:tcW w:w="675" w:type="pct"/>
            <w:vAlign w:val="bottom"/>
          </w:tcPr>
          <w:p w14:paraId="26355746" w14:textId="77777777" w:rsidR="00D70796" w:rsidRPr="00C36168" w:rsidRDefault="00D70796" w:rsidP="00235BE1">
            <w:pPr>
              <w:keepNext/>
              <w:jc w:val="right"/>
              <w:rPr>
                <w:sz w:val="20"/>
                <w:szCs w:val="20"/>
              </w:rPr>
            </w:pPr>
            <w:r w:rsidRPr="00C36168">
              <w:rPr>
                <w:sz w:val="18"/>
                <w:szCs w:val="18"/>
              </w:rPr>
              <w:t xml:space="preserve">Indicate </w:t>
            </w:r>
            <w:r>
              <w:rPr>
                <w:sz w:val="18"/>
                <w:szCs w:val="18"/>
              </w:rPr>
              <w:t>Limit</w:t>
            </w:r>
          </w:p>
        </w:tc>
        <w:tc>
          <w:tcPr>
            <w:tcW w:w="690" w:type="pct"/>
            <w:tcBorders>
              <w:bottom w:val="single" w:sz="2" w:space="0" w:color="auto"/>
            </w:tcBorders>
            <w:vAlign w:val="bottom"/>
          </w:tcPr>
          <w:p w14:paraId="26355747" w14:textId="77777777" w:rsidR="00D70796" w:rsidRPr="00C36168" w:rsidRDefault="00D70796" w:rsidP="00AC1694">
            <w:pPr>
              <w:keepNext/>
              <w:rPr>
                <w:sz w:val="20"/>
                <w:szCs w:val="20"/>
              </w:rPr>
            </w:pPr>
            <w:r w:rsidRPr="00C36168">
              <w:rPr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52" w:name="Text26"/>
            <w:r w:rsidRPr="00C36168">
              <w:rPr>
                <w:sz w:val="18"/>
                <w:szCs w:val="18"/>
              </w:rPr>
              <w:instrText xml:space="preserve"> FORMTEXT </w:instrText>
            </w:r>
            <w:r w:rsidRPr="00C36168">
              <w:rPr>
                <w:sz w:val="18"/>
                <w:szCs w:val="18"/>
              </w:rPr>
            </w:r>
            <w:r w:rsidRPr="00C36168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C36168">
              <w:rPr>
                <w:sz w:val="18"/>
                <w:szCs w:val="18"/>
              </w:rPr>
              <w:fldChar w:fldCharType="end"/>
            </w:r>
            <w:bookmarkEnd w:id="52"/>
          </w:p>
        </w:tc>
        <w:tc>
          <w:tcPr>
            <w:tcW w:w="198" w:type="pct"/>
            <w:tcBorders>
              <w:right w:val="dotted" w:sz="4" w:space="0" w:color="auto"/>
            </w:tcBorders>
            <w:vAlign w:val="bottom"/>
          </w:tcPr>
          <w:p w14:paraId="26355748" w14:textId="77777777" w:rsidR="00D70796" w:rsidRPr="00C36168" w:rsidRDefault="00D70796" w:rsidP="00AC1694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012" w:type="pct"/>
            <w:tcBorders>
              <w:left w:val="dotted" w:sz="4" w:space="0" w:color="auto"/>
            </w:tcBorders>
            <w:vAlign w:val="bottom"/>
          </w:tcPr>
          <w:p w14:paraId="26355749" w14:textId="77777777" w:rsidR="00D70796" w:rsidRPr="00C36168" w:rsidRDefault="00D70796" w:rsidP="00E5750D">
            <w:pPr>
              <w:keepNext/>
              <w:ind w:left="144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33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53"/>
            <w:r w:rsidRPr="00C36168">
              <w:rPr>
                <w:sz w:val="20"/>
                <w:szCs w:val="20"/>
              </w:rPr>
              <w:t xml:space="preserve"> Gross Weight Limit</w:t>
            </w:r>
          </w:p>
        </w:tc>
        <w:tc>
          <w:tcPr>
            <w:tcW w:w="734" w:type="pct"/>
            <w:vAlign w:val="bottom"/>
          </w:tcPr>
          <w:p w14:paraId="2635574A" w14:textId="77777777" w:rsidR="00D70796" w:rsidRPr="00C36168" w:rsidRDefault="00D70796" w:rsidP="00E5750D">
            <w:pPr>
              <w:keepNext/>
              <w:jc w:val="right"/>
              <w:rPr>
                <w:sz w:val="18"/>
                <w:szCs w:val="18"/>
              </w:rPr>
            </w:pPr>
            <w:r w:rsidRPr="00C36168">
              <w:rPr>
                <w:sz w:val="18"/>
                <w:szCs w:val="18"/>
              </w:rPr>
              <w:t>Indicate Limit</w:t>
            </w:r>
          </w:p>
        </w:tc>
        <w:tc>
          <w:tcPr>
            <w:tcW w:w="705" w:type="pct"/>
            <w:tcBorders>
              <w:bottom w:val="single" w:sz="2" w:space="0" w:color="auto"/>
              <w:right w:val="single" w:sz="4" w:space="0" w:color="auto"/>
            </w:tcBorders>
            <w:noWrap/>
            <w:vAlign w:val="bottom"/>
          </w:tcPr>
          <w:p w14:paraId="2635574B" w14:textId="77777777" w:rsidR="00D70796" w:rsidRPr="00C36168" w:rsidRDefault="00D70796" w:rsidP="00E5750D">
            <w:pPr>
              <w:keepNext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4" w:name="Text52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54"/>
          </w:p>
        </w:tc>
      </w:tr>
      <w:tr w:rsidR="00D70796" w:rsidRPr="00C36168" w14:paraId="26355754" w14:textId="77777777" w:rsidTr="00E17567">
        <w:trPr>
          <w:trHeight w:val="317"/>
          <w:jc w:val="center"/>
        </w:trPr>
        <w:tc>
          <w:tcPr>
            <w:tcW w:w="986" w:type="pct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2635574E" w14:textId="77777777" w:rsidR="00D70796" w:rsidRPr="00C36168" w:rsidRDefault="00D70796" w:rsidP="00235BE1">
            <w:pPr>
              <w:ind w:left="72"/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46"/>
            <w:r w:rsidRPr="00C36168"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 w:rsidRPr="00C36168">
              <w:rPr>
                <w:sz w:val="20"/>
                <w:szCs w:val="20"/>
              </w:rPr>
              <w:fldChar w:fldCharType="end"/>
            </w:r>
            <w:bookmarkEnd w:id="55"/>
            <w:r w:rsidRPr="00C36168">
              <w:rPr>
                <w:sz w:val="20"/>
                <w:szCs w:val="20"/>
              </w:rPr>
              <w:t xml:space="preserve"> Height </w:t>
            </w:r>
            <w:r>
              <w:rPr>
                <w:sz w:val="20"/>
                <w:szCs w:val="20"/>
              </w:rPr>
              <w:t>Limit</w:t>
            </w:r>
          </w:p>
        </w:tc>
        <w:tc>
          <w:tcPr>
            <w:tcW w:w="675" w:type="pct"/>
            <w:tcBorders>
              <w:bottom w:val="single" w:sz="4" w:space="0" w:color="auto"/>
            </w:tcBorders>
            <w:vAlign w:val="bottom"/>
          </w:tcPr>
          <w:p w14:paraId="2635574F" w14:textId="77777777" w:rsidR="00D70796" w:rsidRPr="00C36168" w:rsidRDefault="00D70796" w:rsidP="00235BE1">
            <w:pPr>
              <w:jc w:val="right"/>
              <w:rPr>
                <w:sz w:val="18"/>
                <w:szCs w:val="18"/>
              </w:rPr>
            </w:pPr>
            <w:r w:rsidRPr="00C36168">
              <w:rPr>
                <w:sz w:val="18"/>
                <w:szCs w:val="18"/>
              </w:rPr>
              <w:t xml:space="preserve">Indicate </w:t>
            </w:r>
            <w:r>
              <w:rPr>
                <w:sz w:val="18"/>
                <w:szCs w:val="18"/>
              </w:rPr>
              <w:t>Limit</w:t>
            </w:r>
          </w:p>
        </w:tc>
        <w:tc>
          <w:tcPr>
            <w:tcW w:w="690" w:type="pct"/>
            <w:tcBorders>
              <w:top w:val="single" w:sz="2" w:space="0" w:color="auto"/>
              <w:left w:val="nil"/>
              <w:bottom w:val="single" w:sz="4" w:space="0" w:color="auto"/>
            </w:tcBorders>
            <w:vAlign w:val="bottom"/>
          </w:tcPr>
          <w:p w14:paraId="26355750" w14:textId="77777777" w:rsidR="00D70796" w:rsidRPr="00C36168" w:rsidRDefault="00D70796" w:rsidP="009E2E0D">
            <w:pPr>
              <w:rPr>
                <w:sz w:val="18"/>
                <w:szCs w:val="18"/>
              </w:rPr>
            </w:pPr>
            <w:r w:rsidRPr="00C36168">
              <w:rPr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56" w:name="Text25"/>
            <w:r w:rsidRPr="00C36168">
              <w:rPr>
                <w:sz w:val="18"/>
                <w:szCs w:val="18"/>
              </w:rPr>
              <w:instrText xml:space="preserve"> FORMTEXT </w:instrText>
            </w:r>
            <w:r w:rsidRPr="00C36168">
              <w:rPr>
                <w:sz w:val="18"/>
                <w:szCs w:val="18"/>
              </w:rPr>
            </w:r>
            <w:r w:rsidRPr="00C36168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C36168">
              <w:rPr>
                <w:sz w:val="18"/>
                <w:szCs w:val="18"/>
              </w:rPr>
              <w:fldChar w:fldCharType="end"/>
            </w:r>
            <w:bookmarkEnd w:id="56"/>
          </w:p>
        </w:tc>
        <w:tc>
          <w:tcPr>
            <w:tcW w:w="198" w:type="pct"/>
            <w:tcBorders>
              <w:bottom w:val="single" w:sz="4" w:space="0" w:color="auto"/>
              <w:right w:val="dotted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 w14:paraId="26355751" w14:textId="77777777" w:rsidR="00D70796" w:rsidRPr="00C36168" w:rsidRDefault="00D70796" w:rsidP="00E45DCD">
            <w:pPr>
              <w:rPr>
                <w:sz w:val="20"/>
                <w:szCs w:val="20"/>
              </w:rPr>
            </w:pPr>
          </w:p>
        </w:tc>
        <w:tc>
          <w:tcPr>
            <w:tcW w:w="2451" w:type="pct"/>
            <w:gridSpan w:val="3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355752" w14:textId="77777777" w:rsidR="00D70796" w:rsidRPr="00C36168" w:rsidRDefault="00D70796" w:rsidP="0034402B">
            <w:pPr>
              <w:keepNext/>
              <w:ind w:left="14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61"/>
            <w:r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57"/>
            <w:r>
              <w:rPr>
                <w:sz w:val="20"/>
                <w:szCs w:val="20"/>
              </w:rPr>
              <w:t xml:space="preserve"> Posted Bridge</w:t>
            </w:r>
          </w:p>
        </w:tc>
      </w:tr>
    </w:tbl>
    <w:p w14:paraId="2635575A" w14:textId="77777777" w:rsidR="00210E22" w:rsidRPr="00210E22" w:rsidRDefault="00210E22" w:rsidP="00210E22">
      <w:pPr>
        <w:tabs>
          <w:tab w:val="left" w:pos="6030"/>
        </w:tabs>
        <w:rPr>
          <w:sz w:val="4"/>
          <w:szCs w:val="6"/>
        </w:rPr>
      </w:pPr>
    </w:p>
    <w:p w14:paraId="2635575B" w14:textId="212DC6E8" w:rsidR="00A032D8" w:rsidRDefault="00A032D8" w:rsidP="00210E22">
      <w:pPr>
        <w:tabs>
          <w:tab w:val="left" w:pos="6030"/>
        </w:tabs>
        <w:rPr>
          <w:sz w:val="18"/>
          <w:szCs w:val="18"/>
        </w:rPr>
      </w:pPr>
      <w:r>
        <w:rPr>
          <w:sz w:val="18"/>
          <w:szCs w:val="18"/>
        </w:rPr>
        <w:tab/>
      </w:r>
      <w:r w:rsidR="002B2689">
        <w:rPr>
          <w:sz w:val="18"/>
          <w:szCs w:val="18"/>
        </w:rPr>
        <w:t>*</w:t>
      </w:r>
      <w:r w:rsidRPr="009E2E0D">
        <w:rPr>
          <w:sz w:val="18"/>
          <w:szCs w:val="18"/>
        </w:rPr>
        <w:t>Spring breakup only</w:t>
      </w:r>
    </w:p>
    <w:p w14:paraId="2635575C" w14:textId="77777777" w:rsidR="00761C4B" w:rsidRDefault="00761C4B" w:rsidP="00B363CE">
      <w:pPr>
        <w:tabs>
          <w:tab w:val="left" w:pos="6030"/>
        </w:tabs>
        <w:spacing w:after="60"/>
        <w:rPr>
          <w:sz w:val="18"/>
          <w:szCs w:val="18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2866"/>
        <w:gridCol w:w="2156"/>
        <w:gridCol w:w="1426"/>
        <w:gridCol w:w="738"/>
        <w:gridCol w:w="1809"/>
        <w:gridCol w:w="351"/>
        <w:gridCol w:w="2145"/>
      </w:tblGrid>
      <w:tr w:rsidR="00761C4B" w:rsidRPr="00761C4B" w14:paraId="2635575E" w14:textId="77777777" w:rsidTr="007A109F">
        <w:trPr>
          <w:jc w:val="center"/>
        </w:trPr>
        <w:tc>
          <w:tcPr>
            <w:tcW w:w="11491" w:type="dxa"/>
            <w:gridSpan w:val="7"/>
            <w:tcBorders>
              <w:bottom w:val="single" w:sz="4" w:space="0" w:color="auto"/>
            </w:tcBorders>
            <w:vAlign w:val="bottom"/>
          </w:tcPr>
          <w:p w14:paraId="2635575D" w14:textId="77777777" w:rsidR="00761C4B" w:rsidRPr="00761C4B" w:rsidRDefault="00761C4B" w:rsidP="00761C4B">
            <w:pPr>
              <w:keepNext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 xml:space="preserve">Work Days </w:t>
            </w:r>
            <w:r w:rsidRPr="00761C4B">
              <w:rPr>
                <w:b/>
                <w:sz w:val="20"/>
                <w:szCs w:val="16"/>
              </w:rPr>
              <w:t>Times and Dates</w:t>
            </w:r>
          </w:p>
        </w:tc>
      </w:tr>
      <w:tr w:rsidR="00761C4B" w:rsidRPr="00C36168" w14:paraId="26355764" w14:textId="77777777" w:rsidTr="007A109F">
        <w:trPr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5575F" w14:textId="77777777" w:rsidR="00761C4B" w:rsidRPr="00761C4B" w:rsidRDefault="00761C4B" w:rsidP="00761C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Time Zone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55760" w14:textId="77777777" w:rsidR="00761C4B" w:rsidRPr="00761C4B" w:rsidRDefault="00761C4B" w:rsidP="00761C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Project Start Time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55761" w14:textId="77777777" w:rsidR="00761C4B" w:rsidRPr="00761C4B" w:rsidRDefault="00761C4B" w:rsidP="00761C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Start Date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55762" w14:textId="77777777" w:rsidR="00761C4B" w:rsidRPr="00761C4B" w:rsidRDefault="00761C4B" w:rsidP="00761C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Project End Time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55763" w14:textId="77777777" w:rsidR="00761C4B" w:rsidRPr="00761C4B" w:rsidRDefault="00761C4B" w:rsidP="00761C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End Date</w:t>
            </w:r>
          </w:p>
        </w:tc>
      </w:tr>
      <w:tr w:rsidR="00761C4B" w:rsidRPr="00C36168" w14:paraId="2635576A" w14:textId="77777777" w:rsidTr="00654286">
        <w:trPr>
          <w:trHeight w:val="432"/>
          <w:jc w:val="center"/>
        </w:trPr>
        <w:tc>
          <w:tcPr>
            <w:tcW w:w="2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5765" w14:textId="77777777" w:rsidR="00761C4B" w:rsidRPr="00C36168" w:rsidRDefault="00761C4B" w:rsidP="00761C4B">
            <w:pPr>
              <w:tabs>
                <w:tab w:val="left" w:pos="163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57"/>
            <w:r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58"/>
            <w:r>
              <w:rPr>
                <w:sz w:val="20"/>
                <w:szCs w:val="20"/>
              </w:rPr>
              <w:t xml:space="preserve"> Mountain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58"/>
            <w:r>
              <w:rPr>
                <w:sz w:val="20"/>
                <w:szCs w:val="20"/>
              </w:rPr>
              <w:instrText xml:space="preserve"> FORMCHECKBOX </w:instrText>
            </w:r>
            <w:r w:rsidR="007D7E79">
              <w:rPr>
                <w:sz w:val="20"/>
                <w:szCs w:val="20"/>
              </w:rPr>
            </w:r>
            <w:r w:rsidR="007D7E79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59"/>
            <w:r>
              <w:rPr>
                <w:sz w:val="20"/>
                <w:szCs w:val="20"/>
              </w:rPr>
              <w:t xml:space="preserve"> Pacific</w:t>
            </w:r>
          </w:p>
        </w:tc>
        <w:tc>
          <w:tcPr>
            <w:tcW w:w="21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5766" w14:textId="77777777" w:rsidR="00761C4B" w:rsidRPr="00C36168" w:rsidRDefault="00761C4B" w:rsidP="00761C4B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  <w:tc>
          <w:tcPr>
            <w:tcW w:w="21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5767" w14:textId="77777777" w:rsidR="00761C4B" w:rsidRPr="00C36168" w:rsidRDefault="00761C4B" w:rsidP="00761C4B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5768" w14:textId="77777777" w:rsidR="00761C4B" w:rsidRPr="00C36168" w:rsidRDefault="00761C4B" w:rsidP="00761C4B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  <w:tc>
          <w:tcPr>
            <w:tcW w:w="21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5769" w14:textId="77777777" w:rsidR="00761C4B" w:rsidRPr="00C36168" w:rsidRDefault="00761C4B" w:rsidP="00761C4B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</w:tr>
      <w:tr w:rsidR="00FF3E5B" w:rsidRPr="00C36168" w14:paraId="2635576E" w14:textId="77777777" w:rsidTr="007A109F">
        <w:trPr>
          <w:jc w:val="center"/>
        </w:trPr>
        <w:tc>
          <w:tcPr>
            <w:tcW w:w="644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5576B" w14:textId="77777777" w:rsidR="00FF3E5B" w:rsidRPr="00C36168" w:rsidRDefault="00FF3E5B" w:rsidP="002053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List </w:t>
            </w:r>
            <w:r w:rsidR="002053CB">
              <w:rPr>
                <w:sz w:val="16"/>
                <w:szCs w:val="16"/>
              </w:rPr>
              <w:t xml:space="preserve">Recurrent </w:t>
            </w:r>
            <w:r>
              <w:rPr>
                <w:sz w:val="16"/>
                <w:szCs w:val="16"/>
              </w:rPr>
              <w:t>Work Days</w:t>
            </w:r>
          </w:p>
        </w:tc>
        <w:tc>
          <w:tcPr>
            <w:tcW w:w="254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5576C" w14:textId="77777777" w:rsidR="00FF3E5B" w:rsidRPr="00761C4B" w:rsidRDefault="00FF3E5B" w:rsidP="001023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Work Day Recurrent Start Time(s)</w:t>
            </w:r>
          </w:p>
        </w:tc>
        <w:tc>
          <w:tcPr>
            <w:tcW w:w="249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5576D" w14:textId="77777777" w:rsidR="00FF3E5B" w:rsidRPr="00761C4B" w:rsidRDefault="00FF3E5B" w:rsidP="001023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Work Day Recurrent End Time(s)</w:t>
            </w:r>
          </w:p>
        </w:tc>
      </w:tr>
      <w:tr w:rsidR="00FF3E5B" w:rsidRPr="00C36168" w14:paraId="26355772" w14:textId="77777777" w:rsidTr="007A109F">
        <w:trPr>
          <w:trHeight w:val="864"/>
          <w:jc w:val="center"/>
        </w:trPr>
        <w:tc>
          <w:tcPr>
            <w:tcW w:w="644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576F" w14:textId="77777777" w:rsidR="00FF3E5B" w:rsidRPr="00C36168" w:rsidRDefault="00FF3E5B" w:rsidP="00761C4B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  <w:tc>
          <w:tcPr>
            <w:tcW w:w="25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5770" w14:textId="77777777" w:rsidR="00FF3E5B" w:rsidRPr="00C36168" w:rsidRDefault="00FF3E5B" w:rsidP="001023B3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  <w:tc>
          <w:tcPr>
            <w:tcW w:w="249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5771" w14:textId="77777777" w:rsidR="00FF3E5B" w:rsidRPr="00C36168" w:rsidRDefault="00FF3E5B" w:rsidP="001023B3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</w:tr>
    </w:tbl>
    <w:p w14:paraId="26355773" w14:textId="77777777" w:rsidR="00C47E7E" w:rsidRPr="001C5B72" w:rsidRDefault="00C47E7E">
      <w:pPr>
        <w:rPr>
          <w:sz w:val="16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1491"/>
      </w:tblGrid>
      <w:tr w:rsidR="00761C4B" w:rsidRPr="00C36168" w14:paraId="26355775" w14:textId="77777777" w:rsidTr="007A109F">
        <w:trPr>
          <w:jc w:val="center"/>
        </w:trPr>
        <w:tc>
          <w:tcPr>
            <w:tcW w:w="11491" w:type="dxa"/>
            <w:tcBorders>
              <w:bottom w:val="single" w:sz="4" w:space="0" w:color="auto"/>
            </w:tcBorders>
            <w:vAlign w:val="center"/>
          </w:tcPr>
          <w:p w14:paraId="26355774" w14:textId="190AA724" w:rsidR="00761C4B" w:rsidRPr="0037274F" w:rsidRDefault="00761C4B" w:rsidP="00761C4B">
            <w:pPr>
              <w:rPr>
                <w:bCs/>
                <w:sz w:val="20"/>
                <w:szCs w:val="16"/>
              </w:rPr>
            </w:pPr>
            <w:r w:rsidRPr="001C5B72">
              <w:rPr>
                <w:b/>
                <w:sz w:val="20"/>
                <w:szCs w:val="16"/>
              </w:rPr>
              <w:t>Additional Information</w:t>
            </w:r>
            <w:r w:rsidR="00013BA8">
              <w:rPr>
                <w:b/>
                <w:sz w:val="20"/>
                <w:szCs w:val="16"/>
              </w:rPr>
              <w:t xml:space="preserve"> </w:t>
            </w:r>
            <w:r w:rsidR="0037274F">
              <w:rPr>
                <w:bCs/>
                <w:sz w:val="20"/>
                <w:szCs w:val="16"/>
              </w:rPr>
              <w:t>(List details here)</w:t>
            </w:r>
          </w:p>
        </w:tc>
      </w:tr>
      <w:tr w:rsidR="00761C4B" w:rsidRPr="00C36168" w14:paraId="26355777" w14:textId="77777777" w:rsidTr="007A109F">
        <w:trPr>
          <w:trHeight w:val="7200"/>
          <w:jc w:val="center"/>
        </w:trPr>
        <w:tc>
          <w:tcPr>
            <w:tcW w:w="1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5776" w14:textId="77777777" w:rsidR="00761C4B" w:rsidRPr="00C36168" w:rsidRDefault="00761C4B" w:rsidP="00761C4B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</w:tr>
    </w:tbl>
    <w:p w14:paraId="26355778" w14:textId="77777777" w:rsidR="00761C4B" w:rsidRPr="001C5B72" w:rsidRDefault="00761C4B">
      <w:pPr>
        <w:rPr>
          <w:sz w:val="28"/>
        </w:rPr>
      </w:pPr>
    </w:p>
    <w:tbl>
      <w:tblPr>
        <w:tblW w:w="11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2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7495"/>
        <w:gridCol w:w="3996"/>
      </w:tblGrid>
      <w:tr w:rsidR="006D1E32" w:rsidRPr="00C36168" w14:paraId="2635577B" w14:textId="77777777" w:rsidTr="0082291A">
        <w:trPr>
          <w:jc w:val="center"/>
        </w:trPr>
        <w:tc>
          <w:tcPr>
            <w:tcW w:w="7495" w:type="dxa"/>
            <w:vAlign w:val="center"/>
          </w:tcPr>
          <w:p w14:paraId="26355779" w14:textId="77777777" w:rsidR="006D1E32" w:rsidRPr="00C36168" w:rsidRDefault="006D1E32" w:rsidP="00CF4FDA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Completed By</w:t>
            </w:r>
          </w:p>
        </w:tc>
        <w:tc>
          <w:tcPr>
            <w:tcW w:w="3996" w:type="dxa"/>
            <w:vAlign w:val="center"/>
          </w:tcPr>
          <w:p w14:paraId="2635577A" w14:textId="77777777" w:rsidR="006D1E32" w:rsidRPr="00C36168" w:rsidRDefault="006D1E32" w:rsidP="00CF4FDA">
            <w:pPr>
              <w:rPr>
                <w:sz w:val="16"/>
                <w:szCs w:val="16"/>
              </w:rPr>
            </w:pPr>
            <w:r w:rsidRPr="00C36168">
              <w:rPr>
                <w:sz w:val="16"/>
                <w:szCs w:val="16"/>
              </w:rPr>
              <w:t>Date</w:t>
            </w:r>
          </w:p>
        </w:tc>
      </w:tr>
      <w:tr w:rsidR="006D1E32" w:rsidRPr="00C36168" w14:paraId="2635577E" w14:textId="77777777" w:rsidTr="0082291A">
        <w:trPr>
          <w:trHeight w:val="432"/>
          <w:jc w:val="center"/>
        </w:trPr>
        <w:tc>
          <w:tcPr>
            <w:tcW w:w="7495" w:type="dxa"/>
            <w:vAlign w:val="center"/>
          </w:tcPr>
          <w:p w14:paraId="2635577C" w14:textId="77777777" w:rsidR="006D1E32" w:rsidRPr="00C36168" w:rsidRDefault="006D1E32" w:rsidP="00CF4FDA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  <w:tc>
          <w:tcPr>
            <w:tcW w:w="3996" w:type="dxa"/>
            <w:vAlign w:val="center"/>
          </w:tcPr>
          <w:p w14:paraId="2635577D" w14:textId="77777777" w:rsidR="006D1E32" w:rsidRPr="00C36168" w:rsidRDefault="006D1E32" w:rsidP="00CF4FDA">
            <w:pPr>
              <w:rPr>
                <w:sz w:val="20"/>
                <w:szCs w:val="20"/>
              </w:rPr>
            </w:pPr>
            <w:r w:rsidRPr="00C36168">
              <w:rPr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C36168">
              <w:rPr>
                <w:sz w:val="20"/>
                <w:szCs w:val="20"/>
              </w:rPr>
              <w:instrText xml:space="preserve"> FORMTEXT </w:instrText>
            </w:r>
            <w:r w:rsidRPr="00C36168">
              <w:rPr>
                <w:sz w:val="20"/>
                <w:szCs w:val="20"/>
              </w:rPr>
            </w:r>
            <w:r w:rsidRPr="00C36168">
              <w:rPr>
                <w:sz w:val="20"/>
                <w:szCs w:val="20"/>
              </w:rPr>
              <w:fldChar w:fldCharType="separate"/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="00571338">
              <w:rPr>
                <w:noProof/>
                <w:sz w:val="20"/>
                <w:szCs w:val="20"/>
              </w:rPr>
              <w:t> </w:t>
            </w:r>
            <w:r w:rsidRPr="00C36168">
              <w:rPr>
                <w:sz w:val="20"/>
                <w:szCs w:val="20"/>
              </w:rPr>
              <w:fldChar w:fldCharType="end"/>
            </w:r>
          </w:p>
        </w:tc>
      </w:tr>
    </w:tbl>
    <w:p w14:paraId="2635577F" w14:textId="77777777" w:rsidR="00AF06FF" w:rsidRPr="0059231C" w:rsidRDefault="00AF06FF" w:rsidP="00AF06FF">
      <w:pPr>
        <w:rPr>
          <w:sz w:val="2"/>
          <w:szCs w:val="2"/>
        </w:rPr>
      </w:pPr>
    </w:p>
    <w:sectPr w:rsidR="00AF06FF" w:rsidRPr="0059231C" w:rsidSect="00A80363">
      <w:footerReference w:type="default" r:id="rId11"/>
      <w:footerReference w:type="first" r:id="rId12"/>
      <w:pgSz w:w="12240" w:h="15840" w:code="1"/>
      <w:pgMar w:top="360" w:right="360" w:bottom="720" w:left="360" w:header="331" w:footer="64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308989" w14:textId="77777777" w:rsidR="007D7E79" w:rsidRDefault="007D7E79">
      <w:r>
        <w:separator/>
      </w:r>
    </w:p>
  </w:endnote>
  <w:endnote w:type="continuationSeparator" w:id="0">
    <w:p w14:paraId="250561B6" w14:textId="77777777" w:rsidR="007D7E79" w:rsidRDefault="007D7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55786" w14:textId="2EBED569" w:rsidR="000802E4" w:rsidRPr="001023B3" w:rsidRDefault="000802E4" w:rsidP="003865C2">
    <w:pPr>
      <w:pStyle w:val="Footer"/>
      <w:tabs>
        <w:tab w:val="clear" w:pos="4320"/>
        <w:tab w:val="clear" w:pos="8640"/>
        <w:tab w:val="center" w:pos="5760"/>
      </w:tabs>
      <w:rPr>
        <w:sz w:val="20"/>
        <w:szCs w:val="18"/>
      </w:rPr>
    </w:pPr>
    <w:r w:rsidRPr="001023B3">
      <w:rPr>
        <w:sz w:val="14"/>
        <w:szCs w:val="12"/>
      </w:rPr>
      <w:t>ITD 0511</w:t>
    </w:r>
    <w:proofErr w:type="gramStart"/>
    <w:r w:rsidRPr="001023B3">
      <w:rPr>
        <w:sz w:val="14"/>
        <w:szCs w:val="12"/>
      </w:rPr>
      <w:t xml:space="preserve">   (</w:t>
    </w:r>
    <w:proofErr w:type="gramEnd"/>
    <w:r w:rsidRPr="001023B3">
      <w:rPr>
        <w:sz w:val="14"/>
        <w:szCs w:val="12"/>
      </w:rPr>
      <w:t xml:space="preserve">Rev. </w:t>
    </w:r>
    <w:r>
      <w:rPr>
        <w:sz w:val="14"/>
        <w:szCs w:val="12"/>
      </w:rPr>
      <w:t>0</w:t>
    </w:r>
    <w:r w:rsidR="00277B2C">
      <w:rPr>
        <w:sz w:val="14"/>
        <w:szCs w:val="12"/>
      </w:rPr>
      <w:t>8</w:t>
    </w:r>
    <w:r>
      <w:rPr>
        <w:sz w:val="14"/>
        <w:szCs w:val="12"/>
      </w:rPr>
      <w:t>-1</w:t>
    </w:r>
    <w:r w:rsidR="00277B2C">
      <w:rPr>
        <w:sz w:val="14"/>
        <w:szCs w:val="12"/>
      </w:rPr>
      <w:t>6</w:t>
    </w:r>
    <w:r w:rsidRPr="001023B3">
      <w:rPr>
        <w:sz w:val="14"/>
        <w:szCs w:val="12"/>
      </w:rPr>
      <w:t>)</w:t>
    </w:r>
    <w:r>
      <w:rPr>
        <w:sz w:val="18"/>
        <w:szCs w:val="18"/>
      </w:rPr>
      <w:tab/>
    </w:r>
    <w:r w:rsidRPr="001023B3">
      <w:rPr>
        <w:sz w:val="20"/>
        <w:szCs w:val="18"/>
      </w:rPr>
      <w:t xml:space="preserve">Page </w:t>
    </w:r>
    <w:r w:rsidRPr="001023B3">
      <w:rPr>
        <w:sz w:val="20"/>
        <w:szCs w:val="18"/>
      </w:rPr>
      <w:fldChar w:fldCharType="begin"/>
    </w:r>
    <w:r w:rsidRPr="001023B3">
      <w:rPr>
        <w:sz w:val="20"/>
        <w:szCs w:val="18"/>
      </w:rPr>
      <w:instrText xml:space="preserve"> PAGE </w:instrText>
    </w:r>
    <w:r w:rsidRPr="001023B3">
      <w:rPr>
        <w:sz w:val="20"/>
        <w:szCs w:val="18"/>
      </w:rPr>
      <w:fldChar w:fldCharType="separate"/>
    </w:r>
    <w:r w:rsidR="009F40B9">
      <w:rPr>
        <w:noProof/>
        <w:sz w:val="20"/>
        <w:szCs w:val="18"/>
      </w:rPr>
      <w:t>2</w:t>
    </w:r>
    <w:r w:rsidRPr="001023B3">
      <w:rPr>
        <w:sz w:val="20"/>
        <w:szCs w:val="18"/>
      </w:rPr>
      <w:fldChar w:fldCharType="end"/>
    </w:r>
    <w:r w:rsidRPr="001023B3">
      <w:rPr>
        <w:sz w:val="20"/>
        <w:szCs w:val="18"/>
      </w:rPr>
      <w:t xml:space="preserve"> of </w:t>
    </w:r>
    <w:r w:rsidRPr="001023B3">
      <w:rPr>
        <w:sz w:val="20"/>
        <w:szCs w:val="18"/>
      </w:rPr>
      <w:fldChar w:fldCharType="begin"/>
    </w:r>
    <w:r w:rsidRPr="001023B3">
      <w:rPr>
        <w:sz w:val="20"/>
        <w:szCs w:val="18"/>
      </w:rPr>
      <w:instrText xml:space="preserve"> NUMPAGES </w:instrText>
    </w:r>
    <w:r w:rsidRPr="001023B3">
      <w:rPr>
        <w:sz w:val="20"/>
        <w:szCs w:val="18"/>
      </w:rPr>
      <w:fldChar w:fldCharType="separate"/>
    </w:r>
    <w:r w:rsidR="009F40B9">
      <w:rPr>
        <w:noProof/>
        <w:sz w:val="20"/>
        <w:szCs w:val="18"/>
      </w:rPr>
      <w:t>2</w:t>
    </w:r>
    <w:r w:rsidRPr="001023B3">
      <w:rPr>
        <w:sz w:val="20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55787" w14:textId="6141C73B" w:rsidR="000802E4" w:rsidRPr="001023B3" w:rsidRDefault="000802E4" w:rsidP="00B363CE">
    <w:pPr>
      <w:pStyle w:val="Footer"/>
      <w:tabs>
        <w:tab w:val="clear" w:pos="4320"/>
        <w:tab w:val="clear" w:pos="8640"/>
        <w:tab w:val="center" w:pos="5760"/>
      </w:tabs>
      <w:rPr>
        <w:sz w:val="20"/>
        <w:szCs w:val="18"/>
      </w:rPr>
    </w:pPr>
    <w:r>
      <w:rPr>
        <w:sz w:val="18"/>
        <w:szCs w:val="18"/>
      </w:rPr>
      <w:tab/>
    </w:r>
    <w:r w:rsidRPr="001023B3">
      <w:rPr>
        <w:sz w:val="20"/>
        <w:szCs w:val="18"/>
      </w:rPr>
      <w:t xml:space="preserve">Page </w:t>
    </w:r>
    <w:r w:rsidRPr="001023B3">
      <w:rPr>
        <w:sz w:val="20"/>
        <w:szCs w:val="18"/>
      </w:rPr>
      <w:fldChar w:fldCharType="begin"/>
    </w:r>
    <w:r w:rsidRPr="001023B3">
      <w:rPr>
        <w:sz w:val="20"/>
        <w:szCs w:val="18"/>
      </w:rPr>
      <w:instrText xml:space="preserve"> PAGE </w:instrText>
    </w:r>
    <w:r w:rsidRPr="001023B3">
      <w:rPr>
        <w:sz w:val="20"/>
        <w:szCs w:val="18"/>
      </w:rPr>
      <w:fldChar w:fldCharType="separate"/>
    </w:r>
    <w:r w:rsidR="009F40B9">
      <w:rPr>
        <w:noProof/>
        <w:sz w:val="20"/>
        <w:szCs w:val="18"/>
      </w:rPr>
      <w:t>1</w:t>
    </w:r>
    <w:r w:rsidRPr="001023B3">
      <w:rPr>
        <w:sz w:val="20"/>
        <w:szCs w:val="18"/>
      </w:rPr>
      <w:fldChar w:fldCharType="end"/>
    </w:r>
    <w:r w:rsidRPr="001023B3">
      <w:rPr>
        <w:sz w:val="20"/>
        <w:szCs w:val="18"/>
      </w:rPr>
      <w:t xml:space="preserve"> of </w:t>
    </w:r>
    <w:r w:rsidRPr="001023B3">
      <w:rPr>
        <w:sz w:val="20"/>
        <w:szCs w:val="18"/>
      </w:rPr>
      <w:fldChar w:fldCharType="begin"/>
    </w:r>
    <w:r w:rsidRPr="001023B3">
      <w:rPr>
        <w:sz w:val="20"/>
        <w:szCs w:val="18"/>
      </w:rPr>
      <w:instrText xml:space="preserve"> NUMPAGES </w:instrText>
    </w:r>
    <w:r w:rsidRPr="001023B3">
      <w:rPr>
        <w:sz w:val="20"/>
        <w:szCs w:val="18"/>
      </w:rPr>
      <w:fldChar w:fldCharType="separate"/>
    </w:r>
    <w:r w:rsidR="009F40B9">
      <w:rPr>
        <w:noProof/>
        <w:sz w:val="20"/>
        <w:szCs w:val="18"/>
      </w:rPr>
      <w:t>2</w:t>
    </w:r>
    <w:r w:rsidRPr="001023B3">
      <w:rPr>
        <w:sz w:val="20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DAE4F6" w14:textId="77777777" w:rsidR="007D7E79" w:rsidRDefault="007D7E79">
      <w:r>
        <w:separator/>
      </w:r>
    </w:p>
  </w:footnote>
  <w:footnote w:type="continuationSeparator" w:id="0">
    <w:p w14:paraId="25824D4F" w14:textId="77777777" w:rsidR="007D7E79" w:rsidRDefault="007D7E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1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6FF"/>
    <w:rsid w:val="00000C69"/>
    <w:rsid w:val="0000248E"/>
    <w:rsid w:val="00002A04"/>
    <w:rsid w:val="00004B47"/>
    <w:rsid w:val="000069FC"/>
    <w:rsid w:val="00012629"/>
    <w:rsid w:val="00013BA8"/>
    <w:rsid w:val="00014171"/>
    <w:rsid w:val="00025E66"/>
    <w:rsid w:val="0003194E"/>
    <w:rsid w:val="000330CE"/>
    <w:rsid w:val="00053AE2"/>
    <w:rsid w:val="00054B6A"/>
    <w:rsid w:val="00062A93"/>
    <w:rsid w:val="00063BAC"/>
    <w:rsid w:val="00063E6D"/>
    <w:rsid w:val="00063F47"/>
    <w:rsid w:val="0006582E"/>
    <w:rsid w:val="00073BD2"/>
    <w:rsid w:val="000772CD"/>
    <w:rsid w:val="00077C58"/>
    <w:rsid w:val="000802E4"/>
    <w:rsid w:val="000804E2"/>
    <w:rsid w:val="00092DB4"/>
    <w:rsid w:val="00094DA7"/>
    <w:rsid w:val="000966F9"/>
    <w:rsid w:val="000A5B20"/>
    <w:rsid w:val="000B3108"/>
    <w:rsid w:val="000B47CE"/>
    <w:rsid w:val="000C42C0"/>
    <w:rsid w:val="000C4591"/>
    <w:rsid w:val="000C7ACE"/>
    <w:rsid w:val="000D41B4"/>
    <w:rsid w:val="000D48B1"/>
    <w:rsid w:val="000D4CCA"/>
    <w:rsid w:val="000D71B8"/>
    <w:rsid w:val="000E40C6"/>
    <w:rsid w:val="000F6980"/>
    <w:rsid w:val="001023B3"/>
    <w:rsid w:val="00106488"/>
    <w:rsid w:val="00113451"/>
    <w:rsid w:val="00114320"/>
    <w:rsid w:val="0011557A"/>
    <w:rsid w:val="00115BE0"/>
    <w:rsid w:val="00120D49"/>
    <w:rsid w:val="00124181"/>
    <w:rsid w:val="0013365B"/>
    <w:rsid w:val="0013758A"/>
    <w:rsid w:val="00146E6A"/>
    <w:rsid w:val="00155291"/>
    <w:rsid w:val="00155EA5"/>
    <w:rsid w:val="001620E3"/>
    <w:rsid w:val="0016474B"/>
    <w:rsid w:val="00164EF4"/>
    <w:rsid w:val="00174182"/>
    <w:rsid w:val="001777E1"/>
    <w:rsid w:val="00177A75"/>
    <w:rsid w:val="001804E6"/>
    <w:rsid w:val="00180530"/>
    <w:rsid w:val="00185E37"/>
    <w:rsid w:val="001950FD"/>
    <w:rsid w:val="0019523C"/>
    <w:rsid w:val="00195CF8"/>
    <w:rsid w:val="001A0A9D"/>
    <w:rsid w:val="001A3CE2"/>
    <w:rsid w:val="001A4761"/>
    <w:rsid w:val="001B3E8F"/>
    <w:rsid w:val="001B4436"/>
    <w:rsid w:val="001C0A2B"/>
    <w:rsid w:val="001C2D9B"/>
    <w:rsid w:val="001C307A"/>
    <w:rsid w:val="001C5B72"/>
    <w:rsid w:val="001C6373"/>
    <w:rsid w:val="001D3144"/>
    <w:rsid w:val="001D362F"/>
    <w:rsid w:val="001E3007"/>
    <w:rsid w:val="001E5E39"/>
    <w:rsid w:val="001F0034"/>
    <w:rsid w:val="001F2331"/>
    <w:rsid w:val="001F5A3C"/>
    <w:rsid w:val="002051B0"/>
    <w:rsid w:val="002053CB"/>
    <w:rsid w:val="00210D46"/>
    <w:rsid w:val="00210E22"/>
    <w:rsid w:val="00214898"/>
    <w:rsid w:val="00215608"/>
    <w:rsid w:val="00216993"/>
    <w:rsid w:val="00224DD8"/>
    <w:rsid w:val="00225DFC"/>
    <w:rsid w:val="002279EC"/>
    <w:rsid w:val="00232161"/>
    <w:rsid w:val="00235BE1"/>
    <w:rsid w:val="00244044"/>
    <w:rsid w:val="002475FD"/>
    <w:rsid w:val="00250117"/>
    <w:rsid w:val="0025300C"/>
    <w:rsid w:val="00254384"/>
    <w:rsid w:val="00262CB5"/>
    <w:rsid w:val="00262FE5"/>
    <w:rsid w:val="0026640F"/>
    <w:rsid w:val="002727EB"/>
    <w:rsid w:val="002748D2"/>
    <w:rsid w:val="00275B56"/>
    <w:rsid w:val="00277B2C"/>
    <w:rsid w:val="0028445F"/>
    <w:rsid w:val="00286F2D"/>
    <w:rsid w:val="002925E7"/>
    <w:rsid w:val="0029671D"/>
    <w:rsid w:val="002A084F"/>
    <w:rsid w:val="002A15E9"/>
    <w:rsid w:val="002A6613"/>
    <w:rsid w:val="002A71B7"/>
    <w:rsid w:val="002A7CC3"/>
    <w:rsid w:val="002B2689"/>
    <w:rsid w:val="002B5E70"/>
    <w:rsid w:val="002C40BF"/>
    <w:rsid w:val="002C589A"/>
    <w:rsid w:val="002C6DA7"/>
    <w:rsid w:val="002C7576"/>
    <w:rsid w:val="002D4411"/>
    <w:rsid w:val="002D7948"/>
    <w:rsid w:val="002E10D6"/>
    <w:rsid w:val="002E15C1"/>
    <w:rsid w:val="002E6CE8"/>
    <w:rsid w:val="002F0836"/>
    <w:rsid w:val="002F18A8"/>
    <w:rsid w:val="002F68D0"/>
    <w:rsid w:val="0030148E"/>
    <w:rsid w:val="00301A0D"/>
    <w:rsid w:val="00303D14"/>
    <w:rsid w:val="00305AAE"/>
    <w:rsid w:val="00307166"/>
    <w:rsid w:val="0031105B"/>
    <w:rsid w:val="003123D8"/>
    <w:rsid w:val="0032257E"/>
    <w:rsid w:val="00322891"/>
    <w:rsid w:val="00322E39"/>
    <w:rsid w:val="00323C90"/>
    <w:rsid w:val="0032564A"/>
    <w:rsid w:val="003265E4"/>
    <w:rsid w:val="003307B6"/>
    <w:rsid w:val="00331BCE"/>
    <w:rsid w:val="003401A4"/>
    <w:rsid w:val="003423D2"/>
    <w:rsid w:val="0034402B"/>
    <w:rsid w:val="00345D1B"/>
    <w:rsid w:val="00355618"/>
    <w:rsid w:val="00360F69"/>
    <w:rsid w:val="00363D95"/>
    <w:rsid w:val="0037274F"/>
    <w:rsid w:val="00374955"/>
    <w:rsid w:val="00374BBC"/>
    <w:rsid w:val="003865C2"/>
    <w:rsid w:val="00390B0D"/>
    <w:rsid w:val="00390D4D"/>
    <w:rsid w:val="00391E89"/>
    <w:rsid w:val="00397AD9"/>
    <w:rsid w:val="00397F71"/>
    <w:rsid w:val="003A2643"/>
    <w:rsid w:val="003A36B3"/>
    <w:rsid w:val="003A501C"/>
    <w:rsid w:val="003B0B20"/>
    <w:rsid w:val="003B11F5"/>
    <w:rsid w:val="003B7BEB"/>
    <w:rsid w:val="003C2D1F"/>
    <w:rsid w:val="003C4E76"/>
    <w:rsid w:val="003C5401"/>
    <w:rsid w:val="003C67BD"/>
    <w:rsid w:val="003C72FE"/>
    <w:rsid w:val="003D1315"/>
    <w:rsid w:val="003D5CE9"/>
    <w:rsid w:val="003E1523"/>
    <w:rsid w:val="003E3648"/>
    <w:rsid w:val="003F2AC9"/>
    <w:rsid w:val="003F5611"/>
    <w:rsid w:val="003F6338"/>
    <w:rsid w:val="003F6E2F"/>
    <w:rsid w:val="004049CB"/>
    <w:rsid w:val="0040510B"/>
    <w:rsid w:val="00414028"/>
    <w:rsid w:val="00423D9B"/>
    <w:rsid w:val="00424FC9"/>
    <w:rsid w:val="004255B1"/>
    <w:rsid w:val="004309A6"/>
    <w:rsid w:val="00430D5D"/>
    <w:rsid w:val="004328EF"/>
    <w:rsid w:val="00435F3A"/>
    <w:rsid w:val="0044214A"/>
    <w:rsid w:val="004432AC"/>
    <w:rsid w:val="00444BBD"/>
    <w:rsid w:val="0045266E"/>
    <w:rsid w:val="004531EE"/>
    <w:rsid w:val="0045514A"/>
    <w:rsid w:val="00457D9F"/>
    <w:rsid w:val="004601BD"/>
    <w:rsid w:val="00464391"/>
    <w:rsid w:val="00464D8C"/>
    <w:rsid w:val="00466EC3"/>
    <w:rsid w:val="004770F6"/>
    <w:rsid w:val="00482597"/>
    <w:rsid w:val="004827FE"/>
    <w:rsid w:val="00482ED0"/>
    <w:rsid w:val="00485118"/>
    <w:rsid w:val="00487059"/>
    <w:rsid w:val="004912C3"/>
    <w:rsid w:val="004940A4"/>
    <w:rsid w:val="00495C3E"/>
    <w:rsid w:val="00497518"/>
    <w:rsid w:val="004A0550"/>
    <w:rsid w:val="004A0941"/>
    <w:rsid w:val="004A1AE4"/>
    <w:rsid w:val="004A2067"/>
    <w:rsid w:val="004A2E4C"/>
    <w:rsid w:val="004A4BDC"/>
    <w:rsid w:val="004A619A"/>
    <w:rsid w:val="004A6E86"/>
    <w:rsid w:val="004B1DB3"/>
    <w:rsid w:val="004B1DE6"/>
    <w:rsid w:val="004B6FD4"/>
    <w:rsid w:val="004C6D50"/>
    <w:rsid w:val="004D625C"/>
    <w:rsid w:val="004D67C4"/>
    <w:rsid w:val="004D7C28"/>
    <w:rsid w:val="004E1ED0"/>
    <w:rsid w:val="004E4496"/>
    <w:rsid w:val="004F1208"/>
    <w:rsid w:val="00500137"/>
    <w:rsid w:val="00510238"/>
    <w:rsid w:val="00516D65"/>
    <w:rsid w:val="00523157"/>
    <w:rsid w:val="0052745B"/>
    <w:rsid w:val="00527CDE"/>
    <w:rsid w:val="00531930"/>
    <w:rsid w:val="00532C2E"/>
    <w:rsid w:val="00535C60"/>
    <w:rsid w:val="00543980"/>
    <w:rsid w:val="005441CC"/>
    <w:rsid w:val="005463D0"/>
    <w:rsid w:val="00547E11"/>
    <w:rsid w:val="00562AC6"/>
    <w:rsid w:val="00564DFF"/>
    <w:rsid w:val="00571338"/>
    <w:rsid w:val="005809E1"/>
    <w:rsid w:val="005816EC"/>
    <w:rsid w:val="00585226"/>
    <w:rsid w:val="00585C17"/>
    <w:rsid w:val="005918E0"/>
    <w:rsid w:val="0059231C"/>
    <w:rsid w:val="005964C1"/>
    <w:rsid w:val="00596FD9"/>
    <w:rsid w:val="005A2285"/>
    <w:rsid w:val="005B4BC2"/>
    <w:rsid w:val="005C250B"/>
    <w:rsid w:val="005C53E3"/>
    <w:rsid w:val="005C7474"/>
    <w:rsid w:val="005C7522"/>
    <w:rsid w:val="005D383A"/>
    <w:rsid w:val="005D4733"/>
    <w:rsid w:val="005E3362"/>
    <w:rsid w:val="005E7CD0"/>
    <w:rsid w:val="005F014A"/>
    <w:rsid w:val="005F1041"/>
    <w:rsid w:val="005F4F23"/>
    <w:rsid w:val="005F760E"/>
    <w:rsid w:val="006147E4"/>
    <w:rsid w:val="00615124"/>
    <w:rsid w:val="006215D3"/>
    <w:rsid w:val="00622BC1"/>
    <w:rsid w:val="0062671C"/>
    <w:rsid w:val="00626D09"/>
    <w:rsid w:val="006332BB"/>
    <w:rsid w:val="0064617F"/>
    <w:rsid w:val="00652058"/>
    <w:rsid w:val="00654286"/>
    <w:rsid w:val="00660E86"/>
    <w:rsid w:val="00661AB4"/>
    <w:rsid w:val="00666CD4"/>
    <w:rsid w:val="0068127C"/>
    <w:rsid w:val="006858F2"/>
    <w:rsid w:val="006864B9"/>
    <w:rsid w:val="006874C3"/>
    <w:rsid w:val="00692C90"/>
    <w:rsid w:val="00694223"/>
    <w:rsid w:val="006A0097"/>
    <w:rsid w:val="006A0860"/>
    <w:rsid w:val="006A0932"/>
    <w:rsid w:val="006B0862"/>
    <w:rsid w:val="006B156B"/>
    <w:rsid w:val="006C2AC0"/>
    <w:rsid w:val="006C5CF9"/>
    <w:rsid w:val="006C6D1C"/>
    <w:rsid w:val="006D12DB"/>
    <w:rsid w:val="006D1E32"/>
    <w:rsid w:val="006E232D"/>
    <w:rsid w:val="006E45FB"/>
    <w:rsid w:val="006F439D"/>
    <w:rsid w:val="00705A83"/>
    <w:rsid w:val="007102DA"/>
    <w:rsid w:val="00721F62"/>
    <w:rsid w:val="00723072"/>
    <w:rsid w:val="00726458"/>
    <w:rsid w:val="007336B8"/>
    <w:rsid w:val="00744383"/>
    <w:rsid w:val="00746A0A"/>
    <w:rsid w:val="00746BB9"/>
    <w:rsid w:val="00756DA6"/>
    <w:rsid w:val="00761C4B"/>
    <w:rsid w:val="00763374"/>
    <w:rsid w:val="00771095"/>
    <w:rsid w:val="0077123B"/>
    <w:rsid w:val="007806EC"/>
    <w:rsid w:val="0078121F"/>
    <w:rsid w:val="00786ABB"/>
    <w:rsid w:val="0078764E"/>
    <w:rsid w:val="00791D54"/>
    <w:rsid w:val="007A109F"/>
    <w:rsid w:val="007A2782"/>
    <w:rsid w:val="007A2E55"/>
    <w:rsid w:val="007B1E10"/>
    <w:rsid w:val="007C5586"/>
    <w:rsid w:val="007C6244"/>
    <w:rsid w:val="007D48C4"/>
    <w:rsid w:val="007D702C"/>
    <w:rsid w:val="007D7E79"/>
    <w:rsid w:val="007E23B7"/>
    <w:rsid w:val="007E5715"/>
    <w:rsid w:val="007E5B1E"/>
    <w:rsid w:val="007E610A"/>
    <w:rsid w:val="007E6F67"/>
    <w:rsid w:val="007F064C"/>
    <w:rsid w:val="007F2F9B"/>
    <w:rsid w:val="007F5008"/>
    <w:rsid w:val="0080013B"/>
    <w:rsid w:val="00816E02"/>
    <w:rsid w:val="0082291A"/>
    <w:rsid w:val="0083377B"/>
    <w:rsid w:val="008338FB"/>
    <w:rsid w:val="008408C0"/>
    <w:rsid w:val="00851B9E"/>
    <w:rsid w:val="00851D0C"/>
    <w:rsid w:val="00856A93"/>
    <w:rsid w:val="008627E5"/>
    <w:rsid w:val="00865D6D"/>
    <w:rsid w:val="00867057"/>
    <w:rsid w:val="00870235"/>
    <w:rsid w:val="008708F4"/>
    <w:rsid w:val="00871364"/>
    <w:rsid w:val="00872310"/>
    <w:rsid w:val="00887354"/>
    <w:rsid w:val="008877FE"/>
    <w:rsid w:val="0089191F"/>
    <w:rsid w:val="008920FC"/>
    <w:rsid w:val="008A0301"/>
    <w:rsid w:val="008A0A79"/>
    <w:rsid w:val="008A58B7"/>
    <w:rsid w:val="008A773F"/>
    <w:rsid w:val="008B0C4D"/>
    <w:rsid w:val="008B3DC2"/>
    <w:rsid w:val="008B5643"/>
    <w:rsid w:val="008B656D"/>
    <w:rsid w:val="008C3A47"/>
    <w:rsid w:val="008C64DF"/>
    <w:rsid w:val="008D3836"/>
    <w:rsid w:val="008D672C"/>
    <w:rsid w:val="008E1A27"/>
    <w:rsid w:val="008F1E36"/>
    <w:rsid w:val="00910E0E"/>
    <w:rsid w:val="00912C61"/>
    <w:rsid w:val="00912DDB"/>
    <w:rsid w:val="0091646C"/>
    <w:rsid w:val="00920D61"/>
    <w:rsid w:val="009237D8"/>
    <w:rsid w:val="00925A15"/>
    <w:rsid w:val="00927E33"/>
    <w:rsid w:val="009318D7"/>
    <w:rsid w:val="00936B49"/>
    <w:rsid w:val="0094278A"/>
    <w:rsid w:val="00944170"/>
    <w:rsid w:val="00947E99"/>
    <w:rsid w:val="00954D0A"/>
    <w:rsid w:val="00960F2E"/>
    <w:rsid w:val="00961B85"/>
    <w:rsid w:val="00962687"/>
    <w:rsid w:val="00970585"/>
    <w:rsid w:val="00972946"/>
    <w:rsid w:val="009734C7"/>
    <w:rsid w:val="00976F55"/>
    <w:rsid w:val="00980499"/>
    <w:rsid w:val="00981C1E"/>
    <w:rsid w:val="00983CF9"/>
    <w:rsid w:val="00985F28"/>
    <w:rsid w:val="009A24DF"/>
    <w:rsid w:val="009A762C"/>
    <w:rsid w:val="009B6CCE"/>
    <w:rsid w:val="009C1B0C"/>
    <w:rsid w:val="009C2483"/>
    <w:rsid w:val="009C2E7C"/>
    <w:rsid w:val="009C69B5"/>
    <w:rsid w:val="009C6E4E"/>
    <w:rsid w:val="009C76FA"/>
    <w:rsid w:val="009D1872"/>
    <w:rsid w:val="009E1490"/>
    <w:rsid w:val="009E1C67"/>
    <w:rsid w:val="009E2E0D"/>
    <w:rsid w:val="009E6810"/>
    <w:rsid w:val="009E6AE1"/>
    <w:rsid w:val="009E6D62"/>
    <w:rsid w:val="009E7B6D"/>
    <w:rsid w:val="009E7F8D"/>
    <w:rsid w:val="009F1580"/>
    <w:rsid w:val="009F40B9"/>
    <w:rsid w:val="00A01163"/>
    <w:rsid w:val="00A027A6"/>
    <w:rsid w:val="00A032D8"/>
    <w:rsid w:val="00A05300"/>
    <w:rsid w:val="00A10D8E"/>
    <w:rsid w:val="00A10EF5"/>
    <w:rsid w:val="00A12C73"/>
    <w:rsid w:val="00A16E09"/>
    <w:rsid w:val="00A2570B"/>
    <w:rsid w:val="00A36BA7"/>
    <w:rsid w:val="00A3768D"/>
    <w:rsid w:val="00A40EAC"/>
    <w:rsid w:val="00A4192A"/>
    <w:rsid w:val="00A44A72"/>
    <w:rsid w:val="00A53603"/>
    <w:rsid w:val="00A64C92"/>
    <w:rsid w:val="00A6753A"/>
    <w:rsid w:val="00A70837"/>
    <w:rsid w:val="00A73F90"/>
    <w:rsid w:val="00A77931"/>
    <w:rsid w:val="00A800DA"/>
    <w:rsid w:val="00A80363"/>
    <w:rsid w:val="00AA19C3"/>
    <w:rsid w:val="00AA2380"/>
    <w:rsid w:val="00AA53BE"/>
    <w:rsid w:val="00AC1694"/>
    <w:rsid w:val="00AC2075"/>
    <w:rsid w:val="00AC6433"/>
    <w:rsid w:val="00AD29E4"/>
    <w:rsid w:val="00AD5590"/>
    <w:rsid w:val="00AE0363"/>
    <w:rsid w:val="00AE087F"/>
    <w:rsid w:val="00AE3F94"/>
    <w:rsid w:val="00AE409E"/>
    <w:rsid w:val="00AF06FF"/>
    <w:rsid w:val="00AF12D4"/>
    <w:rsid w:val="00AF138F"/>
    <w:rsid w:val="00AF3A67"/>
    <w:rsid w:val="00B02F79"/>
    <w:rsid w:val="00B074A0"/>
    <w:rsid w:val="00B130C7"/>
    <w:rsid w:val="00B16E0B"/>
    <w:rsid w:val="00B211B6"/>
    <w:rsid w:val="00B22203"/>
    <w:rsid w:val="00B230DA"/>
    <w:rsid w:val="00B35F2A"/>
    <w:rsid w:val="00B363CE"/>
    <w:rsid w:val="00B40F51"/>
    <w:rsid w:val="00B43B7F"/>
    <w:rsid w:val="00B5037D"/>
    <w:rsid w:val="00B53B81"/>
    <w:rsid w:val="00B5719A"/>
    <w:rsid w:val="00B57DF8"/>
    <w:rsid w:val="00B6696C"/>
    <w:rsid w:val="00B71968"/>
    <w:rsid w:val="00B7407C"/>
    <w:rsid w:val="00B92179"/>
    <w:rsid w:val="00B95289"/>
    <w:rsid w:val="00B960E6"/>
    <w:rsid w:val="00B96820"/>
    <w:rsid w:val="00B973F0"/>
    <w:rsid w:val="00B97426"/>
    <w:rsid w:val="00BA3694"/>
    <w:rsid w:val="00BA5EE8"/>
    <w:rsid w:val="00BA6FA4"/>
    <w:rsid w:val="00BA7134"/>
    <w:rsid w:val="00BB21AB"/>
    <w:rsid w:val="00BB2EA1"/>
    <w:rsid w:val="00BB4997"/>
    <w:rsid w:val="00BB5CA3"/>
    <w:rsid w:val="00BB703C"/>
    <w:rsid w:val="00BC128A"/>
    <w:rsid w:val="00BC4205"/>
    <w:rsid w:val="00BC5EB7"/>
    <w:rsid w:val="00BD6FC7"/>
    <w:rsid w:val="00BD7960"/>
    <w:rsid w:val="00BE25D1"/>
    <w:rsid w:val="00BE670D"/>
    <w:rsid w:val="00BE6F57"/>
    <w:rsid w:val="00BE7335"/>
    <w:rsid w:val="00BF3DE3"/>
    <w:rsid w:val="00BF4584"/>
    <w:rsid w:val="00C00206"/>
    <w:rsid w:val="00C051C5"/>
    <w:rsid w:val="00C073A4"/>
    <w:rsid w:val="00C11497"/>
    <w:rsid w:val="00C13EC9"/>
    <w:rsid w:val="00C15FA8"/>
    <w:rsid w:val="00C160D5"/>
    <w:rsid w:val="00C178C3"/>
    <w:rsid w:val="00C2134D"/>
    <w:rsid w:val="00C229BC"/>
    <w:rsid w:val="00C22D0A"/>
    <w:rsid w:val="00C35178"/>
    <w:rsid w:val="00C36168"/>
    <w:rsid w:val="00C37D1A"/>
    <w:rsid w:val="00C451FA"/>
    <w:rsid w:val="00C45BD4"/>
    <w:rsid w:val="00C47E7E"/>
    <w:rsid w:val="00C506FC"/>
    <w:rsid w:val="00C52110"/>
    <w:rsid w:val="00C54A80"/>
    <w:rsid w:val="00C57590"/>
    <w:rsid w:val="00C65D13"/>
    <w:rsid w:val="00C674A0"/>
    <w:rsid w:val="00C7224B"/>
    <w:rsid w:val="00C72F69"/>
    <w:rsid w:val="00C76236"/>
    <w:rsid w:val="00C80F43"/>
    <w:rsid w:val="00C81FE3"/>
    <w:rsid w:val="00C86C89"/>
    <w:rsid w:val="00C90225"/>
    <w:rsid w:val="00C9643A"/>
    <w:rsid w:val="00C968DB"/>
    <w:rsid w:val="00CA297C"/>
    <w:rsid w:val="00CB1D69"/>
    <w:rsid w:val="00CB495E"/>
    <w:rsid w:val="00CC0C98"/>
    <w:rsid w:val="00CC7360"/>
    <w:rsid w:val="00CD4E32"/>
    <w:rsid w:val="00CD4FE8"/>
    <w:rsid w:val="00CD5206"/>
    <w:rsid w:val="00CE43DD"/>
    <w:rsid w:val="00CE79E8"/>
    <w:rsid w:val="00CF3BD6"/>
    <w:rsid w:val="00CF4567"/>
    <w:rsid w:val="00CF4FDA"/>
    <w:rsid w:val="00D01DC2"/>
    <w:rsid w:val="00D02446"/>
    <w:rsid w:val="00D0246B"/>
    <w:rsid w:val="00D031F2"/>
    <w:rsid w:val="00D133EB"/>
    <w:rsid w:val="00D147BD"/>
    <w:rsid w:val="00D1520B"/>
    <w:rsid w:val="00D23DA0"/>
    <w:rsid w:val="00D266C8"/>
    <w:rsid w:val="00D2704B"/>
    <w:rsid w:val="00D278D5"/>
    <w:rsid w:val="00D32A13"/>
    <w:rsid w:val="00D33C4E"/>
    <w:rsid w:val="00D33EA3"/>
    <w:rsid w:val="00D34237"/>
    <w:rsid w:val="00D354E6"/>
    <w:rsid w:val="00D35A82"/>
    <w:rsid w:val="00D51096"/>
    <w:rsid w:val="00D52C8C"/>
    <w:rsid w:val="00D5394A"/>
    <w:rsid w:val="00D54266"/>
    <w:rsid w:val="00D56168"/>
    <w:rsid w:val="00D643B3"/>
    <w:rsid w:val="00D671B2"/>
    <w:rsid w:val="00D67E97"/>
    <w:rsid w:val="00D702B7"/>
    <w:rsid w:val="00D70796"/>
    <w:rsid w:val="00D74C37"/>
    <w:rsid w:val="00DA17AD"/>
    <w:rsid w:val="00DA49D6"/>
    <w:rsid w:val="00DB5293"/>
    <w:rsid w:val="00DC016D"/>
    <w:rsid w:val="00DC1AFF"/>
    <w:rsid w:val="00DC284E"/>
    <w:rsid w:val="00DC5489"/>
    <w:rsid w:val="00DC75E2"/>
    <w:rsid w:val="00DD0648"/>
    <w:rsid w:val="00DD393F"/>
    <w:rsid w:val="00DD4AA6"/>
    <w:rsid w:val="00DD75E0"/>
    <w:rsid w:val="00DE1098"/>
    <w:rsid w:val="00DE25D0"/>
    <w:rsid w:val="00DE5721"/>
    <w:rsid w:val="00DE7FDD"/>
    <w:rsid w:val="00DF382C"/>
    <w:rsid w:val="00DF6E76"/>
    <w:rsid w:val="00E0025D"/>
    <w:rsid w:val="00E02D7D"/>
    <w:rsid w:val="00E02E3D"/>
    <w:rsid w:val="00E02F85"/>
    <w:rsid w:val="00E07A58"/>
    <w:rsid w:val="00E12E09"/>
    <w:rsid w:val="00E139D1"/>
    <w:rsid w:val="00E14578"/>
    <w:rsid w:val="00E1585E"/>
    <w:rsid w:val="00E1626B"/>
    <w:rsid w:val="00E165DA"/>
    <w:rsid w:val="00E17567"/>
    <w:rsid w:val="00E20922"/>
    <w:rsid w:val="00E219A1"/>
    <w:rsid w:val="00E22BC9"/>
    <w:rsid w:val="00E2300B"/>
    <w:rsid w:val="00E23023"/>
    <w:rsid w:val="00E2463E"/>
    <w:rsid w:val="00E32ADD"/>
    <w:rsid w:val="00E32B2C"/>
    <w:rsid w:val="00E40BB1"/>
    <w:rsid w:val="00E45DCD"/>
    <w:rsid w:val="00E51E0F"/>
    <w:rsid w:val="00E5623D"/>
    <w:rsid w:val="00E5750D"/>
    <w:rsid w:val="00E63558"/>
    <w:rsid w:val="00E65BCD"/>
    <w:rsid w:val="00E7066D"/>
    <w:rsid w:val="00E70D40"/>
    <w:rsid w:val="00E80EFB"/>
    <w:rsid w:val="00E815CC"/>
    <w:rsid w:val="00E817B3"/>
    <w:rsid w:val="00E8226C"/>
    <w:rsid w:val="00E86E52"/>
    <w:rsid w:val="00E90541"/>
    <w:rsid w:val="00E924D6"/>
    <w:rsid w:val="00EA74C9"/>
    <w:rsid w:val="00EA7F07"/>
    <w:rsid w:val="00EB2532"/>
    <w:rsid w:val="00EC00D6"/>
    <w:rsid w:val="00EC1900"/>
    <w:rsid w:val="00ED0FD5"/>
    <w:rsid w:val="00EE1C63"/>
    <w:rsid w:val="00EE2845"/>
    <w:rsid w:val="00EE5F9B"/>
    <w:rsid w:val="00EF52F8"/>
    <w:rsid w:val="00EF78BB"/>
    <w:rsid w:val="00F038C5"/>
    <w:rsid w:val="00F07B49"/>
    <w:rsid w:val="00F11192"/>
    <w:rsid w:val="00F158BC"/>
    <w:rsid w:val="00F16FF3"/>
    <w:rsid w:val="00F175F5"/>
    <w:rsid w:val="00F23D1D"/>
    <w:rsid w:val="00F245D9"/>
    <w:rsid w:val="00F26C5E"/>
    <w:rsid w:val="00F376D3"/>
    <w:rsid w:val="00F4135F"/>
    <w:rsid w:val="00F414C5"/>
    <w:rsid w:val="00F510FB"/>
    <w:rsid w:val="00F56C87"/>
    <w:rsid w:val="00F56E78"/>
    <w:rsid w:val="00F60470"/>
    <w:rsid w:val="00F60BAA"/>
    <w:rsid w:val="00F64E94"/>
    <w:rsid w:val="00F65BBA"/>
    <w:rsid w:val="00F66CEE"/>
    <w:rsid w:val="00F7040B"/>
    <w:rsid w:val="00F70C16"/>
    <w:rsid w:val="00F73202"/>
    <w:rsid w:val="00F73FFD"/>
    <w:rsid w:val="00F851E7"/>
    <w:rsid w:val="00F853CE"/>
    <w:rsid w:val="00F8558A"/>
    <w:rsid w:val="00F95DF0"/>
    <w:rsid w:val="00FA5177"/>
    <w:rsid w:val="00FB263C"/>
    <w:rsid w:val="00FB5BD9"/>
    <w:rsid w:val="00FC3199"/>
    <w:rsid w:val="00FD075A"/>
    <w:rsid w:val="00FD3818"/>
    <w:rsid w:val="00FD4DC0"/>
    <w:rsid w:val="00FE06E9"/>
    <w:rsid w:val="00FE0802"/>
    <w:rsid w:val="00FE4553"/>
    <w:rsid w:val="00FE4A7E"/>
    <w:rsid w:val="00FF3173"/>
    <w:rsid w:val="00FF3AEA"/>
    <w:rsid w:val="00FF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  <w14:docId w14:val="2635567C"/>
  <w15:docId w15:val="{E4DBEA1F-5DDE-4C2A-9403-26BD7ED2B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Forms">
    <w:name w:val="Table Forms"/>
    <w:basedOn w:val="TableNormal"/>
    <w:rsid w:val="00E86E52"/>
    <w:rPr>
      <w:rFonts w:ascii="Arial" w:hAnsi="Arial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58" w:type="dxa"/>
        <w:right w:w="58" w:type="dxa"/>
      </w:tblCellMar>
    </w:tblPr>
    <w:trPr>
      <w:jc w:val="center"/>
    </w:trPr>
    <w:tcPr>
      <w:vAlign w:val="center"/>
    </w:tcPr>
  </w:style>
  <w:style w:type="table" w:customStyle="1" w:styleId="ITDFormTable">
    <w:name w:val="ITD Form Table"/>
    <w:basedOn w:val="TableNormal"/>
    <w:rsid w:val="0025300C"/>
    <w:rPr>
      <w:rFonts w:ascii="Arial" w:hAnsi="Arial"/>
      <w:sz w:val="22"/>
    </w:rPr>
    <w:tblPr>
      <w:jc w:val="center"/>
      <w:tblCellMar>
        <w:left w:w="58" w:type="dxa"/>
        <w:right w:w="58" w:type="dxa"/>
      </w:tblCellMar>
    </w:tblPr>
    <w:trPr>
      <w:jc w:val="center"/>
    </w:trPr>
    <w:tcPr>
      <w:vAlign w:val="center"/>
    </w:tcPr>
  </w:style>
  <w:style w:type="paragraph" w:styleId="BalloonText">
    <w:name w:val="Balloon Text"/>
    <w:basedOn w:val="Normal"/>
    <w:semiHidden/>
    <w:rsid w:val="000E40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B363C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363C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FC2608-91CB-4996-A641-A2298DFA47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37E780-E3E0-4082-ADF6-E9BB02A7016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D3F985-B677-40EB-A086-E2C3FE683A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5F4788D-6A73-4057-82D1-FC1E4F9003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0511.docx</Template>
  <TotalTime>1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0182   (Rev</vt:lpstr>
    </vt:vector>
  </TitlesOfParts>
  <Company>State of Idaho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0182   (Rev</dc:title>
  <dc:creator>blamb</dc:creator>
  <cp:lastModifiedBy>Barton Phelps</cp:lastModifiedBy>
  <cp:revision>2</cp:revision>
  <cp:lastPrinted>2016-08-11T14:40:00Z</cp:lastPrinted>
  <dcterms:created xsi:type="dcterms:W3CDTF">2024-08-28T17:33:00Z</dcterms:created>
  <dcterms:modified xsi:type="dcterms:W3CDTF">2024-08-28T17:33:00Z</dcterms:modified>
</cp:coreProperties>
</file>