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CF7DDE" w14:textId="03B4C280" w:rsidR="006651F2" w:rsidRPr="00545E01" w:rsidRDefault="00EF16E2" w:rsidP="00A32CFD">
      <w:pPr>
        <w:tabs>
          <w:tab w:val="center" w:pos="5760"/>
          <w:tab w:val="right" w:pos="11520"/>
        </w:tabs>
        <w:spacing w:after="0" w:line="240" w:lineRule="auto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1CF7E8A" wp14:editId="21CF7E8B">
            <wp:simplePos x="0" y="0"/>
            <wp:positionH relativeFrom="column">
              <wp:posOffset>57150</wp:posOffset>
            </wp:positionH>
            <wp:positionV relativeFrom="paragraph">
              <wp:posOffset>-6350</wp:posOffset>
            </wp:positionV>
            <wp:extent cx="457200" cy="457200"/>
            <wp:effectExtent l="19050" t="0" r="0" b="0"/>
            <wp:wrapNone/>
            <wp:docPr id="2" name="Picture 2" descr="ITD Logo B&amp;W Offici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ITD Logo B&amp;W Official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651F2">
        <w:tab/>
      </w:r>
      <w:r w:rsidR="006651F2" w:rsidRPr="00621622">
        <w:rPr>
          <w:b/>
          <w:sz w:val="30"/>
          <w:szCs w:val="30"/>
        </w:rPr>
        <w:t>Environmental Reevaluation</w:t>
      </w:r>
      <w:r w:rsidR="00A32CFD">
        <w:rPr>
          <w:b/>
          <w:sz w:val="30"/>
          <w:szCs w:val="30"/>
        </w:rPr>
        <w:tab/>
      </w:r>
      <w:r w:rsidR="00A32CFD" w:rsidRPr="00545E01">
        <w:rPr>
          <w:sz w:val="16"/>
          <w:szCs w:val="16"/>
        </w:rPr>
        <w:t xml:space="preserve">ITD </w:t>
      </w:r>
      <w:r w:rsidR="00A32CFD">
        <w:rPr>
          <w:sz w:val="16"/>
          <w:szCs w:val="16"/>
        </w:rPr>
        <w:t>0674</w:t>
      </w:r>
      <w:r w:rsidR="00A32CFD" w:rsidRPr="00545E01">
        <w:rPr>
          <w:sz w:val="16"/>
          <w:szCs w:val="16"/>
        </w:rPr>
        <w:t xml:space="preserve"> (Rev. </w:t>
      </w:r>
      <w:r w:rsidR="00773230">
        <w:rPr>
          <w:sz w:val="16"/>
          <w:szCs w:val="16"/>
        </w:rPr>
        <w:t>04/2025</w:t>
      </w:r>
      <w:r w:rsidR="00A32CFD" w:rsidRPr="00545E01">
        <w:rPr>
          <w:sz w:val="16"/>
          <w:szCs w:val="16"/>
        </w:rPr>
        <w:t>)</w:t>
      </w:r>
    </w:p>
    <w:p w14:paraId="21CF7DDF" w14:textId="77777777" w:rsidR="006651F2" w:rsidRPr="00621622" w:rsidRDefault="00621622" w:rsidP="00A32CFD">
      <w:pPr>
        <w:tabs>
          <w:tab w:val="center" w:pos="5760"/>
          <w:tab w:val="right" w:pos="11520"/>
        </w:tabs>
        <w:spacing w:after="0" w:line="240" w:lineRule="auto"/>
        <w:rPr>
          <w:sz w:val="24"/>
          <w:szCs w:val="24"/>
        </w:rPr>
      </w:pPr>
      <w:r w:rsidRPr="004D36A2">
        <w:rPr>
          <w:sz w:val="24"/>
          <w:szCs w:val="24"/>
        </w:rPr>
        <w:tab/>
        <w:t>Idaho Transportation Department</w:t>
      </w:r>
      <w:r w:rsidR="00A32CFD">
        <w:rPr>
          <w:sz w:val="24"/>
          <w:szCs w:val="24"/>
        </w:rPr>
        <w:tab/>
      </w:r>
      <w:r w:rsidR="00A32CFD" w:rsidRPr="004D36A2">
        <w:rPr>
          <w:position w:val="6"/>
          <w:sz w:val="16"/>
          <w:szCs w:val="16"/>
        </w:rPr>
        <w:t>itd.idaho.gov</w:t>
      </w:r>
    </w:p>
    <w:p w14:paraId="21CF7DE0" w14:textId="77777777" w:rsidR="006651F2" w:rsidRPr="00621622" w:rsidRDefault="006651F2" w:rsidP="00545E01">
      <w:pPr>
        <w:spacing w:after="0" w:line="240" w:lineRule="auto"/>
        <w:rPr>
          <w:sz w:val="16"/>
          <w:szCs w:val="16"/>
        </w:rPr>
      </w:pPr>
    </w:p>
    <w:bookmarkStart w:id="0" w:name="GoToInstructions"/>
    <w:p w14:paraId="21CF7DE1" w14:textId="77777777" w:rsidR="00812BB5" w:rsidRDefault="002C5443" w:rsidP="00545E01">
      <w:pPr>
        <w:spacing w:after="0" w:line="240" w:lineRule="auto"/>
      </w:pPr>
      <w:r>
        <w:fldChar w:fldCharType="begin"/>
      </w:r>
      <w:r w:rsidR="00EE46F1">
        <w:instrText>HYPERLINK "\\\\itdnas\\general svs\\FormsMgmt\\AllITDForms\\0501-1000\\0674Instructions.docx"</w:instrText>
      </w:r>
      <w:r>
        <w:fldChar w:fldCharType="separate"/>
      </w:r>
      <w:r w:rsidR="00D71ED7" w:rsidRPr="00D71ED7">
        <w:rPr>
          <w:rStyle w:val="Hyperlink"/>
        </w:rPr>
        <w:t>Go to instructions</w:t>
      </w:r>
      <w:bookmarkEnd w:id="0"/>
      <w:r>
        <w:fldChar w:fldCharType="end"/>
      </w:r>
    </w:p>
    <w:p w14:paraId="21CF7DE2" w14:textId="77777777" w:rsidR="00812BB5" w:rsidRPr="00812BB5" w:rsidRDefault="00812BB5" w:rsidP="00545E01">
      <w:pPr>
        <w:spacing w:after="0" w:line="240" w:lineRule="auto"/>
        <w:rPr>
          <w:sz w:val="12"/>
          <w:szCs w:val="12"/>
        </w:rPr>
      </w:pPr>
    </w:p>
    <w:p w14:paraId="21CF7DE3" w14:textId="77777777" w:rsidR="006651F2" w:rsidRPr="008916CB" w:rsidRDefault="006651F2" w:rsidP="00BD623B">
      <w:pPr>
        <w:spacing w:after="0" w:line="240" w:lineRule="auto"/>
        <w:rPr>
          <w:b/>
        </w:rPr>
      </w:pPr>
      <w:r>
        <w:rPr>
          <w:b/>
        </w:rPr>
        <w:t>A. Proposed Project</w:t>
      </w:r>
    </w:p>
    <w:tbl>
      <w:tblPr>
        <w:tblW w:w="114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8" w:type="dxa"/>
          <w:right w:w="58" w:type="dxa"/>
        </w:tblCellMar>
        <w:tblLook w:val="00A0" w:firstRow="1" w:lastRow="0" w:firstColumn="1" w:lastColumn="0" w:noHBand="0" w:noVBand="0"/>
      </w:tblPr>
      <w:tblGrid>
        <w:gridCol w:w="650"/>
        <w:gridCol w:w="1056"/>
        <w:gridCol w:w="2109"/>
        <w:gridCol w:w="4653"/>
        <w:gridCol w:w="1495"/>
        <w:gridCol w:w="1528"/>
      </w:tblGrid>
      <w:tr w:rsidR="005D6C70" w:rsidRPr="00F62FCE" w14:paraId="21CF7DEA" w14:textId="77777777" w:rsidTr="00836F09">
        <w:trPr>
          <w:trHeight w:val="161"/>
          <w:jc w:val="center"/>
        </w:trPr>
        <w:tc>
          <w:tcPr>
            <w:tcW w:w="664" w:type="dxa"/>
            <w:tcBorders>
              <w:bottom w:val="nil"/>
            </w:tcBorders>
            <w:vAlign w:val="center"/>
          </w:tcPr>
          <w:p w14:paraId="21CF7DE4" w14:textId="77777777" w:rsidR="005D6C70" w:rsidRPr="00F62FCE" w:rsidRDefault="005D6C70" w:rsidP="00C53931">
            <w:pPr>
              <w:spacing w:after="0" w:line="240" w:lineRule="auto"/>
              <w:rPr>
                <w:sz w:val="16"/>
                <w:szCs w:val="16"/>
              </w:rPr>
            </w:pPr>
            <w:r w:rsidRPr="00F62FCE">
              <w:rPr>
                <w:sz w:val="16"/>
                <w:szCs w:val="16"/>
              </w:rPr>
              <w:t>District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14:paraId="21CF7DE5" w14:textId="77777777" w:rsidR="005D6C70" w:rsidRPr="00F62FCE" w:rsidRDefault="005D6C70" w:rsidP="00C53931">
            <w:pPr>
              <w:spacing w:after="0" w:line="240" w:lineRule="auto"/>
              <w:rPr>
                <w:sz w:val="16"/>
                <w:szCs w:val="16"/>
              </w:rPr>
            </w:pPr>
            <w:r w:rsidRPr="00F62FCE">
              <w:rPr>
                <w:sz w:val="16"/>
                <w:szCs w:val="16"/>
              </w:rPr>
              <w:t>Key Number</w:t>
            </w:r>
          </w:p>
        </w:tc>
        <w:tc>
          <w:tcPr>
            <w:tcW w:w="2160" w:type="dxa"/>
            <w:tcBorders>
              <w:bottom w:val="nil"/>
            </w:tcBorders>
            <w:vAlign w:val="center"/>
          </w:tcPr>
          <w:p w14:paraId="21CF7DE6" w14:textId="77777777" w:rsidR="005D6C70" w:rsidRPr="00F62FCE" w:rsidRDefault="005D6C70" w:rsidP="005D6C7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Project Number</w:t>
            </w:r>
          </w:p>
        </w:tc>
        <w:tc>
          <w:tcPr>
            <w:tcW w:w="4770" w:type="dxa"/>
            <w:tcBorders>
              <w:bottom w:val="nil"/>
            </w:tcBorders>
            <w:vAlign w:val="center"/>
          </w:tcPr>
          <w:p w14:paraId="21CF7DE7" w14:textId="77777777" w:rsidR="005D6C70" w:rsidRPr="00F62FCE" w:rsidRDefault="005D6C70" w:rsidP="00F62FCE">
            <w:pPr>
              <w:spacing w:after="0" w:line="240" w:lineRule="auto"/>
              <w:rPr>
                <w:sz w:val="16"/>
                <w:szCs w:val="16"/>
              </w:rPr>
            </w:pPr>
            <w:r w:rsidRPr="00F62FCE">
              <w:rPr>
                <w:sz w:val="16"/>
                <w:szCs w:val="16"/>
              </w:rPr>
              <w:t>Project Name</w:t>
            </w:r>
          </w:p>
        </w:tc>
        <w:tc>
          <w:tcPr>
            <w:tcW w:w="1530" w:type="dxa"/>
            <w:tcBorders>
              <w:bottom w:val="nil"/>
            </w:tcBorders>
            <w:vAlign w:val="center"/>
          </w:tcPr>
          <w:p w14:paraId="21CF7DE8" w14:textId="77777777" w:rsidR="005D6C70" w:rsidRPr="00F62FCE" w:rsidRDefault="00836F09" w:rsidP="00F62FC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Beginning Milepost</w:t>
            </w:r>
          </w:p>
        </w:tc>
        <w:tc>
          <w:tcPr>
            <w:tcW w:w="1564" w:type="dxa"/>
            <w:tcBorders>
              <w:bottom w:val="nil"/>
            </w:tcBorders>
            <w:vAlign w:val="center"/>
          </w:tcPr>
          <w:p w14:paraId="21CF7DE9" w14:textId="77777777" w:rsidR="005D6C70" w:rsidRPr="00F62FCE" w:rsidRDefault="00836F09" w:rsidP="00F62FC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Ending Milepost</w:t>
            </w:r>
          </w:p>
        </w:tc>
      </w:tr>
      <w:bookmarkStart w:id="1" w:name="bkDistrict"/>
      <w:tr w:rsidR="005D6C70" w:rsidRPr="00F62FCE" w14:paraId="21CF7DF1" w14:textId="77777777" w:rsidTr="00836F09">
        <w:trPr>
          <w:trHeight w:val="360"/>
          <w:jc w:val="center"/>
        </w:trPr>
        <w:tc>
          <w:tcPr>
            <w:tcW w:w="664" w:type="dxa"/>
            <w:tcBorders>
              <w:top w:val="nil"/>
            </w:tcBorders>
            <w:vAlign w:val="center"/>
          </w:tcPr>
          <w:p w14:paraId="21CF7DEB" w14:textId="77777777" w:rsidR="005D6C70" w:rsidRPr="00F62FCE" w:rsidRDefault="002C5443" w:rsidP="00F84421">
            <w:pPr>
              <w:spacing w:after="0" w:line="240" w:lineRule="auto"/>
            </w:pPr>
            <w:r>
              <w:fldChar w:fldCharType="begin">
                <w:ffData>
                  <w:name w:val="bkDistrict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B718C0">
              <w:instrText xml:space="preserve"> FORMTEXT </w:instrText>
            </w:r>
            <w:r>
              <w:fldChar w:fldCharType="separate"/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  <w:bookmarkStart w:id="2" w:name="bkKeyNo"/>
        <w:tc>
          <w:tcPr>
            <w:tcW w:w="1080" w:type="dxa"/>
            <w:tcBorders>
              <w:top w:val="nil"/>
            </w:tcBorders>
            <w:vAlign w:val="center"/>
          </w:tcPr>
          <w:p w14:paraId="21CF7DEC" w14:textId="77777777" w:rsidR="005D6C70" w:rsidRPr="00F62FCE" w:rsidRDefault="002C5443" w:rsidP="00F84421">
            <w:pPr>
              <w:spacing w:after="0" w:line="240" w:lineRule="auto"/>
            </w:pPr>
            <w:r>
              <w:fldChar w:fldCharType="begin">
                <w:ffData>
                  <w:name w:val="bkKeyNo"/>
                  <w:enabled/>
                  <w:calcOnExit w:val="0"/>
                  <w:exitMacro w:val="ITDData"/>
                  <w:textInput/>
                </w:ffData>
              </w:fldChar>
            </w:r>
            <w:r w:rsidR="00EA5E03">
              <w:instrText xml:space="preserve"> FORMTEXT </w:instrText>
            </w:r>
            <w:r>
              <w:fldChar w:fldCharType="separate"/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bookmarkStart w:id="3" w:name="bkProjNumber"/>
        <w:tc>
          <w:tcPr>
            <w:tcW w:w="2160" w:type="dxa"/>
            <w:tcBorders>
              <w:top w:val="nil"/>
            </w:tcBorders>
            <w:vAlign w:val="center"/>
          </w:tcPr>
          <w:p w14:paraId="21CF7DED" w14:textId="77777777" w:rsidR="005D6C70" w:rsidRPr="00F62FCE" w:rsidRDefault="002C5443" w:rsidP="003F37DB">
            <w:pPr>
              <w:spacing w:after="0" w:line="240" w:lineRule="auto"/>
            </w:pPr>
            <w:r>
              <w:fldChar w:fldCharType="begin">
                <w:ffData>
                  <w:name w:val="bkProjNumber"/>
                  <w:enabled/>
                  <w:calcOnExit w:val="0"/>
                  <w:textInput/>
                </w:ffData>
              </w:fldChar>
            </w:r>
            <w:r w:rsidR="009411D5">
              <w:instrText xml:space="preserve"> FORMTEXT </w:instrText>
            </w:r>
            <w:r>
              <w:fldChar w:fldCharType="separate"/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bookmarkStart w:id="4" w:name="bkLocation"/>
        <w:tc>
          <w:tcPr>
            <w:tcW w:w="4770" w:type="dxa"/>
            <w:tcBorders>
              <w:top w:val="nil"/>
            </w:tcBorders>
            <w:vAlign w:val="center"/>
          </w:tcPr>
          <w:p w14:paraId="21CF7DEE" w14:textId="77777777" w:rsidR="005D6C70" w:rsidRPr="00F62FCE" w:rsidRDefault="002C5443" w:rsidP="003F37DB">
            <w:pPr>
              <w:spacing w:after="0" w:line="240" w:lineRule="auto"/>
            </w:pPr>
            <w:r>
              <w:fldChar w:fldCharType="begin">
                <w:ffData>
                  <w:name w:val="bkLocation"/>
                  <w:enabled/>
                  <w:calcOnExit w:val="0"/>
                  <w:textInput/>
                </w:ffData>
              </w:fldChar>
            </w:r>
            <w:r w:rsidR="009411D5">
              <w:instrText xml:space="preserve"> FORMTEXT </w:instrText>
            </w:r>
            <w:r>
              <w:fldChar w:fldCharType="separate"/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bookmarkStart w:id="5" w:name="bkBegMP"/>
        <w:tc>
          <w:tcPr>
            <w:tcW w:w="1530" w:type="dxa"/>
            <w:tcBorders>
              <w:top w:val="nil"/>
            </w:tcBorders>
            <w:vAlign w:val="center"/>
          </w:tcPr>
          <w:p w14:paraId="21CF7DEF" w14:textId="77777777" w:rsidR="005D6C70" w:rsidRPr="00F62FCE" w:rsidRDefault="002C5443" w:rsidP="003F37DB">
            <w:pPr>
              <w:spacing w:after="0" w:line="240" w:lineRule="auto"/>
            </w:pPr>
            <w:r>
              <w:fldChar w:fldCharType="begin">
                <w:ffData>
                  <w:name w:val="bkBegMP"/>
                  <w:enabled/>
                  <w:calcOnExit w:val="0"/>
                  <w:textInput/>
                </w:ffData>
              </w:fldChar>
            </w:r>
            <w:r w:rsidR="009411D5">
              <w:instrText xml:space="preserve"> FORMTEXT </w:instrText>
            </w:r>
            <w:r>
              <w:fldChar w:fldCharType="separate"/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bookmarkStart w:id="6" w:name="bkEndMP"/>
        <w:tc>
          <w:tcPr>
            <w:tcW w:w="1564" w:type="dxa"/>
            <w:tcBorders>
              <w:top w:val="nil"/>
            </w:tcBorders>
            <w:vAlign w:val="center"/>
          </w:tcPr>
          <w:p w14:paraId="21CF7DF0" w14:textId="77777777" w:rsidR="005D6C70" w:rsidRPr="00F62FCE" w:rsidRDefault="002C5443" w:rsidP="003F37DB">
            <w:pPr>
              <w:spacing w:after="0" w:line="240" w:lineRule="auto"/>
            </w:pPr>
            <w:r>
              <w:fldChar w:fldCharType="begin">
                <w:ffData>
                  <w:name w:val="bkEndMP"/>
                  <w:enabled/>
                  <w:calcOnExit w:val="0"/>
                  <w:textInput/>
                </w:ffData>
              </w:fldChar>
            </w:r>
            <w:r w:rsidR="00EA5E03">
              <w:instrText xml:space="preserve"> FORMTEXT </w:instrText>
            </w:r>
            <w:r>
              <w:fldChar w:fldCharType="separate"/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</w:tr>
    </w:tbl>
    <w:p w14:paraId="21CF7DF2" w14:textId="77777777" w:rsidR="006651F2" w:rsidRDefault="006651F2" w:rsidP="00545E01">
      <w:pPr>
        <w:spacing w:after="0" w:line="240" w:lineRule="auto"/>
      </w:pPr>
    </w:p>
    <w:tbl>
      <w:tblPr>
        <w:tblW w:w="114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8" w:type="dxa"/>
          <w:right w:w="58" w:type="dxa"/>
        </w:tblCellMar>
        <w:tblLook w:val="00A0" w:firstRow="1" w:lastRow="0" w:firstColumn="1" w:lastColumn="0" w:noHBand="0" w:noVBand="0"/>
      </w:tblPr>
      <w:tblGrid>
        <w:gridCol w:w="2635"/>
        <w:gridCol w:w="2635"/>
        <w:gridCol w:w="2636"/>
        <w:gridCol w:w="3585"/>
      </w:tblGrid>
      <w:tr w:rsidR="00BE371F" w:rsidRPr="00F62FCE" w14:paraId="21CF7DF7" w14:textId="77777777" w:rsidTr="00846035">
        <w:trPr>
          <w:trHeight w:val="161"/>
          <w:jc w:val="center"/>
        </w:trPr>
        <w:tc>
          <w:tcPr>
            <w:tcW w:w="2635" w:type="dxa"/>
            <w:tcBorders>
              <w:bottom w:val="nil"/>
            </w:tcBorders>
            <w:vAlign w:val="center"/>
          </w:tcPr>
          <w:p w14:paraId="21CF7DF3" w14:textId="77777777" w:rsidR="00BE371F" w:rsidRPr="00F62FCE" w:rsidRDefault="00BE371F" w:rsidP="00C5393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Approved Under Key Number</w:t>
            </w:r>
          </w:p>
        </w:tc>
        <w:tc>
          <w:tcPr>
            <w:tcW w:w="2635" w:type="dxa"/>
            <w:tcBorders>
              <w:bottom w:val="nil"/>
            </w:tcBorders>
            <w:vAlign w:val="center"/>
          </w:tcPr>
          <w:p w14:paraId="21CF7DF4" w14:textId="77777777" w:rsidR="00BE371F" w:rsidRPr="00F62FCE" w:rsidRDefault="00BE371F" w:rsidP="00C5393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Original Approval Date</w:t>
            </w:r>
          </w:p>
        </w:tc>
        <w:tc>
          <w:tcPr>
            <w:tcW w:w="2636" w:type="dxa"/>
            <w:tcBorders>
              <w:bottom w:val="nil"/>
            </w:tcBorders>
            <w:vAlign w:val="center"/>
          </w:tcPr>
          <w:p w14:paraId="21CF7DF5" w14:textId="77777777" w:rsidR="00BE371F" w:rsidRPr="00F62FCE" w:rsidRDefault="00BE371F" w:rsidP="00C5393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Last Re-evaluation Date</w:t>
            </w:r>
          </w:p>
        </w:tc>
        <w:tc>
          <w:tcPr>
            <w:tcW w:w="3585" w:type="dxa"/>
            <w:tcBorders>
              <w:bottom w:val="nil"/>
            </w:tcBorders>
            <w:vAlign w:val="center"/>
          </w:tcPr>
          <w:p w14:paraId="21CF7DF6" w14:textId="7A266683" w:rsidR="00B063F5" w:rsidRPr="00F62FCE" w:rsidRDefault="00BE371F" w:rsidP="00301725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Document Type (select one)</w:t>
            </w:r>
          </w:p>
        </w:tc>
      </w:tr>
      <w:tr w:rsidR="00BE371F" w:rsidRPr="00F62FCE" w14:paraId="21CF7DFC" w14:textId="77777777" w:rsidTr="007C2BAA">
        <w:trPr>
          <w:trHeight w:val="396"/>
          <w:jc w:val="center"/>
        </w:trPr>
        <w:tc>
          <w:tcPr>
            <w:tcW w:w="2635" w:type="dxa"/>
            <w:tcBorders>
              <w:top w:val="nil"/>
            </w:tcBorders>
            <w:vAlign w:val="center"/>
          </w:tcPr>
          <w:p w14:paraId="21CF7DF8" w14:textId="77777777" w:rsidR="00BE371F" w:rsidRPr="00F62FCE" w:rsidRDefault="002C5443" w:rsidP="00C53931">
            <w:pPr>
              <w:spacing w:after="0" w:line="240" w:lineRule="auto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57F75">
              <w:instrText xml:space="preserve"> FORMTEXT </w:instrText>
            </w:r>
            <w:r>
              <w:fldChar w:fldCharType="separate"/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635" w:type="dxa"/>
            <w:tcBorders>
              <w:top w:val="nil"/>
            </w:tcBorders>
            <w:vAlign w:val="center"/>
          </w:tcPr>
          <w:p w14:paraId="21CF7DF9" w14:textId="77777777" w:rsidR="00BE371F" w:rsidRPr="00F62FCE" w:rsidRDefault="002C5443" w:rsidP="00C53931">
            <w:pPr>
              <w:spacing w:after="0" w:line="240" w:lineRule="auto"/>
            </w:pPr>
            <w: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="00BE371F">
              <w:instrText xml:space="preserve"> FORMTEXT </w:instrText>
            </w:r>
            <w:r>
              <w:fldChar w:fldCharType="separate"/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636" w:type="dxa"/>
            <w:tcBorders>
              <w:top w:val="nil"/>
            </w:tcBorders>
            <w:vAlign w:val="center"/>
          </w:tcPr>
          <w:p w14:paraId="21CF7DFA" w14:textId="77777777" w:rsidR="00BE371F" w:rsidRPr="00F62FCE" w:rsidRDefault="002C5443" w:rsidP="00C53931">
            <w:pPr>
              <w:spacing w:after="0" w:line="240" w:lineRule="auto"/>
            </w:pPr>
            <w:r w:rsidRPr="00F62FCE">
              <w:fldChar w:fldCharType="begin">
                <w:ffData>
                  <w:name w:val="bkLocation"/>
                  <w:enabled/>
                  <w:calcOnExit w:val="0"/>
                  <w:textInput/>
                </w:ffData>
              </w:fldChar>
            </w:r>
            <w:r w:rsidR="00BE371F" w:rsidRPr="00F62FCE">
              <w:instrText xml:space="preserve"> FORMTEXT </w:instrText>
            </w:r>
            <w:r w:rsidRPr="00F62FCE">
              <w:fldChar w:fldCharType="separate"/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Pr="00F62FCE">
              <w:fldChar w:fldCharType="end"/>
            </w:r>
          </w:p>
        </w:tc>
        <w:bookmarkStart w:id="7" w:name="Dropdown1"/>
        <w:tc>
          <w:tcPr>
            <w:tcW w:w="3585" w:type="dxa"/>
            <w:tcBorders>
              <w:top w:val="nil"/>
            </w:tcBorders>
            <w:vAlign w:val="center"/>
          </w:tcPr>
          <w:p w14:paraId="21CF7DFB" w14:textId="4D3E062B" w:rsidR="00BE371F" w:rsidRPr="00F62FCE" w:rsidRDefault="002C5443" w:rsidP="00C53931">
            <w:pPr>
              <w:spacing w:after="0" w:line="240" w:lineRule="auto"/>
            </w:pPr>
            <w:r>
              <w:fldChar w:fldCharType="begin">
                <w:ffData>
                  <w:name w:val="Dropdown1"/>
                  <w:enabled/>
                  <w:calcOnExit w:val="0"/>
                  <w:ddList>
                    <w:listEntry w:val=" "/>
                    <w:listEntry w:val="EE - Cat Ex (c)"/>
                    <w:listEntry w:val="EE - Cat Ex (d) Approved by ITD"/>
                    <w:listEntry w:val="EE - Cat Ex (d) Approved by FHWA"/>
                    <w:listEntry w:val="EA - FONSI"/>
                    <w:listEntry w:val="EIS - Rod"/>
                  </w:ddList>
                </w:ffData>
              </w:fldChar>
            </w:r>
            <w:r w:rsidR="00956D01">
              <w:instrText xml:space="preserve"> FORMDROPDOWN </w:instrText>
            </w:r>
            <w:r w:rsidR="00504652">
              <w:fldChar w:fldCharType="separate"/>
            </w:r>
            <w:r>
              <w:fldChar w:fldCharType="end"/>
            </w:r>
            <w:bookmarkEnd w:id="7"/>
            <w:sdt>
              <w:sdtPr>
                <w:id w:val="-566797718"/>
                <w:placeholder>
                  <w:docPart w:val="DefaultPlaceholder_-1854013438"/>
                </w:placeholder>
                <w:dropDownList>
                  <w:listItem w:displayText="Choose from dropdown menu" w:value="Choose from dropdown menu"/>
                  <w:listItem w:displayText="CE (c)1" w:value="CE (c)1"/>
                  <w:listItem w:displayText="CE (c)2" w:value="CE (c)2"/>
                  <w:listItem w:displayText="CE (c)3" w:value="CE (c)3"/>
                  <w:listItem w:displayText="CE (c)4" w:value="CE (c)4"/>
                  <w:listItem w:displayText="CE (c)5" w:value="CE (c)5"/>
                  <w:listItem w:displayText="CE (c)6" w:value="CE (c)6"/>
                  <w:listItem w:displayText="CE (c)7" w:value="CE (c)7"/>
                  <w:listItem w:displayText="CE (c)8" w:value="CE (c)8"/>
                  <w:listItem w:displayText="CE (c)9" w:value="CE (c)9"/>
                  <w:listItem w:displayText="CE (c)10" w:value="CE (c)10"/>
                  <w:listItem w:displayText="CE (c)11" w:value="CE (c)11"/>
                  <w:listItem w:displayText="CE (c)12" w:value="CE (c)12"/>
                  <w:listItem w:displayText="CE (c)13" w:value="CE (c)13"/>
                  <w:listItem w:displayText="CE (c)14" w:value="CE (c)14"/>
                  <w:listItem w:displayText="CE (c)15" w:value="CE (c)15"/>
                  <w:listItem w:displayText="CE (c)16" w:value="CE (c)16"/>
                  <w:listItem w:displayText="CE (c)17" w:value="CE (c)17"/>
                  <w:listItem w:displayText="CE (c)18" w:value="CE (c)18"/>
                  <w:listItem w:displayText="CE (c)19" w:value="CE (c)19"/>
                  <w:listItem w:displayText="CE (c)20" w:value="CE (c)20"/>
                  <w:listItem w:displayText="CE (c)21" w:value="CE (c)21"/>
                  <w:listItem w:displayText="CE (c)22" w:value="CE (c)22"/>
                  <w:listItem w:displayText="CE (c)23" w:value="CE (c)23"/>
                  <w:listItem w:displayText="CE (c)24" w:value="CE (c)24"/>
                  <w:listItem w:displayText="CE (c)25" w:value="CE (c)25"/>
                  <w:listItem w:displayText="CE (c)26" w:value="CE (c)26"/>
                  <w:listItem w:displayText="CE (c)27" w:value="CE (c)27"/>
                  <w:listItem w:displayText="CE (c)28" w:value="CE (c)28"/>
                  <w:listItem w:displayText="CE (c)29" w:value="CE (c)29"/>
                  <w:listItem w:displayText="CE (c)30" w:value="CE (c)30"/>
                  <w:listItem w:displayText="CE (d) Approved by ITD" w:value="CE (d) Approved by ITD"/>
                  <w:listItem w:displayText="CE (d) Approved by FHWA" w:value="CE (d) Approved by FHWA"/>
                  <w:listItem w:displayText="EA - FONSI" w:value="EA - FONSI"/>
                  <w:listItem w:displayText="EIS - ROD" w:value="EIS - ROD"/>
                </w:dropDownList>
              </w:sdtPr>
              <w:sdtEndPr/>
              <w:sdtContent>
                <w:r w:rsidR="00F44968">
                  <w:t>Choose from dropdown menu</w:t>
                </w:r>
              </w:sdtContent>
            </w:sdt>
          </w:p>
        </w:tc>
      </w:tr>
    </w:tbl>
    <w:p w14:paraId="21CF7DFD" w14:textId="77777777" w:rsidR="00BE371F" w:rsidRPr="00AE30DC" w:rsidRDefault="00BE371F" w:rsidP="00545E01">
      <w:pPr>
        <w:spacing w:after="0" w:line="240" w:lineRule="auto"/>
        <w:rPr>
          <w:sz w:val="24"/>
          <w:szCs w:val="24"/>
        </w:rPr>
      </w:pPr>
    </w:p>
    <w:p w14:paraId="21CF7DFE" w14:textId="77777777" w:rsidR="006651F2" w:rsidRDefault="006651F2" w:rsidP="00545E01">
      <w:pPr>
        <w:spacing w:after="0" w:line="240" w:lineRule="auto"/>
        <w:rPr>
          <w:b/>
        </w:rPr>
      </w:pPr>
      <w:r>
        <w:rPr>
          <w:b/>
        </w:rPr>
        <w:t xml:space="preserve">B. </w:t>
      </w:r>
      <w:r w:rsidR="00BE371F">
        <w:rPr>
          <w:b/>
        </w:rPr>
        <w:t>Reason for</w:t>
      </w:r>
      <w:r>
        <w:rPr>
          <w:b/>
        </w:rPr>
        <w:t xml:space="preserve"> Reevaluat</w:t>
      </w:r>
      <w:r w:rsidR="00BE371F">
        <w:rPr>
          <w:b/>
        </w:rPr>
        <w:t>ion</w:t>
      </w:r>
    </w:p>
    <w:tbl>
      <w:tblPr>
        <w:tblW w:w="11491" w:type="dxa"/>
        <w:jc w:val="center"/>
        <w:tblBorders>
          <w:top w:val="single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4" w:type="dxa"/>
          <w:left w:w="58" w:type="dxa"/>
          <w:right w:w="58" w:type="dxa"/>
        </w:tblCellMar>
        <w:tblLook w:val="00A0" w:firstRow="1" w:lastRow="0" w:firstColumn="1" w:lastColumn="0" w:noHBand="0" w:noVBand="0"/>
      </w:tblPr>
      <w:tblGrid>
        <w:gridCol w:w="5745"/>
        <w:gridCol w:w="5746"/>
      </w:tblGrid>
      <w:tr w:rsidR="00BE371F" w:rsidRPr="00F62FCE" w14:paraId="21CF7E07" w14:textId="77777777" w:rsidTr="009340BC">
        <w:trPr>
          <w:trHeight w:val="360"/>
          <w:jc w:val="center"/>
        </w:trPr>
        <w:tc>
          <w:tcPr>
            <w:tcW w:w="5745" w:type="dxa"/>
            <w:tcBorders>
              <w:right w:val="nil"/>
            </w:tcBorders>
            <w:vAlign w:val="center"/>
          </w:tcPr>
          <w:p w14:paraId="21CF7DFF" w14:textId="77777777" w:rsidR="00BE371F" w:rsidRDefault="002C5443" w:rsidP="009340BC">
            <w:pPr>
              <w:spacing w:after="0" w:line="240" w:lineRule="auto"/>
              <w:ind w:left="180"/>
            </w:pPr>
            <w: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2"/>
            <w:r w:rsidR="00BE371F">
              <w:instrText xml:space="preserve"> FORMCHECKBOX </w:instrText>
            </w:r>
            <w:r w:rsidR="00504652">
              <w:fldChar w:fldCharType="separate"/>
            </w:r>
            <w:r>
              <w:fldChar w:fldCharType="end"/>
            </w:r>
            <w:bookmarkEnd w:id="8"/>
            <w:r w:rsidR="00BE371F">
              <w:t xml:space="preserve"> Project is proceeding to federal approval for RW</w:t>
            </w:r>
          </w:p>
          <w:p w14:paraId="21CF7E00" w14:textId="77777777" w:rsidR="00BE371F" w:rsidRDefault="00BE371F" w:rsidP="009340BC">
            <w:pPr>
              <w:spacing w:after="0" w:line="240" w:lineRule="auto"/>
              <w:ind w:left="180"/>
            </w:pPr>
          </w:p>
          <w:p w14:paraId="2A517E00" w14:textId="77777777" w:rsidR="00BE371F" w:rsidRDefault="002C5443" w:rsidP="009340BC">
            <w:pPr>
              <w:spacing w:after="0" w:line="240" w:lineRule="auto"/>
              <w:ind w:left="180"/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3"/>
            <w:r w:rsidR="00BE371F">
              <w:instrText xml:space="preserve"> FORMCHECKBOX </w:instrText>
            </w:r>
            <w:r w:rsidR="00504652">
              <w:fldChar w:fldCharType="separate"/>
            </w:r>
            <w:r>
              <w:fldChar w:fldCharType="end"/>
            </w:r>
            <w:bookmarkEnd w:id="9"/>
            <w:r w:rsidR="00BE371F">
              <w:t xml:space="preserve"> </w:t>
            </w:r>
            <w:r w:rsidR="003A6A23">
              <w:t>Project is proceeding to federal approval for PSE</w:t>
            </w:r>
          </w:p>
          <w:p w14:paraId="3AB707CF" w14:textId="77777777" w:rsidR="008E7CAF" w:rsidRDefault="008E7CAF" w:rsidP="009340BC">
            <w:pPr>
              <w:spacing w:after="0" w:line="240" w:lineRule="auto"/>
              <w:ind w:left="180"/>
            </w:pPr>
          </w:p>
          <w:p w14:paraId="21CF7E01" w14:textId="45157602" w:rsidR="00BE371F" w:rsidRPr="00F62FCE" w:rsidRDefault="008E7CAF" w:rsidP="009340BC">
            <w:pPr>
              <w:spacing w:after="0" w:line="240" w:lineRule="auto"/>
              <w:ind w:left="180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04652">
              <w:fldChar w:fldCharType="separate"/>
            </w:r>
            <w:r>
              <w:fldChar w:fldCharType="end"/>
            </w:r>
            <w:r>
              <w:t xml:space="preserve"> Changes in construction</w:t>
            </w:r>
          </w:p>
        </w:tc>
        <w:tc>
          <w:tcPr>
            <w:tcW w:w="5746" w:type="dxa"/>
            <w:tcBorders>
              <w:top w:val="single" w:sz="4" w:space="0" w:color="auto"/>
              <w:left w:val="nil"/>
            </w:tcBorders>
            <w:vAlign w:val="center"/>
          </w:tcPr>
          <w:p w14:paraId="21CF7E02" w14:textId="04A8F791" w:rsidR="00BE371F" w:rsidRDefault="001A324A" w:rsidP="00C53931">
            <w:pPr>
              <w:spacing w:after="0" w:line="24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04652">
              <w:fldChar w:fldCharType="separate"/>
            </w:r>
            <w:r>
              <w:fldChar w:fldCharType="end"/>
            </w:r>
            <w:r w:rsidR="008E7CAF" w:rsidRPr="008E7CAF">
              <w:t xml:space="preserve"> There have been changes that require revised or additional documentation or new determination or finding.</w:t>
            </w:r>
          </w:p>
          <w:p w14:paraId="21CF7E03" w14:textId="77777777" w:rsidR="003A6A23" w:rsidRPr="008E7CAF" w:rsidRDefault="003A6A23" w:rsidP="00C53931">
            <w:pPr>
              <w:spacing w:after="0" w:line="240" w:lineRule="auto"/>
            </w:pPr>
          </w:p>
          <w:p w14:paraId="21CF7E04" w14:textId="757A4792" w:rsidR="003A6A23" w:rsidRDefault="001A324A" w:rsidP="00C53931">
            <w:pPr>
              <w:spacing w:after="0" w:line="24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04652">
              <w:fldChar w:fldCharType="separate"/>
            </w:r>
            <w:r>
              <w:fldChar w:fldCharType="end"/>
            </w:r>
            <w:r w:rsidR="003A6A23">
              <w:t xml:space="preserve"> 3 years have lapsed on EIS since action</w:t>
            </w:r>
          </w:p>
          <w:p w14:paraId="21CF7E05" w14:textId="77777777" w:rsidR="003A6A23" w:rsidRPr="008E7CAF" w:rsidRDefault="003A6A23" w:rsidP="00C53931">
            <w:pPr>
              <w:spacing w:after="0" w:line="240" w:lineRule="auto"/>
            </w:pPr>
          </w:p>
          <w:p w14:paraId="34C63E14" w14:textId="23D873D4" w:rsidR="003A6A23" w:rsidRPr="008E7CAF" w:rsidRDefault="001A324A" w:rsidP="00C53931">
            <w:pPr>
              <w:spacing w:after="0" w:line="240" w:lineRule="auto"/>
            </w:pPr>
            <w: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4"/>
            <w:r>
              <w:instrText xml:space="preserve"> FORMCHECKBOX </w:instrText>
            </w:r>
            <w:r w:rsidR="00504652">
              <w:fldChar w:fldCharType="separate"/>
            </w:r>
            <w:r>
              <w:fldChar w:fldCharType="end"/>
            </w:r>
            <w:bookmarkEnd w:id="10"/>
            <w:r w:rsidR="003A6A23">
              <w:t xml:space="preserve"> Optional - to update project to address change</w:t>
            </w:r>
          </w:p>
          <w:p w14:paraId="21CF7E06" w14:textId="5DD44E21" w:rsidR="003A6A23" w:rsidRPr="00F62FCE" w:rsidRDefault="003A6A23" w:rsidP="00C53931">
            <w:pPr>
              <w:spacing w:after="0" w:line="240" w:lineRule="auto"/>
            </w:pPr>
          </w:p>
        </w:tc>
      </w:tr>
    </w:tbl>
    <w:p w14:paraId="21CF7E08" w14:textId="77777777" w:rsidR="00BE371F" w:rsidRPr="00AE30DC" w:rsidRDefault="00BE371F" w:rsidP="00BE371F">
      <w:pPr>
        <w:spacing w:after="0" w:line="240" w:lineRule="auto"/>
        <w:rPr>
          <w:sz w:val="24"/>
          <w:szCs w:val="24"/>
        </w:rPr>
      </w:pPr>
    </w:p>
    <w:p w14:paraId="21CF7E09" w14:textId="77777777" w:rsidR="006651F2" w:rsidRPr="003A4F9E" w:rsidRDefault="006651F2" w:rsidP="002A33AC">
      <w:pPr>
        <w:spacing w:after="0" w:line="240" w:lineRule="auto"/>
      </w:pPr>
      <w:r>
        <w:rPr>
          <w:b/>
        </w:rPr>
        <w:t>C. Phasing</w:t>
      </w:r>
      <w:r w:rsidR="009340BC">
        <w:rPr>
          <w:b/>
        </w:rPr>
        <w:t xml:space="preserve"> Summary</w:t>
      </w:r>
      <w:r w:rsidR="003A4F9E">
        <w:t xml:space="preserve"> (Complete as needed; see instructions)</w:t>
      </w:r>
    </w:p>
    <w:tbl>
      <w:tblPr>
        <w:tblW w:w="114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8" w:type="dxa"/>
          <w:right w:w="58" w:type="dxa"/>
        </w:tblCellMar>
        <w:tblLook w:val="00A0" w:firstRow="1" w:lastRow="0" w:firstColumn="1" w:lastColumn="0" w:noHBand="0" w:noVBand="0"/>
      </w:tblPr>
      <w:tblGrid>
        <w:gridCol w:w="1156"/>
        <w:gridCol w:w="8010"/>
        <w:gridCol w:w="2325"/>
      </w:tblGrid>
      <w:tr w:rsidR="006651F2" w:rsidRPr="00A66C78" w14:paraId="21CF7E0D" w14:textId="77777777" w:rsidTr="00D42255">
        <w:trPr>
          <w:cantSplit/>
          <w:jc w:val="center"/>
        </w:trPr>
        <w:tc>
          <w:tcPr>
            <w:tcW w:w="1156" w:type="dxa"/>
            <w:tcBorders>
              <w:top w:val="single" w:sz="4" w:space="0" w:color="auto"/>
              <w:bottom w:val="nil"/>
            </w:tcBorders>
            <w:vAlign w:val="center"/>
          </w:tcPr>
          <w:p w14:paraId="21CF7E0A" w14:textId="77777777" w:rsidR="006651F2" w:rsidRPr="00A66C78" w:rsidRDefault="006651F2" w:rsidP="00F62FCE">
            <w:pPr>
              <w:spacing w:after="0" w:line="240" w:lineRule="auto"/>
              <w:rPr>
                <w:sz w:val="16"/>
                <w:szCs w:val="16"/>
              </w:rPr>
            </w:pPr>
            <w:r w:rsidRPr="00A66C78">
              <w:rPr>
                <w:sz w:val="16"/>
                <w:szCs w:val="16"/>
              </w:rPr>
              <w:t xml:space="preserve">Key Number </w:t>
            </w:r>
          </w:p>
        </w:tc>
        <w:tc>
          <w:tcPr>
            <w:tcW w:w="8010" w:type="dxa"/>
            <w:tcBorders>
              <w:top w:val="single" w:sz="4" w:space="0" w:color="auto"/>
              <w:bottom w:val="nil"/>
            </w:tcBorders>
            <w:vAlign w:val="center"/>
          </w:tcPr>
          <w:p w14:paraId="21CF7E0B" w14:textId="77777777" w:rsidR="006651F2" w:rsidRPr="00A66C78" w:rsidRDefault="006651F2" w:rsidP="00F62FCE">
            <w:pPr>
              <w:spacing w:after="0" w:line="240" w:lineRule="auto"/>
              <w:rPr>
                <w:sz w:val="16"/>
                <w:szCs w:val="16"/>
              </w:rPr>
            </w:pPr>
            <w:r w:rsidRPr="00A66C78">
              <w:rPr>
                <w:sz w:val="16"/>
                <w:szCs w:val="16"/>
              </w:rPr>
              <w:t>Phases or Project Name</w:t>
            </w:r>
          </w:p>
        </w:tc>
        <w:tc>
          <w:tcPr>
            <w:tcW w:w="2325" w:type="dxa"/>
            <w:tcBorders>
              <w:top w:val="single" w:sz="4" w:space="0" w:color="auto"/>
              <w:bottom w:val="nil"/>
            </w:tcBorders>
            <w:vAlign w:val="center"/>
          </w:tcPr>
          <w:p w14:paraId="21CF7E0C" w14:textId="77777777" w:rsidR="006651F2" w:rsidRPr="00A66C78" w:rsidRDefault="006651F2" w:rsidP="00F62FCE">
            <w:pPr>
              <w:spacing w:after="0" w:line="240" w:lineRule="auto"/>
              <w:rPr>
                <w:sz w:val="16"/>
                <w:szCs w:val="16"/>
              </w:rPr>
            </w:pPr>
            <w:r w:rsidRPr="00A66C78">
              <w:rPr>
                <w:sz w:val="16"/>
                <w:szCs w:val="16"/>
              </w:rPr>
              <w:t>Status</w:t>
            </w:r>
            <w:r w:rsidR="00A66C78" w:rsidRPr="00A66C78">
              <w:rPr>
                <w:sz w:val="16"/>
                <w:szCs w:val="16"/>
              </w:rPr>
              <w:t xml:space="preserve"> (select one)</w:t>
            </w:r>
          </w:p>
        </w:tc>
      </w:tr>
      <w:bookmarkStart w:id="11" w:name="bk3KeyNo"/>
      <w:tr w:rsidR="006651F2" w:rsidRPr="00F62FCE" w14:paraId="21CF7E11" w14:textId="77777777" w:rsidTr="00D42255">
        <w:trPr>
          <w:trHeight w:val="360"/>
          <w:jc w:val="center"/>
        </w:trPr>
        <w:tc>
          <w:tcPr>
            <w:tcW w:w="1156" w:type="dxa"/>
            <w:tcBorders>
              <w:top w:val="nil"/>
              <w:bottom w:val="single" w:sz="4" w:space="0" w:color="auto"/>
            </w:tcBorders>
            <w:vAlign w:val="center"/>
          </w:tcPr>
          <w:p w14:paraId="21CF7E0E" w14:textId="77777777" w:rsidR="006651F2" w:rsidRPr="00F62FCE" w:rsidRDefault="002C5443" w:rsidP="00F62FCE">
            <w:pPr>
              <w:spacing w:after="0" w:line="240" w:lineRule="auto"/>
            </w:pPr>
            <w:r w:rsidRPr="00F62FCE">
              <w:fldChar w:fldCharType="begin">
                <w:ffData>
                  <w:name w:val="bk3KeyNo"/>
                  <w:enabled/>
                  <w:calcOnExit w:val="0"/>
                  <w:exitMacro w:val="ITDData"/>
                  <w:textInput/>
                </w:ffData>
              </w:fldChar>
            </w:r>
            <w:r w:rsidR="006651F2" w:rsidRPr="00F62FCE">
              <w:instrText xml:space="preserve"> FORMTEXT </w:instrText>
            </w:r>
            <w:r w:rsidRPr="00F62FCE">
              <w:fldChar w:fldCharType="separate"/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Pr="00F62FCE">
              <w:fldChar w:fldCharType="end"/>
            </w:r>
            <w:bookmarkEnd w:id="11"/>
          </w:p>
        </w:tc>
        <w:bookmarkStart w:id="12" w:name="bkLocation3"/>
        <w:tc>
          <w:tcPr>
            <w:tcW w:w="8010" w:type="dxa"/>
            <w:tcBorders>
              <w:top w:val="nil"/>
              <w:bottom w:val="single" w:sz="4" w:space="0" w:color="auto"/>
            </w:tcBorders>
            <w:vAlign w:val="center"/>
          </w:tcPr>
          <w:p w14:paraId="21CF7E0F" w14:textId="77777777" w:rsidR="006651F2" w:rsidRPr="00F62FCE" w:rsidRDefault="002C5443" w:rsidP="00F62FCE">
            <w:pPr>
              <w:spacing w:after="0" w:line="240" w:lineRule="auto"/>
            </w:pPr>
            <w:r w:rsidRPr="00F62FCE">
              <w:fldChar w:fldCharType="begin">
                <w:ffData>
                  <w:name w:val="bkLocation3"/>
                  <w:enabled/>
                  <w:calcOnExit w:val="0"/>
                  <w:textInput/>
                </w:ffData>
              </w:fldChar>
            </w:r>
            <w:r w:rsidR="006651F2" w:rsidRPr="00F62FCE">
              <w:instrText xml:space="preserve"> FORMTEXT </w:instrText>
            </w:r>
            <w:r w:rsidRPr="00F62FCE">
              <w:fldChar w:fldCharType="separate"/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Pr="00F62FCE">
              <w:fldChar w:fldCharType="end"/>
            </w:r>
            <w:bookmarkEnd w:id="12"/>
          </w:p>
        </w:tc>
        <w:tc>
          <w:tcPr>
            <w:tcW w:w="2325" w:type="dxa"/>
            <w:tcBorders>
              <w:top w:val="nil"/>
              <w:bottom w:val="single" w:sz="4" w:space="0" w:color="auto"/>
            </w:tcBorders>
            <w:vAlign w:val="center"/>
          </w:tcPr>
          <w:p w14:paraId="21CF7E10" w14:textId="42843B34" w:rsidR="006651F2" w:rsidRPr="00F62FCE" w:rsidRDefault="001F66C1" w:rsidP="00F62FCE">
            <w:pPr>
              <w:spacing w:after="0" w:line="240" w:lineRule="auto"/>
            </w:pPr>
            <w:r>
              <w:fldChar w:fldCharType="begin">
                <w:ffData>
                  <w:name w:val="Dropdown2"/>
                  <w:enabled/>
                  <w:calcOnExit w:val="0"/>
                  <w:ddList>
                    <w:listEntry w:val=" "/>
                    <w:listEntry w:val="Unfunded"/>
                    <w:listEntry w:val="In Design"/>
                    <w:listEntry w:val="In Construction"/>
                    <w:listEntry w:val="Constructed"/>
                  </w:ddList>
                </w:ffData>
              </w:fldChar>
            </w:r>
            <w:r>
              <w:instrText xml:space="preserve"> </w:instrText>
            </w:r>
            <w:bookmarkStart w:id="13" w:name="Dropdown2"/>
            <w:r>
              <w:instrText xml:space="preserve">FORMDROPDOWN </w:instrText>
            </w:r>
            <w:r w:rsidR="00504652">
              <w:fldChar w:fldCharType="separate"/>
            </w:r>
            <w:r>
              <w:fldChar w:fldCharType="end"/>
            </w:r>
            <w:bookmarkEnd w:id="13"/>
          </w:p>
        </w:tc>
      </w:tr>
    </w:tbl>
    <w:p w14:paraId="21CF7E12" w14:textId="77777777" w:rsidR="006651F2" w:rsidRPr="004846D5" w:rsidRDefault="006651F2" w:rsidP="00367A5E">
      <w:pPr>
        <w:spacing w:after="0" w:line="240" w:lineRule="auto"/>
        <w:rPr>
          <w:sz w:val="24"/>
        </w:rPr>
      </w:pPr>
    </w:p>
    <w:p w14:paraId="21CF7E13" w14:textId="3E18FBF8" w:rsidR="00C53931" w:rsidRPr="00C53931" w:rsidRDefault="00C53931" w:rsidP="00367A5E">
      <w:pPr>
        <w:spacing w:after="0" w:line="240" w:lineRule="auto"/>
        <w:rPr>
          <w:b/>
        </w:rPr>
      </w:pPr>
      <w:r>
        <w:rPr>
          <w:b/>
        </w:rPr>
        <w:t>D. Changes and/or New Findings</w:t>
      </w:r>
    </w:p>
    <w:p w14:paraId="21CF7E14" w14:textId="77777777" w:rsidR="00F05DB8" w:rsidRPr="00F05DB8" w:rsidRDefault="00F05DB8" w:rsidP="00AE30DC">
      <w:pPr>
        <w:tabs>
          <w:tab w:val="left" w:pos="1440"/>
          <w:tab w:val="left" w:pos="3870"/>
        </w:tabs>
        <w:spacing w:after="0" w:line="240" w:lineRule="auto"/>
        <w:ind w:left="270"/>
        <w:rPr>
          <w:sz w:val="8"/>
          <w:szCs w:val="8"/>
        </w:rPr>
      </w:pPr>
    </w:p>
    <w:p w14:paraId="21CF7E15" w14:textId="7C9CE246" w:rsidR="00C53931" w:rsidRDefault="002C5443" w:rsidP="00EF4F62">
      <w:pPr>
        <w:tabs>
          <w:tab w:val="left" w:pos="1530"/>
          <w:tab w:val="left" w:pos="4050"/>
        </w:tabs>
        <w:spacing w:after="0" w:line="240" w:lineRule="auto"/>
        <w:ind w:left="270"/>
      </w:pPr>
      <w: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15"/>
      <w:r w:rsidR="00C53931">
        <w:instrText xml:space="preserve"> FORMCHECKBOX </w:instrText>
      </w:r>
      <w:r w:rsidR="00504652">
        <w:fldChar w:fldCharType="separate"/>
      </w:r>
      <w:r>
        <w:fldChar w:fldCharType="end"/>
      </w:r>
      <w:bookmarkEnd w:id="14"/>
      <w:r w:rsidR="00C53931">
        <w:t xml:space="preserve"> None</w:t>
      </w:r>
      <w:r w:rsidR="00C53931">
        <w:tab/>
      </w:r>
      <w: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17"/>
      <w:r w:rsidR="005A15B4">
        <w:instrText xml:space="preserve"> FORMCHECKBOX </w:instrText>
      </w:r>
      <w:r w:rsidR="00504652">
        <w:fldChar w:fldCharType="separate"/>
      </w:r>
      <w:r>
        <w:fldChar w:fldCharType="end"/>
      </w:r>
      <w:bookmarkEnd w:id="15"/>
      <w:r w:rsidR="00EF4F62" w:rsidRPr="00EF4F62">
        <w:t xml:space="preserve"> </w:t>
      </w:r>
      <w:r w:rsidR="00EF4F62">
        <w:t>Documented Below</w:t>
      </w:r>
      <w:r w:rsidR="00C53931">
        <w:tab/>
      </w:r>
      <w:r w:rsidR="001A324A"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16"/>
      <w:r w:rsidR="001A324A">
        <w:instrText xml:space="preserve"> FORMCHECKBOX </w:instrText>
      </w:r>
      <w:r w:rsidR="00504652">
        <w:fldChar w:fldCharType="separate"/>
      </w:r>
      <w:r w:rsidR="001A324A">
        <w:fldChar w:fldCharType="end"/>
      </w:r>
      <w:bookmarkEnd w:id="16"/>
      <w:r w:rsidR="005A15B4">
        <w:t xml:space="preserve"> </w:t>
      </w:r>
      <w:r w:rsidR="00EF4F62">
        <w:t>Documentation Attached (List documents below)</w:t>
      </w:r>
    </w:p>
    <w:p w14:paraId="21CF7E16" w14:textId="77777777" w:rsidR="00CA04C0" w:rsidRDefault="00CA04C0" w:rsidP="00367A5E">
      <w:pPr>
        <w:spacing w:after="0" w:line="240" w:lineRule="auto"/>
        <w:rPr>
          <w:sz w:val="24"/>
          <w:szCs w:val="24"/>
        </w:rPr>
        <w:sectPr w:rsidR="00CA04C0" w:rsidSect="0041319B">
          <w:headerReference w:type="default" r:id="rId12"/>
          <w:footerReference w:type="default" r:id="rId13"/>
          <w:footerReference w:type="first" r:id="rId14"/>
          <w:pgSz w:w="12240" w:h="15840" w:code="1"/>
          <w:pgMar w:top="360" w:right="360" w:bottom="720" w:left="360" w:header="432" w:footer="720" w:gutter="0"/>
          <w:cols w:space="720"/>
          <w:titlePg/>
          <w:docGrid w:linePitch="360"/>
        </w:sectPr>
      </w:pPr>
    </w:p>
    <w:tbl>
      <w:tblPr>
        <w:tblpPr w:vertAnchor="text" w:horzAnchor="margin" w:tblpXSpec="center" w:tblpY="17"/>
        <w:tblW w:w="114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8" w:type="dxa"/>
          <w:right w:w="58" w:type="dxa"/>
        </w:tblCellMar>
        <w:tblLook w:val="00A0" w:firstRow="1" w:lastRow="0" w:firstColumn="1" w:lastColumn="0" w:noHBand="0" w:noVBand="0"/>
      </w:tblPr>
      <w:tblGrid>
        <w:gridCol w:w="11491"/>
      </w:tblGrid>
      <w:tr w:rsidR="00CA04C0" w:rsidRPr="00F62FCE" w14:paraId="21CF7E18" w14:textId="77777777" w:rsidTr="00CA04C0">
        <w:tc>
          <w:tcPr>
            <w:tcW w:w="11491" w:type="dxa"/>
            <w:tcBorders>
              <w:top w:val="single" w:sz="4" w:space="0" w:color="auto"/>
              <w:bottom w:val="nil"/>
            </w:tcBorders>
            <w:vAlign w:val="center"/>
          </w:tcPr>
          <w:p w14:paraId="21CF7E17" w14:textId="77777777" w:rsidR="00CA04C0" w:rsidRPr="00F62FCE" w:rsidRDefault="00CA04C0" w:rsidP="00CA04C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Document Changes/Findings or List Attached Documents</w:t>
            </w:r>
          </w:p>
        </w:tc>
      </w:tr>
      <w:tr w:rsidR="00CA04C0" w:rsidRPr="00F62FCE" w14:paraId="21CF7E1A" w14:textId="77777777" w:rsidTr="00CA04C0">
        <w:trPr>
          <w:trHeight w:val="1413"/>
        </w:trPr>
        <w:tc>
          <w:tcPr>
            <w:tcW w:w="11491" w:type="dxa"/>
            <w:tcBorders>
              <w:top w:val="nil"/>
              <w:bottom w:val="single" w:sz="4" w:space="0" w:color="auto"/>
            </w:tcBorders>
          </w:tcPr>
          <w:p w14:paraId="4DFF07CE" w14:textId="6DC6F7CD" w:rsidR="00CA04C0" w:rsidRDefault="00CA04C0" w:rsidP="00CA04C0">
            <w:pPr>
              <w:spacing w:after="0" w:line="240" w:lineRule="auto"/>
            </w:pPr>
          </w:p>
          <w:p w14:paraId="690B3279" w14:textId="6D9C3933" w:rsidR="00330E1C" w:rsidRDefault="00330E1C" w:rsidP="00CA04C0">
            <w:pPr>
              <w:spacing w:after="0" w:line="240" w:lineRule="auto"/>
            </w:pPr>
          </w:p>
          <w:p w14:paraId="6A565141" w14:textId="77777777" w:rsidR="00C219D9" w:rsidRDefault="00C219D9" w:rsidP="00CA04C0">
            <w:pPr>
              <w:spacing w:after="0" w:line="240" w:lineRule="auto"/>
            </w:pPr>
          </w:p>
          <w:p w14:paraId="20063AFA" w14:textId="77777777" w:rsidR="00C219D9" w:rsidRDefault="00C219D9" w:rsidP="00CA04C0">
            <w:pPr>
              <w:spacing w:after="0" w:line="240" w:lineRule="auto"/>
            </w:pPr>
          </w:p>
          <w:p w14:paraId="37AE17E4" w14:textId="77777777" w:rsidR="008604E2" w:rsidRDefault="008604E2" w:rsidP="00CA04C0">
            <w:pPr>
              <w:spacing w:after="0" w:line="240" w:lineRule="auto"/>
            </w:pPr>
          </w:p>
          <w:p w14:paraId="1D4B534A" w14:textId="77777777" w:rsidR="00330E1C" w:rsidRDefault="00330E1C" w:rsidP="00CA04C0">
            <w:pPr>
              <w:spacing w:after="0" w:line="240" w:lineRule="auto"/>
            </w:pPr>
          </w:p>
          <w:p w14:paraId="33BD8CAB" w14:textId="4B3BBE12" w:rsidR="00D17294" w:rsidRDefault="00D17294" w:rsidP="00CA04C0">
            <w:pPr>
              <w:spacing w:after="0" w:line="240" w:lineRule="auto"/>
            </w:pPr>
          </w:p>
          <w:p w14:paraId="3B6F4AEA" w14:textId="65BCD82E" w:rsidR="00BD6DB1" w:rsidRDefault="00BD6DB1" w:rsidP="00BD6DB1">
            <w:pPr>
              <w:spacing w:after="0" w:line="24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04652">
              <w:fldChar w:fldCharType="separate"/>
            </w:r>
            <w:r>
              <w:fldChar w:fldCharType="end"/>
            </w:r>
            <w:r>
              <w:t xml:space="preserve">   No additional </w:t>
            </w:r>
            <w:r w:rsidRPr="00895304">
              <w:t>threatened, endangered, proposed or candidate species, proposed or designated critical habitat or EFH</w:t>
            </w:r>
            <w:r w:rsidR="00EB4B23">
              <w:t xml:space="preserve"> are listed on </w:t>
            </w:r>
            <w:proofErr w:type="spellStart"/>
            <w:r w:rsidR="00EB4B23" w:rsidRPr="00EB4B23">
              <w:t>IPaC</w:t>
            </w:r>
            <w:proofErr w:type="spellEnd"/>
            <w:r w:rsidR="00EB4B23" w:rsidRPr="00EB4B23">
              <w:t>, NOAA</w:t>
            </w:r>
            <w:r w:rsidR="004D7E63" w:rsidRPr="004D7E63">
              <w:rPr>
                <w:rFonts w:cs="Times New Roman"/>
              </w:rPr>
              <w:t xml:space="preserve"> West Coast Species and Habitat App </w:t>
            </w:r>
            <w:r w:rsidR="00C5389D">
              <w:t xml:space="preserve">or have changed in status </w:t>
            </w:r>
            <w:r>
              <w:t>since the previous NEPA document</w:t>
            </w:r>
            <w:r w:rsidRPr="00895304">
              <w:t>.</w:t>
            </w:r>
            <w:r>
              <w:t xml:space="preserve"> </w:t>
            </w:r>
          </w:p>
          <w:p w14:paraId="338FA1AF" w14:textId="77777777" w:rsidR="00D17294" w:rsidRDefault="00D17294" w:rsidP="00CA04C0">
            <w:pPr>
              <w:spacing w:after="0" w:line="240" w:lineRule="auto"/>
            </w:pPr>
          </w:p>
          <w:p w14:paraId="6A21DFE9" w14:textId="5E51F56C" w:rsidR="00D17294" w:rsidRDefault="0028480B" w:rsidP="00CA04C0">
            <w:pPr>
              <w:spacing w:after="0" w:line="240" w:lineRule="auto"/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04652">
              <w:fldChar w:fldCharType="separate"/>
            </w:r>
            <w:r>
              <w:fldChar w:fldCharType="end"/>
            </w:r>
            <w:r>
              <w:t xml:space="preserve"> </w:t>
            </w:r>
            <w:r w:rsidR="003D7110">
              <w:t xml:space="preserve"> </w:t>
            </w:r>
            <w:r w:rsidR="00895304">
              <w:t xml:space="preserve"> </w:t>
            </w:r>
            <w:r w:rsidR="003D7110">
              <w:t xml:space="preserve">The </w:t>
            </w:r>
            <w:proofErr w:type="spellStart"/>
            <w:r w:rsidR="00895304" w:rsidRPr="00895304">
              <w:t>IPaC</w:t>
            </w:r>
            <w:proofErr w:type="spellEnd"/>
            <w:r w:rsidR="00895304" w:rsidRPr="00895304">
              <w:t xml:space="preserve">, NOAA </w:t>
            </w:r>
            <w:r w:rsidR="00844F1D" w:rsidRPr="00844F1D">
              <w:rPr>
                <w:rFonts w:cs="Times New Roman"/>
              </w:rPr>
              <w:t xml:space="preserve">West Coast Species and Habitat App </w:t>
            </w:r>
            <w:r w:rsidR="003D7110">
              <w:t xml:space="preserve">listed </w:t>
            </w:r>
            <w:r w:rsidR="00E55224">
              <w:t>additional</w:t>
            </w:r>
            <w:r w:rsidR="00895304" w:rsidRPr="00895304">
              <w:t xml:space="preserve"> </w:t>
            </w:r>
            <w:r w:rsidR="003D7110">
              <w:t>threatened, endangered, proposed or candidate species</w:t>
            </w:r>
            <w:r w:rsidR="00895304" w:rsidRPr="00895304">
              <w:t>, proposed</w:t>
            </w:r>
            <w:r w:rsidR="003D7110">
              <w:t xml:space="preserve"> or designated critical habitat</w:t>
            </w:r>
            <w:r w:rsidR="00895304" w:rsidRPr="00895304">
              <w:t xml:space="preserve"> or EFH within the project area</w:t>
            </w:r>
            <w:r w:rsidR="00E55224">
              <w:t xml:space="preserve"> since the previous NEPA document</w:t>
            </w:r>
            <w:r w:rsidR="00895304" w:rsidRPr="00895304">
              <w:t>.</w:t>
            </w:r>
            <w:r w:rsidR="003D7110">
              <w:t xml:space="preserve"> </w:t>
            </w:r>
          </w:p>
          <w:p w14:paraId="4EBF7483" w14:textId="0AB891C5" w:rsidR="001C738E" w:rsidRDefault="001C738E" w:rsidP="00EB3EFA">
            <w:pPr>
              <w:tabs>
                <w:tab w:val="left" w:pos="0"/>
              </w:tabs>
              <w:jc w:val="center"/>
            </w:pPr>
            <w:proofErr w:type="spellStart"/>
            <w:r>
              <w:t>IPaC</w:t>
            </w:r>
            <w:proofErr w:type="spellEnd"/>
            <w:r>
              <w:t xml:space="preserve"> date: </w:t>
            </w: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</w:t>
            </w:r>
            <w:r w:rsidRPr="00AC5E34">
              <w:t xml:space="preserve">NOAA </w:t>
            </w:r>
            <w:r w:rsidR="006566DB" w:rsidRPr="006566DB">
              <w:rPr>
                <w:rFonts w:cs="Times New Roman"/>
              </w:rPr>
              <w:t xml:space="preserve">West Coast Species and Habitat App </w:t>
            </w:r>
            <w:r>
              <w:t xml:space="preserve">date: </w:t>
            </w: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 w:rsidRPr="00BE51C8">
              <w:t xml:space="preserve"> </w:t>
            </w:r>
          </w:p>
          <w:tbl>
            <w:tblPr>
              <w:tblW w:w="11163" w:type="dxa"/>
              <w:tblInd w:w="117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35"/>
              <w:gridCol w:w="1260"/>
              <w:gridCol w:w="2638"/>
              <w:gridCol w:w="4230"/>
            </w:tblGrid>
            <w:tr w:rsidR="00650631" w:rsidRPr="00BC2A54" w14:paraId="4D3941CA" w14:textId="77777777" w:rsidTr="00650631">
              <w:trPr>
                <w:tblHeader/>
              </w:trPr>
              <w:tc>
                <w:tcPr>
                  <w:tcW w:w="3035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3A896AB1" w14:textId="77777777" w:rsidR="00650631" w:rsidRPr="00BC2A54" w:rsidRDefault="00650631" w:rsidP="00BB5CBB">
                  <w:pPr>
                    <w:framePr w:wrap="around" w:vAnchor="text" w:hAnchor="margin" w:xAlign="center" w:y="17"/>
                    <w:tabs>
                      <w:tab w:val="left" w:pos="540"/>
                      <w:tab w:val="left" w:pos="1080"/>
                      <w:tab w:val="left" w:pos="1692"/>
                    </w:tabs>
                    <w:spacing w:after="0" w:line="240" w:lineRule="auto"/>
                    <w:jc w:val="center"/>
                    <w:rPr>
                      <w:rFonts w:cs="Times New Roman"/>
                      <w:b/>
                    </w:rPr>
                  </w:pPr>
                  <w:r w:rsidRPr="00BC2A54">
                    <w:rPr>
                      <w:rFonts w:cs="Times New Roman"/>
                      <w:b/>
                    </w:rPr>
                    <w:t>Species or Critical Habitat</w:t>
                  </w:r>
                </w:p>
              </w:tc>
              <w:tc>
                <w:tcPr>
                  <w:tcW w:w="1260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44CED819" w14:textId="77777777" w:rsidR="00650631" w:rsidRPr="00BC2A54" w:rsidRDefault="00650631" w:rsidP="00BB5CBB">
                  <w:pPr>
                    <w:framePr w:wrap="around" w:vAnchor="text" w:hAnchor="margin" w:xAlign="center" w:y="17"/>
                    <w:spacing w:before="40" w:after="40" w:line="240" w:lineRule="auto"/>
                    <w:jc w:val="center"/>
                    <w:rPr>
                      <w:rFonts w:cs="Times New Roman"/>
                      <w:b/>
                      <w:bCs/>
                    </w:rPr>
                  </w:pPr>
                  <w:r w:rsidRPr="00BC2A54">
                    <w:rPr>
                      <w:rFonts w:cs="Times New Roman"/>
                      <w:b/>
                      <w:bCs/>
                    </w:rPr>
                    <w:t>Listing Status</w:t>
                  </w:r>
                </w:p>
              </w:tc>
              <w:tc>
                <w:tcPr>
                  <w:tcW w:w="2638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0E6D4F2C" w14:textId="7B653B61" w:rsidR="00650631" w:rsidRPr="00BC2A54" w:rsidRDefault="00CB3ECE" w:rsidP="00BB5CBB">
                  <w:pPr>
                    <w:framePr w:wrap="around" w:vAnchor="text" w:hAnchor="margin" w:xAlign="center" w:y="17"/>
                    <w:tabs>
                      <w:tab w:val="left" w:pos="540"/>
                      <w:tab w:val="left" w:pos="1080"/>
                      <w:tab w:val="left" w:pos="1692"/>
                    </w:tabs>
                    <w:spacing w:after="0" w:line="240" w:lineRule="auto"/>
                    <w:jc w:val="center"/>
                    <w:rPr>
                      <w:rFonts w:cs="Times New Roman"/>
                      <w:b/>
                      <w:bCs/>
                    </w:rPr>
                  </w:pPr>
                  <w:r>
                    <w:rPr>
                      <w:rFonts w:cs="Times New Roman"/>
                      <w:b/>
                      <w:bCs/>
                    </w:rPr>
                    <w:t xml:space="preserve">Effect </w:t>
                  </w:r>
                  <w:r w:rsidR="00321733">
                    <w:rPr>
                      <w:rFonts w:cs="Times New Roman"/>
                      <w:b/>
                      <w:bCs/>
                    </w:rPr>
                    <w:t>Determination</w:t>
                  </w:r>
                </w:p>
              </w:tc>
              <w:tc>
                <w:tcPr>
                  <w:tcW w:w="4230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4E452214" w14:textId="0E3B27AA" w:rsidR="00650631" w:rsidRPr="00BC2A54" w:rsidRDefault="00650631" w:rsidP="00BB5CBB">
                  <w:pPr>
                    <w:framePr w:wrap="around" w:vAnchor="text" w:hAnchor="margin" w:xAlign="center" w:y="17"/>
                    <w:tabs>
                      <w:tab w:val="left" w:pos="540"/>
                      <w:tab w:val="left" w:pos="1080"/>
                      <w:tab w:val="left" w:pos="1692"/>
                    </w:tabs>
                    <w:spacing w:after="0" w:line="240" w:lineRule="auto"/>
                    <w:jc w:val="center"/>
                    <w:rPr>
                      <w:rFonts w:cs="Times New Roman"/>
                      <w:b/>
                      <w:bCs/>
                    </w:rPr>
                  </w:pPr>
                  <w:r w:rsidRPr="00BC2A54">
                    <w:rPr>
                      <w:rFonts w:cs="Times New Roman"/>
                      <w:b/>
                      <w:bCs/>
                    </w:rPr>
                    <w:t xml:space="preserve">Rationale </w:t>
                  </w:r>
                </w:p>
              </w:tc>
            </w:tr>
            <w:tr w:rsidR="00650631" w:rsidRPr="00BC2A54" w14:paraId="3B9BC911" w14:textId="77777777" w:rsidTr="00650631">
              <w:trPr>
                <w:trHeight w:val="168"/>
                <w:tblHeader/>
              </w:trPr>
              <w:tc>
                <w:tcPr>
                  <w:tcW w:w="3035" w:type="dxa"/>
                  <w:tcBorders>
                    <w:top w:val="single" w:sz="12" w:space="0" w:color="auto"/>
                  </w:tcBorders>
                  <w:vAlign w:val="center"/>
                </w:tcPr>
                <w:p w14:paraId="289DCB22" w14:textId="3E6299E1" w:rsidR="00650631" w:rsidRPr="00BC2A54" w:rsidRDefault="00504652" w:rsidP="00BB5CBB">
                  <w:pPr>
                    <w:framePr w:wrap="around" w:vAnchor="text" w:hAnchor="margin" w:xAlign="center" w:y="17"/>
                    <w:tabs>
                      <w:tab w:val="left" w:pos="540"/>
                      <w:tab w:val="left" w:pos="1080"/>
                      <w:tab w:val="left" w:pos="1692"/>
                    </w:tabs>
                    <w:spacing w:after="0" w:line="240" w:lineRule="auto"/>
                    <w:rPr>
                      <w:rFonts w:cs="Times New Roman"/>
                    </w:rPr>
                  </w:pPr>
                  <w:sdt>
                    <w:sdtPr>
                      <w:rPr>
                        <w:sz w:val="18"/>
                      </w:rPr>
                      <w:alias w:val="Species in Idaho"/>
                      <w:tag w:val="Species"/>
                      <w:id w:val="-1153912426"/>
                      <w:placeholder>
                        <w:docPart w:val="437B462D89C94504938F249A0D18782E"/>
                      </w:placeholder>
                      <w:dropDownList>
                        <w:listItem w:displayText="Choose a species/habitat" w:value="Choose a species/habitat"/>
                        <w:listItem w:displayText="Banbury Springs limpet (Lanx sp.)" w:value="Banbury Springs limpet (Lanx sp.)"/>
                        <w:listItem w:displayText="Bliss Rapids snail (Taylorconcha serpenticola)" w:value="Bliss Rapids snail (Taylorconcha serpenticola)"/>
                        <w:listItem w:displayText="Bruneau hot springsnail (Pyrgulopsis bruneauensis) " w:value="Bruneau hot springsnail (Pyrgulopsis bruneauensis) "/>
                        <w:listItem w:displayText="Bull Trout (Salvelinus confluentus)" w:value="Bull Trout (Salvelinus confluentus)"/>
                        <w:listItem w:displayText="Bull Trout (Salvelinus confluentus) Designated Critical Habitat" w:value="Bull Trout (Salvelinus confluentus) Designated Critical Habitat"/>
                        <w:listItem w:displayText="Canada lynx (Lynx canadensis)" w:value="Canada lynx (Lynx canadensis)"/>
                        <w:listItem w:displayText="Canada lynx (Lynx canadensis) Designated Critical Habitat" w:value="Canada lynx (Lynx canadensis) Designated Critical Habitat"/>
                        <w:listItem w:displayText="Chinook salmon Essential Fish Habitat" w:value="Chinook salmon Essential Fish Habitat"/>
                        <w:listItem w:displayText="Chinook and Coho salmon Essential Fish Habitat" w:value="Chinook and Coho salmon Essential Fish Habitat"/>
                        <w:listItem w:displayText="Fall chinook salmon (Oncorhynchus tshawytscha)" w:value="Fall chinook salmon (Oncorhynchus tshawytscha)"/>
                        <w:listItem w:displayText="Fall chinook salmon (Oncorhynchus tshawytscha) Designated Critical Habitat" w:value="Fall chinook salmon (Oncorhynchus tshawytscha) Designated Critical Habitat"/>
                        <w:listItem w:displayText="Grizzly bear (Ursus arctos horribilis)" w:value="Grizzly bear (Ursus arctos horribilis)"/>
                        <w:listItem w:displayText="MacFarlane's four-o'clock (Mirabilis macfarlanei)" w:value="MacFarlane's four-o'clock (Mirabilis macfarlanei)"/>
                        <w:listItem w:displayText="Monarch butterfly (Danaus plexippus)" w:value="Monarch butterfly (Danaus plexippus)"/>
                        <w:listItem w:displayText="North American wolverine (Gulo gulo luscus)" w:value="North American wolverine (Gulo gulo luscus)"/>
                        <w:listItem w:displayText="Northern Idaho ground squirrel (Spermophilus brunneus (Urocitellus) brunneus)" w:value="Northern Idaho ground squirrel (Spermophilus brunneus (Urocitellus) brunneus)"/>
                        <w:listItem w:displayText="Slickspot peppergrass (Lepidium papilliferum)" w:value="Slickspot peppergrass (Lepidium papilliferum)"/>
                        <w:listItem w:displayText="Slickspot peppergrass (Lepidium papilliferum) Designated Critical Habitat" w:value="Slickspot peppergrass (Lepidium papilliferum) Designated Critical Habitat"/>
                        <w:listItem w:displayText="Snake River physa snail (Haitia (Physa) natricina)" w:value="Snake River physa snail (Haitia (Physa) natricina)"/>
                        <w:listItem w:displayText="Snake River sockeye salmon (Oncorhynchus nerka)" w:value="Snake River sockeye salmon (Oncorhynchus nerka)"/>
                        <w:listItem w:displayText="Snake River sockeye salmon (Oncorhynchus nerka) Designated Critical Habitat" w:value="Snake River sockeye salmon (Oncorhynchus nerka) Designated Critical Habitat"/>
                        <w:listItem w:displayText="Southern Mountain caribou (Rangifer tarandus caribou)" w:value="Southern Mountain caribou (Rangifer tarandus caribou)"/>
                        <w:listItem w:displayText="Southern Mountain caribou (Rangifer tarandus caribou) Designated Critical Habitat" w:value="Southern Mountain caribou (Rangifer tarandus caribou) Designated Critical Habitat"/>
                        <w:listItem w:displayText="Spalding's catchfly (Silene spaldingii)" w:value="Spalding's catchfly (Silene spaldingii)"/>
                        <w:listItem w:displayText="Spalding's catchfly (Silene spaldingii) Proposed Critical Habitat" w:value="Spalding's catchfly (Silene spaldingii) Proposed Critical Habitat"/>
                        <w:listItem w:displayText="Spring/summer chinook salmon (Oncorhynchus tshawytscha)" w:value="Spring/summer chinook salmon (Oncorhynchus tshawytscha)"/>
                        <w:listItem w:displayText="Spring/summer chinook salmon (Oncorhynchus tshawytscha) Designated Critical Habitat" w:value="Spring/summer chinook salmon (Oncorhynchus tshawytscha) Designated Critical Habitat"/>
                        <w:listItem w:displayText="Steelhead trout (Oncorhynchus mykiss)" w:value="Steelhead trout (Oncorhynchus mykiss)"/>
                        <w:listItem w:displayText="Steelhead trout (Oncorhynchus mykiss) Designated Critical Habitat" w:value="Steelhead trout (Oncorhynchus mykiss) Designated Critical Habitat"/>
                        <w:listItem w:displayText="Suckley's cuckoo bumble bee (Bombus suckleyi)" w:value="Suckley's cuckoo bumble bee (Bombus suckleyi)"/>
                        <w:listItem w:displayText="Ute ladies'-tresses (Spiranthes diluvialis)" w:value="Ute ladies'-tresses (Spiranthes diluvialis)"/>
                        <w:listItem w:displayText="Whitebark Pine (Pinus albicaulis)" w:value="Whitebark Pine (Pinus albicaulis)"/>
                        <w:listItem w:displayText="White Sturgeon (Acipenser transmontanus)" w:value="White Sturgeon (Acipenser transmontanus)"/>
                        <w:listItem w:displayText="White sturgeon (Acipenser transmontanus) Designated Critical Habitat" w:value="White sturgeon (Acipenser transmontanus) Designated Critical Habitat"/>
                        <w:listItem w:displayText="Yellow-billed cuckoo (Coccyzus americanus)" w:value="Yellow-billed cuckoo (Coccyzus americanus)"/>
                        <w:listItem w:displayText="Yellow-billed cuckoo (Coccyzus americanus) Designated Critical Habitat" w:value="Yellow-billed cuckoo (Coccyzus americanus) Designated Critical Habitat"/>
                      </w:dropDownList>
                    </w:sdtPr>
                    <w:sdtEndPr/>
                    <w:sdtContent>
                      <w:r w:rsidR="00FE2ACB">
                        <w:rPr>
                          <w:sz w:val="18"/>
                        </w:rPr>
                        <w:t>Choose a species/habitat</w:t>
                      </w:r>
                    </w:sdtContent>
                  </w:sdt>
                  <w:r w:rsidR="00FE2ACB" w:rsidDel="00320FDB">
                    <w:rPr>
                      <w:sz w:val="18"/>
                    </w:rPr>
                    <w:t xml:space="preserve"> </w:t>
                  </w:r>
                </w:p>
              </w:tc>
              <w:tc>
                <w:tcPr>
                  <w:tcW w:w="1260" w:type="dxa"/>
                  <w:tcBorders>
                    <w:top w:val="single" w:sz="12" w:space="0" w:color="auto"/>
                  </w:tcBorders>
                  <w:vAlign w:val="center"/>
                </w:tcPr>
                <w:p w14:paraId="4886AEA5" w14:textId="087081E1" w:rsidR="00650631" w:rsidRPr="00BC2A54" w:rsidRDefault="00504652" w:rsidP="00BB5CBB">
                  <w:pPr>
                    <w:framePr w:wrap="around" w:vAnchor="text" w:hAnchor="margin" w:xAlign="center" w:y="17"/>
                    <w:spacing w:after="0" w:line="240" w:lineRule="auto"/>
                    <w:rPr>
                      <w:rFonts w:cs="Times New Roman"/>
                      <w:sz w:val="22"/>
                      <w:szCs w:val="22"/>
                    </w:rPr>
                  </w:pPr>
                  <w:sdt>
                    <w:sdtPr>
                      <w:rPr>
                        <w:sz w:val="18"/>
                      </w:rPr>
                      <w:alias w:val="Listing Status"/>
                      <w:tag w:val="Listing Status"/>
                      <w:id w:val="379914183"/>
                      <w:placeholder>
                        <w:docPart w:val="C79CD06179EC489ABD8B775CDE4AA908"/>
                      </w:placeholder>
                      <w:dropDownList>
                        <w:listItem w:displayText="Status" w:value="Status"/>
                        <w:listItem w:displayText="C" w:value="Candidate Species"/>
                        <w:listItem w:displayText="P" w:value="Proposed Species"/>
                        <w:listItem w:displayText="T" w:value="Threatened Species"/>
                        <w:listItem w:displayText="E" w:value="Endangered Species"/>
                        <w:listItem w:displayText="PCH" w:value="Proposed Critical Habitat"/>
                        <w:listItem w:displayText="DCH" w:value="Designated Critical Habitat"/>
                        <w:listItem w:displayText="EFH" w:value="Essential Fish Habitat"/>
                      </w:dropDownList>
                    </w:sdtPr>
                    <w:sdtEndPr/>
                    <w:sdtContent>
                      <w:r w:rsidR="00650631">
                        <w:rPr>
                          <w:sz w:val="18"/>
                        </w:rPr>
                        <w:t>Status</w:t>
                      </w:r>
                    </w:sdtContent>
                  </w:sdt>
                </w:p>
              </w:tc>
              <w:tc>
                <w:tcPr>
                  <w:tcW w:w="2638" w:type="dxa"/>
                  <w:tcBorders>
                    <w:top w:val="single" w:sz="12" w:space="0" w:color="auto"/>
                  </w:tcBorders>
                </w:tcPr>
                <w:p w14:paraId="0993B00A" w14:textId="354259AD" w:rsidR="00650631" w:rsidRPr="00BC2A54" w:rsidRDefault="00504652" w:rsidP="00BB5CBB">
                  <w:pPr>
                    <w:framePr w:wrap="around" w:vAnchor="text" w:hAnchor="margin" w:xAlign="center" w:y="17"/>
                    <w:tabs>
                      <w:tab w:val="left" w:pos="540"/>
                      <w:tab w:val="left" w:pos="1080"/>
                      <w:tab w:val="left" w:pos="1692"/>
                    </w:tabs>
                    <w:spacing w:after="0" w:line="240" w:lineRule="auto"/>
                    <w:rPr>
                      <w:sz w:val="18"/>
                    </w:rPr>
                  </w:pPr>
                  <w:sdt>
                    <w:sdtPr>
                      <w:rPr>
                        <w:sz w:val="18"/>
                      </w:rPr>
                      <w:alias w:val="Determination"/>
                      <w:tag w:val="Determination"/>
                      <w:id w:val="1961838543"/>
                      <w:placeholder>
                        <w:docPart w:val="94D89B59CE204C6E93AF4D6121B4B413"/>
                      </w:placeholder>
                      <w:dropDownList>
                        <w:listItem w:displayText="Choose a determination" w:value="Choose a determination"/>
                        <w:listItem w:displayText="No Effect (NE)" w:value="No Effect (NE)"/>
                        <w:listItem w:displayText="Not Likely to Adversely Effect (NLAA)" w:value="Not Likely to Adversely Effect (NLAA)"/>
                        <w:listItem w:displayText="Likely to Adversely Effect (LAA)" w:value="Likely to Adversely Effect (LAA)"/>
                        <w:listItem w:displayText="Will Not Jeopardize the Continued Existence (No Effect)" w:value="Will Not Jeopardize the Continued Existence (No Effect)"/>
                        <w:listItem w:displayText="Will Not Jeopardize the Continued Existence" w:value="Will Not Jeopardize the Continued Existence"/>
                        <w:listItem w:displayText="Not Likely to Destroy or Adversely Modify" w:value="Not Likely to Destroy or Adversely Modify"/>
                        <w:listItem w:displayText="Likely to Destroy or Adversely Modify" w:value="Likely to Destroy or Adversely Modify"/>
                      </w:dropDownList>
                    </w:sdtPr>
                    <w:sdtEndPr/>
                    <w:sdtContent>
                      <w:r w:rsidR="00D66290">
                        <w:rPr>
                          <w:sz w:val="18"/>
                        </w:rPr>
                        <w:t>Choose a determination</w:t>
                      </w:r>
                    </w:sdtContent>
                  </w:sdt>
                </w:p>
              </w:tc>
              <w:tc>
                <w:tcPr>
                  <w:tcW w:w="4230" w:type="dxa"/>
                  <w:tcBorders>
                    <w:top w:val="single" w:sz="12" w:space="0" w:color="auto"/>
                  </w:tcBorders>
                  <w:vAlign w:val="center"/>
                </w:tcPr>
                <w:p w14:paraId="71E6BADE" w14:textId="05A0EC3E" w:rsidR="00650631" w:rsidRPr="00BC2A54" w:rsidRDefault="00504652" w:rsidP="00BB5CBB">
                  <w:pPr>
                    <w:framePr w:wrap="around" w:vAnchor="text" w:hAnchor="margin" w:xAlign="center" w:y="17"/>
                    <w:tabs>
                      <w:tab w:val="left" w:pos="540"/>
                      <w:tab w:val="left" w:pos="1080"/>
                      <w:tab w:val="left" w:pos="1692"/>
                    </w:tabs>
                    <w:spacing w:after="0" w:line="240" w:lineRule="auto"/>
                    <w:rPr>
                      <w:rFonts w:cs="Times New Roman"/>
                    </w:rPr>
                  </w:pPr>
                  <w:sdt>
                    <w:sdtPr>
                      <w:rPr>
                        <w:sz w:val="18"/>
                      </w:rPr>
                      <w:alias w:val="No Effect Reasons"/>
                      <w:tag w:val="No Effect Reasons"/>
                      <w:id w:val="-685985728"/>
                      <w:placeholder>
                        <w:docPart w:val="CFD1C695941C432496FEB7AFD53CABC5"/>
                      </w:placeholder>
                      <w:dropDownList>
                        <w:listItem w:displayText="Choose a reason" w:value="Choose a reason"/>
                        <w:listItem w:displayText="No habitat for this species in the project area" w:value="No habitat for this species in the project area"/>
                        <w:listItem w:displayText="No species occurrence in project area" w:value="No species occurrence in project area"/>
                        <w:listItem w:displayText="No ground disturbance or alteration of habitat" w:value="No ground disturbance or alteration of habitat"/>
                        <w:listItem w:displayText="No in-water, bank or adjacent upland work proposed" w:value="No in-water, bank or adjacent upland work proposed"/>
                        <w:listItem w:displayText="Project does not affect habitat, food sources, or movement corridors for species" w:value="Project does not affect habitat, food sources, or movement corridors for species"/>
                        <w:listItem w:displayText="Outside the species home or elevational range" w:value="Outside the species home or elevational range"/>
                      </w:dropDownList>
                    </w:sdtPr>
                    <w:sdtEndPr/>
                    <w:sdtContent>
                      <w:r w:rsidR="00650631">
                        <w:rPr>
                          <w:sz w:val="18"/>
                        </w:rPr>
                        <w:t>Choose a reason</w:t>
                      </w:r>
                    </w:sdtContent>
                  </w:sdt>
                </w:p>
              </w:tc>
            </w:tr>
            <w:tr w:rsidR="00650631" w:rsidRPr="00BC2A54" w14:paraId="75F1F10E" w14:textId="77777777" w:rsidTr="00650631">
              <w:trPr>
                <w:tblHeader/>
              </w:trPr>
              <w:tc>
                <w:tcPr>
                  <w:tcW w:w="3035" w:type="dxa"/>
                  <w:vAlign w:val="center"/>
                </w:tcPr>
                <w:p w14:paraId="627D52BC" w14:textId="36A093A1" w:rsidR="00650631" w:rsidRPr="00BC2A54" w:rsidRDefault="00504652" w:rsidP="00BB5CBB">
                  <w:pPr>
                    <w:framePr w:wrap="around" w:vAnchor="text" w:hAnchor="margin" w:xAlign="center" w:y="17"/>
                    <w:tabs>
                      <w:tab w:val="left" w:pos="540"/>
                      <w:tab w:val="left" w:pos="1080"/>
                      <w:tab w:val="left" w:pos="1692"/>
                    </w:tabs>
                    <w:spacing w:after="0" w:line="240" w:lineRule="auto"/>
                    <w:rPr>
                      <w:rFonts w:cs="Times New Roman"/>
                    </w:rPr>
                  </w:pPr>
                  <w:sdt>
                    <w:sdtPr>
                      <w:rPr>
                        <w:sz w:val="18"/>
                      </w:rPr>
                      <w:alias w:val="Species in Idaho"/>
                      <w:tag w:val="Species"/>
                      <w:id w:val="618346389"/>
                      <w:placeholder>
                        <w:docPart w:val="AB9E292D303540CC840D30D8729AB147"/>
                      </w:placeholder>
                      <w:dropDownList>
                        <w:listItem w:displayText="Choose a species/habitat" w:value="Choose a species/habitat"/>
                        <w:listItem w:displayText="Banbury Springs limpet (Lanx sp.)" w:value="Banbury Springs limpet (Lanx sp.)"/>
                        <w:listItem w:displayText="Bliss Rapids snail (Taylorconcha serpenticola)" w:value="Bliss Rapids snail (Taylorconcha serpenticola)"/>
                        <w:listItem w:displayText="Bruneau hot springsnail (Pyrgulopsis bruneauensis) " w:value="Bruneau hot springsnail (Pyrgulopsis bruneauensis) "/>
                        <w:listItem w:displayText="Bull Trout (Salvelinus confluentus)" w:value="Bull Trout (Salvelinus confluentus)"/>
                        <w:listItem w:displayText="Bull Trout (Salvelinus confluentus) Designated Critical Habitat" w:value="Bull Trout (Salvelinus confluentus) Designated Critical Habitat"/>
                        <w:listItem w:displayText="Canada lynx (Lynx canadensis)" w:value="Canada lynx (Lynx canadensis)"/>
                        <w:listItem w:displayText="Canada lynx (Lynx canadensis) Designated Critical Habitat" w:value="Canada lynx (Lynx canadensis) Designated Critical Habitat"/>
                        <w:listItem w:displayText="Chinook salmon Essential Fish Habitat" w:value="Chinook salmon Essential Fish Habitat"/>
                        <w:listItem w:displayText="Chinook and Coho salmon Essential Fish Habitat" w:value="Chinook and Coho salmon Essential Fish Habitat"/>
                        <w:listItem w:displayText="Fall chinook salmon (Oncorhynchus tshawytscha)" w:value="Fall chinook salmon (Oncorhynchus tshawytscha)"/>
                        <w:listItem w:displayText="Fall chinook salmon (Oncorhynchus tshawytscha) Designated Critical Habitat" w:value="Fall chinook salmon (Oncorhynchus tshawytscha) Designated Critical Habitat"/>
                        <w:listItem w:displayText="Grizzly bear (Ursus arctos horribilis)" w:value="Grizzly bear (Ursus arctos horribilis)"/>
                        <w:listItem w:displayText="MacFarlane's four-o'clock (Mirabilis macfarlanei)" w:value="MacFarlane's four-o'clock (Mirabilis macfarlanei)"/>
                        <w:listItem w:displayText="Monarch butterfly (Danaus plexippus)" w:value="Monarch butterfly (Danaus plexippus)"/>
                        <w:listItem w:displayText="North American wolverine (Gulo gulo luscus)" w:value="North American wolverine (Gulo gulo luscus)"/>
                        <w:listItem w:displayText="Northern Idaho ground squirrel (Spermophilus brunneus (Urocitellus) brunneus)" w:value="Northern Idaho ground squirrel (Spermophilus brunneus (Urocitellus) brunneus)"/>
                        <w:listItem w:displayText="Slickspot peppergrass (Lepidium papilliferum)" w:value="Slickspot peppergrass (Lepidium papilliferum)"/>
                        <w:listItem w:displayText="Slickspot peppergrass (Lepidium papilliferum) Designated Critical Habitat" w:value="Slickspot peppergrass (Lepidium papilliferum) Designated Critical Habitat"/>
                        <w:listItem w:displayText="Snake River physa snail (Haitia (Physa) natricina)" w:value="Snake River physa snail (Haitia (Physa) natricina)"/>
                        <w:listItem w:displayText="Snake River sockeye salmon (Oncorhynchus nerka)" w:value="Snake River sockeye salmon (Oncorhynchus nerka)"/>
                        <w:listItem w:displayText="Snake River sockeye salmon (Oncorhynchus nerka) Designated Critical Habitat" w:value="Snake River sockeye salmon (Oncorhynchus nerka) Designated Critical Habitat"/>
                        <w:listItem w:displayText="Southern Mountain caribou (Rangifer tarandus caribou)" w:value="Southern Mountain caribou (Rangifer tarandus caribou)"/>
                        <w:listItem w:displayText="Southern Mountain caribou (Rangifer tarandus caribou) Designated Critical Habitat" w:value="Southern Mountain caribou (Rangifer tarandus caribou) Designated Critical Habitat"/>
                        <w:listItem w:displayText="Spalding's catchfly (Silene spaldingii)" w:value="Spalding's catchfly (Silene spaldingii)"/>
                        <w:listItem w:displayText="Spalding's catchfly (Silene spaldingii) Proposed Critical Habitat" w:value="Spalding's catchfly (Silene spaldingii) Proposed Critical Habitat"/>
                        <w:listItem w:displayText="Spring/summer chinook salmon (Oncorhynchus tshawytscha)" w:value="Spring/summer chinook salmon (Oncorhynchus tshawytscha)"/>
                        <w:listItem w:displayText="Spring/summer chinook salmon (Oncorhynchus tshawytscha) Designated Critical Habitat" w:value="Spring/summer chinook salmon (Oncorhynchus tshawytscha) Designated Critical Habitat"/>
                        <w:listItem w:displayText="Steelhead trout (Oncorhynchus mykiss)" w:value="Steelhead trout (Oncorhynchus mykiss)"/>
                        <w:listItem w:displayText="Steelhead trout (Oncorhynchus mykiss) Designated Critical Habitat" w:value="Steelhead trout (Oncorhynchus mykiss) Designated Critical Habitat"/>
                        <w:listItem w:displayText="Suckley's cuckoo bumble bee (Bombus suckleyi)" w:value="Suckley's cuckoo bumble bee (Bombus suckleyi)"/>
                        <w:listItem w:displayText="Ute ladies'-tresses (Spiranthes diluvialis)" w:value="Ute ladies'-tresses (Spiranthes diluvialis)"/>
                        <w:listItem w:displayText="Whitebark Pine (Pinus albicaulis)" w:value="Whitebark Pine (Pinus albicaulis)"/>
                        <w:listItem w:displayText="White Sturgeon (Acipenser transmontanus)" w:value="White Sturgeon (Acipenser transmontanus)"/>
                        <w:listItem w:displayText="White sturgeon (Acipenser transmontanus) Designated Critical Habitat" w:value="White sturgeon (Acipenser transmontanus) Designated Critical Habitat"/>
                        <w:listItem w:displayText="Yellow-billed cuckoo (Coccyzus americanus)" w:value="Yellow-billed cuckoo (Coccyzus americanus)"/>
                        <w:listItem w:displayText="Yellow-billed cuckoo (Coccyzus americanus) Designated Critical Habitat" w:value="Yellow-billed cuckoo (Coccyzus americanus) Designated Critical Habitat"/>
                      </w:dropDownList>
                    </w:sdtPr>
                    <w:sdtEndPr/>
                    <w:sdtContent>
                      <w:r w:rsidR="00D66290">
                        <w:rPr>
                          <w:sz w:val="18"/>
                        </w:rPr>
                        <w:t>Choose a species/habitat</w:t>
                      </w:r>
                    </w:sdtContent>
                  </w:sdt>
                  <w:r w:rsidR="00D66290" w:rsidDel="00320FDB">
                    <w:rPr>
                      <w:sz w:val="18"/>
                    </w:rPr>
                    <w:t xml:space="preserve"> </w:t>
                  </w:r>
                </w:p>
              </w:tc>
              <w:tc>
                <w:tcPr>
                  <w:tcW w:w="1260" w:type="dxa"/>
                  <w:vAlign w:val="center"/>
                </w:tcPr>
                <w:p w14:paraId="7CDBF406" w14:textId="77777777" w:rsidR="00650631" w:rsidRPr="00BC2A54" w:rsidRDefault="00504652" w:rsidP="00BB5CBB">
                  <w:pPr>
                    <w:framePr w:wrap="around" w:vAnchor="text" w:hAnchor="margin" w:xAlign="center" w:y="17"/>
                    <w:spacing w:after="0" w:line="240" w:lineRule="auto"/>
                    <w:rPr>
                      <w:rFonts w:cs="Times New Roman"/>
                      <w:sz w:val="22"/>
                      <w:szCs w:val="22"/>
                    </w:rPr>
                  </w:pPr>
                  <w:sdt>
                    <w:sdtPr>
                      <w:rPr>
                        <w:sz w:val="18"/>
                      </w:rPr>
                      <w:alias w:val="Listing Status"/>
                      <w:tag w:val="Listing Status"/>
                      <w:id w:val="282619772"/>
                      <w:placeholder>
                        <w:docPart w:val="63031EAB654442D88338D267997B8C27"/>
                      </w:placeholder>
                      <w:dropDownList>
                        <w:listItem w:displayText="Status" w:value="Status"/>
                        <w:listItem w:displayText="C" w:value="C"/>
                        <w:listItem w:displayText="P" w:value="P"/>
                        <w:listItem w:displayText="E" w:value="E"/>
                        <w:listItem w:displayText="T" w:value="T"/>
                        <w:listItem w:displayText="DCH" w:value="Designated Critical Habitat"/>
                        <w:listItem w:displayText="PCH" w:value="PCH"/>
                      </w:dropDownList>
                    </w:sdtPr>
                    <w:sdtEndPr/>
                    <w:sdtContent>
                      <w:r w:rsidR="00650631" w:rsidRPr="00BC2A54">
                        <w:rPr>
                          <w:sz w:val="18"/>
                        </w:rPr>
                        <w:t>Status</w:t>
                      </w:r>
                    </w:sdtContent>
                  </w:sdt>
                </w:p>
              </w:tc>
              <w:tc>
                <w:tcPr>
                  <w:tcW w:w="2638" w:type="dxa"/>
                </w:tcPr>
                <w:p w14:paraId="30355BA0" w14:textId="66D1FDEA" w:rsidR="00650631" w:rsidRPr="00BC2A54" w:rsidRDefault="00504652" w:rsidP="00BB5CBB">
                  <w:pPr>
                    <w:framePr w:wrap="around" w:vAnchor="text" w:hAnchor="margin" w:xAlign="center" w:y="17"/>
                    <w:tabs>
                      <w:tab w:val="left" w:pos="540"/>
                      <w:tab w:val="left" w:pos="1080"/>
                      <w:tab w:val="left" w:pos="1692"/>
                    </w:tabs>
                    <w:spacing w:after="0" w:line="240" w:lineRule="auto"/>
                    <w:rPr>
                      <w:sz w:val="18"/>
                    </w:rPr>
                  </w:pPr>
                  <w:sdt>
                    <w:sdtPr>
                      <w:rPr>
                        <w:sz w:val="18"/>
                      </w:rPr>
                      <w:alias w:val="Determination"/>
                      <w:tag w:val="Determination"/>
                      <w:id w:val="1371500727"/>
                      <w:placeholder>
                        <w:docPart w:val="744C0F9FBCE34A7FA794775BB60EDA1F"/>
                      </w:placeholder>
                      <w:dropDownList>
                        <w:listItem w:displayText="Choose a determination" w:value="Choose a determination"/>
                        <w:listItem w:displayText="No Effect (NE)" w:value="No Effect (NE)"/>
                        <w:listItem w:displayText="Not Likely to Adversely Effect (NLAA)" w:value="Not Likely to Adversely Effect (NLAA)"/>
                        <w:listItem w:displayText="Likely to Adversely Effect (LAA)" w:value="Likely to Adversely Effect (LAA)"/>
                        <w:listItem w:displayText="Will Not Jeopardize the Continued Existence (No Effect)" w:value="Will Not Jeopardize the Continued Existence (No Effect)"/>
                        <w:listItem w:displayText="Will Not Jeopardize the Continued Existence" w:value="Will Not Jeopardize the Continued Existence"/>
                        <w:listItem w:displayText="Not Likely to Destroy or Adversely Modify" w:value="Not Likely to Destroy or Adversely Modify"/>
                        <w:listItem w:displayText="Likely to Destroy or Adversely Modify" w:value="Likely to Destroy or Adversely Modify"/>
                      </w:dropDownList>
                    </w:sdtPr>
                    <w:sdtEndPr/>
                    <w:sdtContent>
                      <w:r w:rsidR="00D66290">
                        <w:rPr>
                          <w:sz w:val="18"/>
                        </w:rPr>
                        <w:t>Choose a determination</w:t>
                      </w:r>
                    </w:sdtContent>
                  </w:sdt>
                </w:p>
              </w:tc>
              <w:tc>
                <w:tcPr>
                  <w:tcW w:w="4230" w:type="dxa"/>
                  <w:vAlign w:val="center"/>
                </w:tcPr>
                <w:p w14:paraId="1D2D8271" w14:textId="06BA32A3" w:rsidR="00650631" w:rsidRPr="00BC2A54" w:rsidRDefault="00504652" w:rsidP="00BB5CBB">
                  <w:pPr>
                    <w:framePr w:wrap="around" w:vAnchor="text" w:hAnchor="margin" w:xAlign="center" w:y="17"/>
                    <w:tabs>
                      <w:tab w:val="left" w:pos="540"/>
                      <w:tab w:val="left" w:pos="1080"/>
                      <w:tab w:val="left" w:pos="1692"/>
                    </w:tabs>
                    <w:spacing w:after="0" w:line="240" w:lineRule="auto"/>
                    <w:rPr>
                      <w:rFonts w:cs="Times New Roman"/>
                      <w:sz w:val="22"/>
                      <w:szCs w:val="22"/>
                    </w:rPr>
                  </w:pPr>
                  <w:sdt>
                    <w:sdtPr>
                      <w:rPr>
                        <w:sz w:val="18"/>
                      </w:rPr>
                      <w:alias w:val="No Effect Reasons"/>
                      <w:tag w:val="No Effect Reasons"/>
                      <w:id w:val="1174138774"/>
                      <w:placeholder>
                        <w:docPart w:val="41C04EBA8303436481B88E187F1818AB"/>
                      </w:placeholder>
                      <w:dropDownList>
                        <w:listItem w:displayText="Choose a reason" w:value="Choose a reason"/>
                        <w:listItem w:displayText="No habitat for this species in the project area" w:value="No habitat for this species in the project area"/>
                        <w:listItem w:displayText="No species occurrence in project area" w:value="No species occurrence in project area"/>
                        <w:listItem w:displayText="No ground disturbance or alteration of habitat" w:value="No ground disturbance or alteration of habitat"/>
                        <w:listItem w:displayText="No in-water, bank or adjacent upland work proposed" w:value="No in-water, bank or adjacent upland work proposed"/>
                        <w:listItem w:displayText="Project does not affect habitat, food sources, or movement corridors for species" w:value="Project does not affect habitat, food sources, or movement corridors for species"/>
                        <w:listItem w:displayText="Outside the species home or elevational range" w:value="Outside the species home or elevational range"/>
                      </w:dropDownList>
                    </w:sdtPr>
                    <w:sdtEndPr/>
                    <w:sdtContent>
                      <w:r w:rsidR="00650631" w:rsidRPr="00BC2A54">
                        <w:rPr>
                          <w:sz w:val="18"/>
                        </w:rPr>
                        <w:t>Choose a reason</w:t>
                      </w:r>
                    </w:sdtContent>
                  </w:sdt>
                  <w:r w:rsidR="00650631" w:rsidRPr="00BC2A54">
                    <w:rPr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650631" w:rsidRPr="00BC2A54" w14:paraId="577A08A7" w14:textId="77777777" w:rsidTr="00D66290">
              <w:trPr>
                <w:tblHeader/>
              </w:trPr>
              <w:tc>
                <w:tcPr>
                  <w:tcW w:w="3035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5FEDCDF" w14:textId="3F4C7B6B" w:rsidR="00650631" w:rsidRPr="00BC2A54" w:rsidRDefault="00504652" w:rsidP="00BB5CBB">
                  <w:pPr>
                    <w:framePr w:wrap="around" w:vAnchor="text" w:hAnchor="margin" w:xAlign="center" w:y="17"/>
                    <w:tabs>
                      <w:tab w:val="left" w:pos="540"/>
                      <w:tab w:val="left" w:pos="1080"/>
                      <w:tab w:val="left" w:pos="1692"/>
                    </w:tabs>
                    <w:spacing w:after="0" w:line="240" w:lineRule="auto"/>
                    <w:rPr>
                      <w:sz w:val="18"/>
                    </w:rPr>
                  </w:pPr>
                  <w:sdt>
                    <w:sdtPr>
                      <w:rPr>
                        <w:sz w:val="18"/>
                      </w:rPr>
                      <w:alias w:val="Species in Idaho"/>
                      <w:tag w:val="Species"/>
                      <w:id w:val="664827591"/>
                      <w:placeholder>
                        <w:docPart w:val="56F1068F81CC4A04AB2894EEDD4CF535"/>
                      </w:placeholder>
                      <w:dropDownList>
                        <w:listItem w:displayText="Choose a species/habitat" w:value="Choose a species/habitat"/>
                        <w:listItem w:displayText="Banbury Springs limpet (Lanx sp.)" w:value="Banbury Springs limpet (Lanx sp.)"/>
                        <w:listItem w:displayText="Bliss Rapids snail (Taylorconcha serpenticola)" w:value="Bliss Rapids snail (Taylorconcha serpenticola)"/>
                        <w:listItem w:displayText="Bruneau hot springsnail (Pyrgulopsis bruneauensis) " w:value="Bruneau hot springsnail (Pyrgulopsis bruneauensis) "/>
                        <w:listItem w:displayText="Bull Trout (Salvelinus confluentus)" w:value="Bull Trout (Salvelinus confluentus)"/>
                        <w:listItem w:displayText="Bull Trout (Salvelinus confluentus) Designated Critical Habitat" w:value="Bull Trout (Salvelinus confluentus) Designated Critical Habitat"/>
                        <w:listItem w:displayText="Canada lynx (Lynx canadensis)" w:value="Canada lynx (Lynx canadensis)"/>
                        <w:listItem w:displayText="Canada lynx (Lynx canadensis) Designated Critical Habitat" w:value="Canada lynx (Lynx canadensis) Designated Critical Habitat"/>
                        <w:listItem w:displayText="Chinook salmon Essential Fish Habitat" w:value="Chinook salmon Essential Fish Habitat"/>
                        <w:listItem w:displayText="Chinook and Coho salmon Essential Fish Habitat" w:value="Chinook and Coho salmon Essential Fish Habitat"/>
                        <w:listItem w:displayText="Fall chinook salmon (Oncorhynchus tshawytscha)" w:value="Fall chinook salmon (Oncorhynchus tshawytscha)"/>
                        <w:listItem w:displayText="Fall chinook salmon (Oncorhynchus tshawytscha) Designated Critical Habitat" w:value="Fall chinook salmon (Oncorhynchus tshawytscha) Designated Critical Habitat"/>
                        <w:listItem w:displayText="Grizzly bear (Ursus arctos horribilis)" w:value="Grizzly bear (Ursus arctos horribilis)"/>
                        <w:listItem w:displayText="MacFarlane's four-o'clock (Mirabilis macfarlanei)" w:value="MacFarlane's four-o'clock (Mirabilis macfarlanei)"/>
                        <w:listItem w:displayText="Monarch butterfly (Danaus plexippus)" w:value="Monarch butterfly (Danaus plexippus)"/>
                        <w:listItem w:displayText="North American wolverine (Gulo gulo luscus)" w:value="North American wolverine (Gulo gulo luscus)"/>
                        <w:listItem w:displayText="Northern Idaho ground squirrel (Spermophilus brunneus (Urocitellus) brunneus)" w:value="Northern Idaho ground squirrel (Spermophilus brunneus (Urocitellus) brunneus)"/>
                        <w:listItem w:displayText="Slickspot peppergrass (Lepidium papilliferum)" w:value="Slickspot peppergrass (Lepidium papilliferum)"/>
                        <w:listItem w:displayText="Slickspot peppergrass (Lepidium papilliferum) Designated Critical Habitat" w:value="Slickspot peppergrass (Lepidium papilliferum) Designated Critical Habitat"/>
                        <w:listItem w:displayText="Snake River physa snail (Haitia (Physa) natricina)" w:value="Snake River physa snail (Haitia (Physa) natricina)"/>
                        <w:listItem w:displayText="Snake River sockeye salmon (Oncorhynchus nerka)" w:value="Snake River sockeye salmon (Oncorhynchus nerka)"/>
                        <w:listItem w:displayText="Snake River sockeye salmon (Oncorhynchus nerka) Designated Critical Habitat" w:value="Snake River sockeye salmon (Oncorhynchus nerka) Designated Critical Habitat"/>
                        <w:listItem w:displayText="Southern Mountain caribou (Rangifer tarandus caribou)" w:value="Southern Mountain caribou (Rangifer tarandus caribou)"/>
                        <w:listItem w:displayText="Southern Mountain caribou (Rangifer tarandus caribou) Designated Critical Habitat" w:value="Southern Mountain caribou (Rangifer tarandus caribou) Designated Critical Habitat"/>
                        <w:listItem w:displayText="Spalding's catchfly (Silene spaldingii)" w:value="Spalding's catchfly (Silene spaldingii)"/>
                        <w:listItem w:displayText="Spalding's catchfly (Silene spaldingii) Proposed Critical Habitat" w:value="Spalding's catchfly (Silene spaldingii) Proposed Critical Habitat"/>
                        <w:listItem w:displayText="Spring/summer chinook salmon (Oncorhynchus tshawytscha)" w:value="Spring/summer chinook salmon (Oncorhynchus tshawytscha)"/>
                        <w:listItem w:displayText="Spring/summer chinook salmon (Oncorhynchus tshawytscha) Designated Critical Habitat" w:value="Spring/summer chinook salmon (Oncorhynchus tshawytscha) Designated Critical Habitat"/>
                        <w:listItem w:displayText="Steelhead trout (Oncorhynchus mykiss)" w:value="Steelhead trout (Oncorhynchus mykiss)"/>
                        <w:listItem w:displayText="Steelhead trout (Oncorhynchus mykiss) Designated Critical Habitat" w:value="Steelhead trout (Oncorhynchus mykiss) Designated Critical Habitat"/>
                        <w:listItem w:displayText="Suckley's cuckoo bumble bee (Bombus suckleyi)" w:value="Suckley's cuckoo bumble bee (Bombus suckleyi)"/>
                        <w:listItem w:displayText="Ute ladies'-tresses (Spiranthes diluvialis)" w:value="Ute ladies'-tresses (Spiranthes diluvialis)"/>
                        <w:listItem w:displayText="Whitebark Pine (Pinus albicaulis)" w:value="Whitebark Pine (Pinus albicaulis)"/>
                        <w:listItem w:displayText="White Sturgeon (Acipenser transmontanus)" w:value="White Sturgeon (Acipenser transmontanus)"/>
                        <w:listItem w:displayText="White sturgeon (Acipenser transmontanus) Designated Critical Habitat" w:value="White sturgeon (Acipenser transmontanus) Designated Critical Habitat"/>
                        <w:listItem w:displayText="Yellow-billed cuckoo (Coccyzus americanus)" w:value="Yellow-billed cuckoo (Coccyzus americanus)"/>
                        <w:listItem w:displayText="Yellow-billed cuckoo (Coccyzus americanus) Designated Critical Habitat" w:value="Yellow-billed cuckoo (Coccyzus americanus) Designated Critical Habitat"/>
                      </w:dropDownList>
                    </w:sdtPr>
                    <w:sdtEndPr/>
                    <w:sdtContent>
                      <w:r w:rsidR="00D66290">
                        <w:rPr>
                          <w:sz w:val="18"/>
                        </w:rPr>
                        <w:t>Choose a species/habitat</w:t>
                      </w:r>
                    </w:sdtContent>
                  </w:sdt>
                  <w:r w:rsidR="00D66290" w:rsidDel="00320FDB">
                    <w:rPr>
                      <w:sz w:val="18"/>
                    </w:rPr>
                    <w:t xml:space="preserve">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D6C1BE0" w14:textId="77777777" w:rsidR="00650631" w:rsidRPr="00BC2A54" w:rsidRDefault="00504652" w:rsidP="00BB5CBB">
                  <w:pPr>
                    <w:framePr w:wrap="around" w:vAnchor="text" w:hAnchor="margin" w:xAlign="center" w:y="17"/>
                    <w:spacing w:after="0" w:line="240" w:lineRule="auto"/>
                    <w:rPr>
                      <w:rFonts w:cs="Times New Roman"/>
                      <w:sz w:val="22"/>
                      <w:szCs w:val="22"/>
                    </w:rPr>
                  </w:pPr>
                  <w:sdt>
                    <w:sdtPr>
                      <w:rPr>
                        <w:sz w:val="18"/>
                      </w:rPr>
                      <w:alias w:val="Listing Status"/>
                      <w:tag w:val="Listing Status"/>
                      <w:id w:val="1494914755"/>
                      <w:placeholder>
                        <w:docPart w:val="F05C1FB5ACD1463DA0152EC315EE5BD4"/>
                      </w:placeholder>
                      <w:dropDownList>
                        <w:listItem w:displayText="Status" w:value="Status"/>
                        <w:listItem w:displayText="C" w:value="C"/>
                        <w:listItem w:displayText="P" w:value="P"/>
                        <w:listItem w:displayText="E" w:value="E"/>
                        <w:listItem w:displayText="T" w:value="T"/>
                        <w:listItem w:displayText="DCH" w:value="Designated Critical Habitat"/>
                        <w:listItem w:displayText="PCH" w:value="PCH"/>
                      </w:dropDownList>
                    </w:sdtPr>
                    <w:sdtEndPr/>
                    <w:sdtContent>
                      <w:r w:rsidR="00650631" w:rsidRPr="00BC2A54">
                        <w:rPr>
                          <w:sz w:val="18"/>
                        </w:rPr>
                        <w:t>Status</w:t>
                      </w:r>
                    </w:sdtContent>
                  </w:sdt>
                </w:p>
              </w:tc>
              <w:tc>
                <w:tcPr>
                  <w:tcW w:w="263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D81A199" w14:textId="7E0FFD44" w:rsidR="00650631" w:rsidRPr="00BC2A54" w:rsidRDefault="00504652" w:rsidP="00BB5CBB">
                  <w:pPr>
                    <w:framePr w:wrap="around" w:vAnchor="text" w:hAnchor="margin" w:xAlign="center" w:y="17"/>
                    <w:tabs>
                      <w:tab w:val="left" w:pos="540"/>
                      <w:tab w:val="left" w:pos="1080"/>
                      <w:tab w:val="left" w:pos="1692"/>
                    </w:tabs>
                    <w:spacing w:after="0" w:line="240" w:lineRule="auto"/>
                    <w:rPr>
                      <w:sz w:val="18"/>
                    </w:rPr>
                  </w:pPr>
                  <w:sdt>
                    <w:sdtPr>
                      <w:rPr>
                        <w:sz w:val="18"/>
                      </w:rPr>
                      <w:alias w:val="Determination"/>
                      <w:tag w:val="Determination"/>
                      <w:id w:val="-645739981"/>
                      <w:placeholder>
                        <w:docPart w:val="ABF9EA1A9612414083620D4DA337F603"/>
                      </w:placeholder>
                      <w:dropDownList>
                        <w:listItem w:displayText="Choose a determination" w:value="Choose a determination"/>
                        <w:listItem w:displayText="No Effect (NE)" w:value="No Effect (NE)"/>
                        <w:listItem w:displayText="Not Likely to Adversely Effect (NLAA)" w:value="Not Likely to Adversely Effect (NLAA)"/>
                        <w:listItem w:displayText="Likely to Adversely Effect (LAA)" w:value="Likely to Adversely Effect (LAA)"/>
                        <w:listItem w:displayText="Will Not Jeopardize the Continued Existence (No Effect)" w:value="Will Not Jeopardize the Continued Existence (No Effect)"/>
                        <w:listItem w:displayText="Will Not Jeopardize the Continued Existence" w:value="Will Not Jeopardize the Continued Existence"/>
                        <w:listItem w:displayText="Not Likely to Destroy or Adversely Modify" w:value="Not Likely to Destroy or Adversely Modify"/>
                        <w:listItem w:displayText="Likely to Destroy or Adversely Modify" w:value="Likely to Destroy or Adversely Modify"/>
                      </w:dropDownList>
                    </w:sdtPr>
                    <w:sdtEndPr/>
                    <w:sdtContent>
                      <w:r w:rsidR="00D66290">
                        <w:rPr>
                          <w:sz w:val="18"/>
                        </w:rPr>
                        <w:t>Choose a determination</w:t>
                      </w:r>
                    </w:sdtContent>
                  </w:sdt>
                </w:p>
              </w:tc>
              <w:tc>
                <w:tcPr>
                  <w:tcW w:w="4230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7761115" w14:textId="2ED3C6E2" w:rsidR="00650631" w:rsidRPr="00BC2A54" w:rsidRDefault="00504652" w:rsidP="00BB5CBB">
                  <w:pPr>
                    <w:framePr w:wrap="around" w:vAnchor="text" w:hAnchor="margin" w:xAlign="center" w:y="17"/>
                    <w:tabs>
                      <w:tab w:val="left" w:pos="540"/>
                      <w:tab w:val="left" w:pos="1080"/>
                      <w:tab w:val="left" w:pos="1692"/>
                    </w:tabs>
                    <w:spacing w:after="0" w:line="240" w:lineRule="auto"/>
                    <w:rPr>
                      <w:rFonts w:cs="Times New Roman"/>
                      <w:sz w:val="22"/>
                      <w:szCs w:val="22"/>
                    </w:rPr>
                  </w:pPr>
                  <w:sdt>
                    <w:sdtPr>
                      <w:rPr>
                        <w:sz w:val="18"/>
                      </w:rPr>
                      <w:alias w:val="No Effect Reasons"/>
                      <w:tag w:val="No Effect Reasons"/>
                      <w:id w:val="1963685319"/>
                      <w:placeholder>
                        <w:docPart w:val="97EE7C7C3A4E4B6994E1CC52F4937B22"/>
                      </w:placeholder>
                      <w:dropDownList>
                        <w:listItem w:displayText="Choose a reason" w:value="Choose a reason"/>
                        <w:listItem w:displayText="No habitat for this species in the project area" w:value="No habitat for this species in the project area"/>
                        <w:listItem w:displayText="No species occurrence in project area" w:value="No species occurrence in project area"/>
                        <w:listItem w:displayText="No ground disturbance or alteration of habitat" w:value="No ground disturbance or alteration of habitat"/>
                        <w:listItem w:displayText="No in-water, bank or adjacent upland work proposed" w:value="No in-water, bank or adjacent upland work proposed"/>
                        <w:listItem w:displayText="Project does not affect habitat, food sources, or movement corridors for species" w:value="Project does not affect habitat, food sources, or movement corridors for species"/>
                        <w:listItem w:displayText="Outside the species home or elevational range" w:value="Outside the species home or elevational range"/>
                      </w:dropDownList>
                    </w:sdtPr>
                    <w:sdtEndPr/>
                    <w:sdtContent>
                      <w:r w:rsidR="00650631" w:rsidRPr="00BC2A54">
                        <w:rPr>
                          <w:sz w:val="18"/>
                        </w:rPr>
                        <w:t>Choose a reason</w:t>
                      </w:r>
                    </w:sdtContent>
                  </w:sdt>
                  <w:r w:rsidR="00650631" w:rsidRPr="00BC2A54">
                    <w:rPr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D66290" w:rsidRPr="00BC2A54" w14:paraId="24CB4454" w14:textId="77777777" w:rsidTr="009D4377">
              <w:trPr>
                <w:tblHeader/>
              </w:trPr>
              <w:tc>
                <w:tcPr>
                  <w:tcW w:w="3035" w:type="dxa"/>
                  <w:tcBorders>
                    <w:top w:val="single" w:sz="4" w:space="0" w:color="auto"/>
                    <w:bottom w:val="single" w:sz="12" w:space="0" w:color="auto"/>
                  </w:tcBorders>
                  <w:vAlign w:val="center"/>
                </w:tcPr>
                <w:p w14:paraId="2CEC7516" w14:textId="77777777" w:rsidR="00D66290" w:rsidRPr="00BC2A54" w:rsidRDefault="00504652" w:rsidP="00BB5CBB">
                  <w:pPr>
                    <w:framePr w:wrap="around" w:vAnchor="text" w:hAnchor="margin" w:xAlign="center" w:y="17"/>
                    <w:tabs>
                      <w:tab w:val="left" w:pos="540"/>
                      <w:tab w:val="left" w:pos="1080"/>
                      <w:tab w:val="left" w:pos="1692"/>
                    </w:tabs>
                    <w:spacing w:after="0" w:line="240" w:lineRule="auto"/>
                    <w:rPr>
                      <w:sz w:val="18"/>
                    </w:rPr>
                  </w:pPr>
                  <w:sdt>
                    <w:sdtPr>
                      <w:rPr>
                        <w:sz w:val="18"/>
                      </w:rPr>
                      <w:alias w:val="Species in Idaho"/>
                      <w:tag w:val="Species"/>
                      <w:id w:val="181405095"/>
                      <w:placeholder>
                        <w:docPart w:val="9C5E7D3ED0E94F24BA5EC05213EF3B59"/>
                      </w:placeholder>
                      <w:dropDownList>
                        <w:listItem w:displayText="Choose a species/habitat" w:value="Choose a species/habitat"/>
                        <w:listItem w:displayText="Banbury Springs limpet (Lanx sp.)" w:value="Banbury Springs limpet (Lanx sp.)"/>
                        <w:listItem w:displayText="Bliss Rapids snail (Taylorconcha serpenticola)" w:value="Bliss Rapids snail (Taylorconcha serpenticola)"/>
                        <w:listItem w:displayText="Bruneau hot springsnail (Pyrgulopsis bruneauensis) " w:value="Bruneau hot springsnail (Pyrgulopsis bruneauensis) "/>
                        <w:listItem w:displayText="Bull Trout (Salvelinus confluentus)" w:value="Bull Trout (Salvelinus confluentus)"/>
                        <w:listItem w:displayText="Bull Trout (Salvelinus confluentus) Designated Critical Habitat" w:value="Bull Trout (Salvelinus confluentus) Designated Critical Habitat"/>
                        <w:listItem w:displayText="Canada lynx (Lynx canadensis)" w:value="Canada lynx (Lynx canadensis)"/>
                        <w:listItem w:displayText="Canada lynx (Lynx canadensis) Designated Critical Habitat" w:value="Canada lynx (Lynx canadensis) Designated Critical Habitat"/>
                        <w:listItem w:displayText="Chinook salmon Essential Fish Habitat" w:value="Chinook salmon Essential Fish Habitat"/>
                        <w:listItem w:displayText="Chinook and Coho salmon Essential Fish Habitat" w:value="Chinook and Coho salmon Essential Fish Habitat"/>
                        <w:listItem w:displayText="Fall chinook salmon (Oncorhynchus tshawytscha)" w:value="Fall chinook salmon (Oncorhynchus tshawytscha)"/>
                        <w:listItem w:displayText="Fall chinook salmon (Oncorhynchus tshawytscha) Designated Critical Habitat" w:value="Fall chinook salmon (Oncorhynchus tshawytscha) Designated Critical Habitat"/>
                        <w:listItem w:displayText="Grizzly bear (Ursus arctos horribilis)" w:value="Grizzly bear (Ursus arctos horribilis)"/>
                        <w:listItem w:displayText="MacFarlane's four-o'clock (Mirabilis macfarlanei)" w:value="MacFarlane's four-o'clock (Mirabilis macfarlanei)"/>
                        <w:listItem w:displayText="Monarch butterfly (Danaus plexippus)" w:value="Monarch butterfly (Danaus plexippus)"/>
                        <w:listItem w:displayText="North American wolverine (Gulo gulo luscus)" w:value="North American wolverine (Gulo gulo luscus)"/>
                        <w:listItem w:displayText="Northern Idaho ground squirrel (Spermophilus brunneus (Urocitellus) brunneus)" w:value="Northern Idaho ground squirrel (Spermophilus brunneus (Urocitellus) brunneus)"/>
                        <w:listItem w:displayText="Slickspot peppergrass (Lepidium papilliferum)" w:value="Slickspot peppergrass (Lepidium papilliferum)"/>
                        <w:listItem w:displayText="Slickspot peppergrass (Lepidium papilliferum) Designated Critical Habitat" w:value="Slickspot peppergrass (Lepidium papilliferum) Designated Critical Habitat"/>
                        <w:listItem w:displayText="Snake River physa snail (Haitia (Physa) natricina)" w:value="Snake River physa snail (Haitia (Physa) natricina)"/>
                        <w:listItem w:displayText="Snake River sockeye salmon (Oncorhynchus nerka)" w:value="Snake River sockeye salmon (Oncorhynchus nerka)"/>
                        <w:listItem w:displayText="Snake River sockeye salmon (Oncorhynchus nerka) Designated Critical Habitat" w:value="Snake River sockeye salmon (Oncorhynchus nerka) Designated Critical Habitat"/>
                        <w:listItem w:displayText="Southern Mountain caribou (Rangifer tarandus caribou)" w:value="Southern Mountain caribou (Rangifer tarandus caribou)"/>
                        <w:listItem w:displayText="Southern Mountain caribou (Rangifer tarandus caribou) Designated Critical Habitat" w:value="Southern Mountain caribou (Rangifer tarandus caribou) Designated Critical Habitat"/>
                        <w:listItem w:displayText="Spalding's catchfly (Silene spaldingii)" w:value="Spalding's catchfly (Silene spaldingii)"/>
                        <w:listItem w:displayText="Spalding's catchfly (Silene spaldingii) Proposed Critical Habitat" w:value="Spalding's catchfly (Silene spaldingii) Proposed Critical Habitat"/>
                        <w:listItem w:displayText="Spring/summer chinook salmon (Oncorhynchus tshawytscha)" w:value="Spring/summer chinook salmon (Oncorhynchus tshawytscha)"/>
                        <w:listItem w:displayText="Spring/summer chinook salmon (Oncorhynchus tshawytscha) Designated Critical Habitat" w:value="Spring/summer chinook salmon (Oncorhynchus tshawytscha) Designated Critical Habitat"/>
                        <w:listItem w:displayText="Steelhead trout (Oncorhynchus mykiss)" w:value="Steelhead trout (Oncorhynchus mykiss)"/>
                        <w:listItem w:displayText="Steelhead trout (Oncorhynchus mykiss) Designated Critical Habitat" w:value="Steelhead trout (Oncorhynchus mykiss) Designated Critical Habitat"/>
                        <w:listItem w:displayText="Ute ladies'-tresses (Spiranthes diluvialis)" w:value="Ute ladies'-tresses (Spiranthes diluvialis)"/>
                        <w:listItem w:displayText="Whitebark Pine (Pinus albicaulis)" w:value="Whitebark Pine (Pinus albicaulis)"/>
                        <w:listItem w:displayText="White Sturgeon (Acipenser transmontanus)" w:value="White Sturgeon (Acipenser transmontanus)"/>
                        <w:listItem w:displayText="White sturgeon (Acipenser transmontanus) Designated Critical Habitat" w:value="White sturgeon (Acipenser transmontanus) Designated Critical Habitat"/>
                        <w:listItem w:displayText="Yellow-billed cuckoo (Coccyzus americanus)" w:value="Yellow-billed cuckoo (Coccyzus americanus)"/>
                        <w:listItem w:displayText="Yellow-billed cuckoo (Coccyzus americanus) Designated Critical Habitat" w:value="Yellow-billed cuckoo (Coccyzus americanus) Designated Critical Habitat"/>
                        <w:listItem w:displayText="Suckley's cuckoo bumble bee (Bombus suckleyi)" w:value="Suckley's cuckoo bumble bee (Bombus suckleyi)"/>
                      </w:dropDownList>
                    </w:sdtPr>
                    <w:sdtEndPr/>
                    <w:sdtContent>
                      <w:r w:rsidR="00D66290">
                        <w:rPr>
                          <w:sz w:val="18"/>
                        </w:rPr>
                        <w:t>Choose a species/habitat</w:t>
                      </w:r>
                    </w:sdtContent>
                  </w:sdt>
                  <w:r w:rsidR="00D66290" w:rsidDel="00320FDB">
                    <w:rPr>
                      <w:sz w:val="18"/>
                    </w:rPr>
                    <w:t xml:space="preserve">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bottom w:val="single" w:sz="12" w:space="0" w:color="auto"/>
                  </w:tcBorders>
                  <w:vAlign w:val="center"/>
                </w:tcPr>
                <w:p w14:paraId="06548964" w14:textId="77777777" w:rsidR="00D66290" w:rsidRPr="00BC2A54" w:rsidRDefault="00504652" w:rsidP="00BB5CBB">
                  <w:pPr>
                    <w:framePr w:wrap="around" w:vAnchor="text" w:hAnchor="margin" w:xAlign="center" w:y="17"/>
                    <w:spacing w:after="0" w:line="240" w:lineRule="auto"/>
                    <w:rPr>
                      <w:rFonts w:cs="Times New Roman"/>
                      <w:sz w:val="22"/>
                      <w:szCs w:val="22"/>
                    </w:rPr>
                  </w:pPr>
                  <w:sdt>
                    <w:sdtPr>
                      <w:rPr>
                        <w:sz w:val="18"/>
                      </w:rPr>
                      <w:alias w:val="Listing Status"/>
                      <w:tag w:val="Listing Status"/>
                      <w:id w:val="395629095"/>
                      <w:placeholder>
                        <w:docPart w:val="76A64AEA07DB4F23A9A0310951084DE9"/>
                      </w:placeholder>
                      <w:dropDownList>
                        <w:listItem w:displayText="Status" w:value="Status"/>
                        <w:listItem w:displayText="C" w:value="Candidate Species"/>
                        <w:listItem w:displayText="P" w:value="Proposed Species"/>
                        <w:listItem w:displayText="T" w:value="Threatened Species"/>
                        <w:listItem w:displayText="E" w:value="Endangered Species"/>
                        <w:listItem w:displayText="PCH" w:value="Proposed Critical Habitat"/>
                        <w:listItem w:displayText="DCH" w:value="Designated Critical Habitat"/>
                        <w:listItem w:displayText="EFH" w:value="Essential Fish Habitat"/>
                      </w:dropDownList>
                    </w:sdtPr>
                    <w:sdtEndPr/>
                    <w:sdtContent>
                      <w:r w:rsidR="00D66290">
                        <w:rPr>
                          <w:sz w:val="18"/>
                        </w:rPr>
                        <w:t>Status</w:t>
                      </w:r>
                    </w:sdtContent>
                  </w:sdt>
                </w:p>
              </w:tc>
              <w:tc>
                <w:tcPr>
                  <w:tcW w:w="2638" w:type="dxa"/>
                  <w:tcBorders>
                    <w:top w:val="single" w:sz="4" w:space="0" w:color="auto"/>
                    <w:bottom w:val="single" w:sz="12" w:space="0" w:color="auto"/>
                  </w:tcBorders>
                </w:tcPr>
                <w:p w14:paraId="74276960" w14:textId="77777777" w:rsidR="00D66290" w:rsidRPr="00BC2A54" w:rsidRDefault="00504652" w:rsidP="00BB5CBB">
                  <w:pPr>
                    <w:framePr w:wrap="around" w:vAnchor="text" w:hAnchor="margin" w:xAlign="center" w:y="17"/>
                    <w:tabs>
                      <w:tab w:val="left" w:pos="540"/>
                      <w:tab w:val="left" w:pos="1080"/>
                      <w:tab w:val="left" w:pos="1692"/>
                    </w:tabs>
                    <w:spacing w:after="0" w:line="240" w:lineRule="auto"/>
                    <w:rPr>
                      <w:sz w:val="18"/>
                    </w:rPr>
                  </w:pPr>
                  <w:sdt>
                    <w:sdtPr>
                      <w:rPr>
                        <w:sz w:val="18"/>
                      </w:rPr>
                      <w:alias w:val="Determination"/>
                      <w:tag w:val="Determination"/>
                      <w:id w:val="2049650455"/>
                      <w:placeholder>
                        <w:docPart w:val="0A2CF39ABD154956A22F8934C574B902"/>
                      </w:placeholder>
                      <w:dropDownList>
                        <w:listItem w:displayText="Choose a determination" w:value="Choose a determination"/>
                        <w:listItem w:displayText="No Effect (NE)" w:value="No Effect (NE)"/>
                        <w:listItem w:displayText="Not Likely to Adversely Effect (NLAA)" w:value="Not Likely to Adversely Effect (NLAA)"/>
                        <w:listItem w:displayText="Likely to Adversely Effect (LAA)" w:value="Likely to Adversely Effect (LAA)"/>
                        <w:listItem w:displayText="Will Not Jeopardize the Continued Existence (No Effect)" w:value="Will Not Jeopardize the Continued Existence (No Effect)"/>
                        <w:listItem w:displayText="Will Not Jeopardize the Continued Existence" w:value="Will Not Jeopardize the Continued Existence"/>
                        <w:listItem w:displayText="Not Likely to Destroy or Adversely Modify" w:value="Not Likely to Destroy or Adversely Modify"/>
                        <w:listItem w:displayText="Likely to Destroy or Adversely Modify" w:value="Likely to Destroy or Adversely Modify"/>
                      </w:dropDownList>
                    </w:sdtPr>
                    <w:sdtEndPr/>
                    <w:sdtContent>
                      <w:r w:rsidR="00D66290">
                        <w:rPr>
                          <w:sz w:val="18"/>
                        </w:rPr>
                        <w:t>Choose a determination</w:t>
                      </w:r>
                    </w:sdtContent>
                  </w:sdt>
                </w:p>
              </w:tc>
              <w:tc>
                <w:tcPr>
                  <w:tcW w:w="4230" w:type="dxa"/>
                  <w:tcBorders>
                    <w:top w:val="single" w:sz="4" w:space="0" w:color="auto"/>
                    <w:bottom w:val="single" w:sz="12" w:space="0" w:color="auto"/>
                  </w:tcBorders>
                  <w:vAlign w:val="center"/>
                </w:tcPr>
                <w:p w14:paraId="2702783B" w14:textId="77777777" w:rsidR="00D66290" w:rsidRPr="00BC2A54" w:rsidRDefault="00504652" w:rsidP="00BB5CBB">
                  <w:pPr>
                    <w:framePr w:wrap="around" w:vAnchor="text" w:hAnchor="margin" w:xAlign="center" w:y="17"/>
                    <w:tabs>
                      <w:tab w:val="left" w:pos="540"/>
                      <w:tab w:val="left" w:pos="1080"/>
                      <w:tab w:val="left" w:pos="1692"/>
                    </w:tabs>
                    <w:spacing w:after="0" w:line="240" w:lineRule="auto"/>
                    <w:rPr>
                      <w:rFonts w:cs="Times New Roman"/>
                      <w:sz w:val="22"/>
                      <w:szCs w:val="22"/>
                    </w:rPr>
                  </w:pPr>
                  <w:sdt>
                    <w:sdtPr>
                      <w:rPr>
                        <w:sz w:val="18"/>
                      </w:rPr>
                      <w:alias w:val="No Effect Reasons"/>
                      <w:tag w:val="No Effect Reasons"/>
                      <w:id w:val="-398130759"/>
                      <w:placeholder>
                        <w:docPart w:val="CAD98A206BB6461EB147981E5D3AD576"/>
                      </w:placeholder>
                      <w:dropDownList>
                        <w:listItem w:displayText="Choose a reason" w:value="Choose a reason"/>
                        <w:listItem w:displayText="No habitat for this species in the project area" w:value="No habitat for this species in the project area"/>
                        <w:listItem w:displayText="No species occurrence in project area" w:value="No species occurrence in project area"/>
                        <w:listItem w:displayText="No ground disturbance or alteration of habitat" w:value="No ground disturbance or alteration of habitat"/>
                        <w:listItem w:displayText="No in-water, bank or adjacent upland work proposed" w:value="No in-water, bank or adjacent upland work proposed"/>
                        <w:listItem w:displayText="Project does not affect habitat, food sources, or movement corridors for species" w:value="Project does not affect habitat, food sources, or movement corridors for species"/>
                        <w:listItem w:displayText="Outside the species home or elevational range" w:value="Outside the species home or elevational range"/>
                      </w:dropDownList>
                    </w:sdtPr>
                    <w:sdtEndPr/>
                    <w:sdtContent>
                      <w:r w:rsidR="00D66290" w:rsidRPr="00BC2A54">
                        <w:rPr>
                          <w:sz w:val="18"/>
                        </w:rPr>
                        <w:t>Choose a reason</w:t>
                      </w:r>
                    </w:sdtContent>
                  </w:sdt>
                  <w:r w:rsidR="00D66290" w:rsidRPr="00BC2A54">
                    <w:rPr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14:paraId="50B0AA4F" w14:textId="77777777" w:rsidR="0028480B" w:rsidRDefault="0028480B" w:rsidP="00CA04C0">
            <w:pPr>
              <w:spacing w:after="0" w:line="240" w:lineRule="auto"/>
            </w:pPr>
          </w:p>
          <w:p w14:paraId="21CF7E19" w14:textId="393D871A" w:rsidR="00D17294" w:rsidRPr="00F62FCE" w:rsidRDefault="00D17294" w:rsidP="00CA04C0">
            <w:pPr>
              <w:spacing w:after="0" w:line="240" w:lineRule="auto"/>
            </w:pPr>
          </w:p>
        </w:tc>
      </w:tr>
    </w:tbl>
    <w:p w14:paraId="21CF7E1B" w14:textId="77777777" w:rsidR="00CA04C0" w:rsidRPr="00CA04C0" w:rsidRDefault="00CA04C0" w:rsidP="00367A5E">
      <w:pPr>
        <w:spacing w:after="0" w:line="240" w:lineRule="auto"/>
        <w:rPr>
          <w:b/>
          <w:sz w:val="12"/>
          <w:szCs w:val="12"/>
        </w:rPr>
      </w:pPr>
    </w:p>
    <w:p w14:paraId="21CF7E1C" w14:textId="77777777" w:rsidR="00CA04C0" w:rsidRDefault="00CA04C0" w:rsidP="00367A5E">
      <w:pPr>
        <w:spacing w:after="0" w:line="240" w:lineRule="auto"/>
        <w:rPr>
          <w:b/>
        </w:rPr>
        <w:sectPr w:rsidR="00CA04C0" w:rsidSect="00CA04C0">
          <w:type w:val="continuous"/>
          <w:pgSz w:w="12240" w:h="15840" w:code="1"/>
          <w:pgMar w:top="360" w:right="360" w:bottom="720" w:left="360" w:header="432" w:footer="720" w:gutter="0"/>
          <w:cols w:space="720"/>
          <w:formProt w:val="0"/>
          <w:titlePg/>
          <w:docGrid w:linePitch="360"/>
        </w:sectPr>
      </w:pPr>
    </w:p>
    <w:p w14:paraId="21CF7E1D" w14:textId="77777777" w:rsidR="00CA04C0" w:rsidRPr="00F5008E" w:rsidRDefault="00CA04C0" w:rsidP="00367A5E">
      <w:pPr>
        <w:spacing w:after="0" w:line="240" w:lineRule="auto"/>
        <w:rPr>
          <w:b/>
          <w:sz w:val="8"/>
          <w:szCs w:val="8"/>
        </w:rPr>
      </w:pPr>
    </w:p>
    <w:p w14:paraId="21CF7E1E" w14:textId="77777777" w:rsidR="00C53931" w:rsidRPr="00C53931" w:rsidRDefault="00C53931" w:rsidP="00367A5E">
      <w:pPr>
        <w:spacing w:after="0" w:line="240" w:lineRule="auto"/>
      </w:pPr>
      <w:r>
        <w:rPr>
          <w:b/>
        </w:rPr>
        <w:t xml:space="preserve">E. PSE Readiness </w:t>
      </w:r>
      <w:r>
        <w:t>(Required at PSE only)</w:t>
      </w:r>
    </w:p>
    <w:tbl>
      <w:tblPr>
        <w:tblW w:w="114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8" w:type="dxa"/>
          <w:right w:w="58" w:type="dxa"/>
        </w:tblCellMar>
        <w:tblLook w:val="00A0" w:firstRow="1" w:lastRow="0" w:firstColumn="1" w:lastColumn="0" w:noHBand="0" w:noVBand="0"/>
      </w:tblPr>
      <w:tblGrid>
        <w:gridCol w:w="9445"/>
        <w:gridCol w:w="682"/>
        <w:gridCol w:w="682"/>
        <w:gridCol w:w="682"/>
      </w:tblGrid>
      <w:tr w:rsidR="00553FE6" w:rsidRPr="00C53931" w14:paraId="21CF7E23" w14:textId="77777777" w:rsidTr="00D01E57">
        <w:trPr>
          <w:cantSplit/>
          <w:jc w:val="center"/>
        </w:trPr>
        <w:tc>
          <w:tcPr>
            <w:tcW w:w="94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21CF7E1F" w14:textId="77777777" w:rsidR="00553FE6" w:rsidRPr="00AE30DC" w:rsidRDefault="00553FE6" w:rsidP="00AE30DC">
            <w:pPr>
              <w:spacing w:after="0" w:line="240" w:lineRule="auto"/>
              <w:rPr>
                <w:b/>
              </w:rPr>
            </w:pPr>
            <w:r w:rsidRPr="00AE30DC">
              <w:rPr>
                <w:b/>
              </w:rPr>
              <w:t>Environmental Commitments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nil"/>
              <w:right w:val="dotted" w:sz="4" w:space="0" w:color="auto"/>
            </w:tcBorders>
            <w:vAlign w:val="bottom"/>
          </w:tcPr>
          <w:p w14:paraId="21CF7E20" w14:textId="77777777" w:rsidR="00553FE6" w:rsidRPr="00553FE6" w:rsidRDefault="00553FE6" w:rsidP="00D01E57">
            <w:pPr>
              <w:tabs>
                <w:tab w:val="left" w:pos="752"/>
                <w:tab w:val="left" w:pos="1382"/>
              </w:tabs>
              <w:spacing w:after="0" w:line="240" w:lineRule="auto"/>
              <w:jc w:val="center"/>
              <w:rPr>
                <w:u w:val="single"/>
              </w:rPr>
            </w:pPr>
            <w:r w:rsidRPr="00553FE6">
              <w:rPr>
                <w:u w:val="single"/>
              </w:rPr>
              <w:t>Yes</w:t>
            </w:r>
          </w:p>
        </w:tc>
        <w:tc>
          <w:tcPr>
            <w:tcW w:w="682" w:type="dxa"/>
            <w:tcBorders>
              <w:top w:val="single" w:sz="4" w:space="0" w:color="000000"/>
              <w:left w:val="dotted" w:sz="4" w:space="0" w:color="auto"/>
              <w:bottom w:val="nil"/>
              <w:right w:val="dotted" w:sz="4" w:space="0" w:color="auto"/>
            </w:tcBorders>
            <w:vAlign w:val="bottom"/>
          </w:tcPr>
          <w:p w14:paraId="21CF7E21" w14:textId="77777777" w:rsidR="00553FE6" w:rsidRPr="00553FE6" w:rsidRDefault="00553FE6" w:rsidP="00D01E57">
            <w:pPr>
              <w:tabs>
                <w:tab w:val="left" w:pos="752"/>
                <w:tab w:val="left" w:pos="1382"/>
              </w:tabs>
              <w:spacing w:after="0" w:line="240" w:lineRule="auto"/>
              <w:jc w:val="center"/>
              <w:rPr>
                <w:u w:val="single"/>
              </w:rPr>
            </w:pPr>
            <w:r w:rsidRPr="00553FE6">
              <w:rPr>
                <w:u w:val="single"/>
              </w:rPr>
              <w:t>No</w:t>
            </w:r>
          </w:p>
        </w:tc>
        <w:tc>
          <w:tcPr>
            <w:tcW w:w="682" w:type="dxa"/>
            <w:tcBorders>
              <w:top w:val="single" w:sz="4" w:space="0" w:color="000000"/>
              <w:left w:val="dotted" w:sz="4" w:space="0" w:color="auto"/>
              <w:bottom w:val="nil"/>
              <w:right w:val="single" w:sz="4" w:space="0" w:color="000000"/>
            </w:tcBorders>
            <w:vAlign w:val="bottom"/>
          </w:tcPr>
          <w:p w14:paraId="21CF7E22" w14:textId="77777777" w:rsidR="00553FE6" w:rsidRPr="00553FE6" w:rsidRDefault="00553FE6" w:rsidP="00D01E57">
            <w:pPr>
              <w:tabs>
                <w:tab w:val="left" w:pos="752"/>
                <w:tab w:val="left" w:pos="1382"/>
              </w:tabs>
              <w:spacing w:after="0" w:line="240" w:lineRule="auto"/>
              <w:jc w:val="center"/>
              <w:rPr>
                <w:u w:val="single"/>
              </w:rPr>
            </w:pPr>
            <w:r w:rsidRPr="00553FE6">
              <w:rPr>
                <w:u w:val="single"/>
              </w:rPr>
              <w:t>NA</w:t>
            </w:r>
          </w:p>
        </w:tc>
      </w:tr>
      <w:tr w:rsidR="00553FE6" w:rsidRPr="00C53931" w14:paraId="21CF7E28" w14:textId="77777777" w:rsidTr="00D01E57">
        <w:trPr>
          <w:trHeight w:val="360"/>
          <w:jc w:val="center"/>
        </w:trPr>
        <w:tc>
          <w:tcPr>
            <w:tcW w:w="9445" w:type="dxa"/>
            <w:tcBorders>
              <w:top w:val="nil"/>
              <w:bottom w:val="single" w:sz="4" w:space="0" w:color="000000"/>
            </w:tcBorders>
            <w:vAlign w:val="center"/>
          </w:tcPr>
          <w:p w14:paraId="21CF7E24" w14:textId="77777777" w:rsidR="00553FE6" w:rsidRPr="00C53931" w:rsidRDefault="00553FE6" w:rsidP="00C53931">
            <w:pPr>
              <w:spacing w:after="0" w:line="240" w:lineRule="auto"/>
            </w:pPr>
            <w:r>
              <w:t>Have all mitigation measures and commitments been addressed and included in the project bid package?</w:t>
            </w:r>
          </w:p>
        </w:tc>
        <w:tc>
          <w:tcPr>
            <w:tcW w:w="682" w:type="dxa"/>
            <w:tcBorders>
              <w:top w:val="nil"/>
              <w:bottom w:val="single" w:sz="4" w:space="0" w:color="000000"/>
              <w:right w:val="dotted" w:sz="4" w:space="0" w:color="auto"/>
            </w:tcBorders>
            <w:vAlign w:val="center"/>
          </w:tcPr>
          <w:p w14:paraId="21CF7E25" w14:textId="77777777" w:rsidR="00553FE6" w:rsidRDefault="002C5443" w:rsidP="00553FE6">
            <w:pPr>
              <w:spacing w:after="0" w:line="240" w:lineRule="auto"/>
              <w:jc w:val="center"/>
            </w:pPr>
            <w: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18"/>
            <w:r w:rsidR="00553FE6">
              <w:instrText xml:space="preserve"> FORMCHECKBOX </w:instrText>
            </w:r>
            <w:r w:rsidR="00504652">
              <w:fldChar w:fldCharType="separate"/>
            </w:r>
            <w:r>
              <w:fldChar w:fldCharType="end"/>
            </w:r>
            <w:bookmarkEnd w:id="17"/>
          </w:p>
        </w:tc>
        <w:tc>
          <w:tcPr>
            <w:tcW w:w="682" w:type="dxa"/>
            <w:tcBorders>
              <w:top w:val="nil"/>
              <w:left w:val="dotted" w:sz="4" w:space="0" w:color="auto"/>
              <w:bottom w:val="single" w:sz="4" w:space="0" w:color="000000"/>
              <w:right w:val="dotted" w:sz="4" w:space="0" w:color="auto"/>
            </w:tcBorders>
            <w:vAlign w:val="center"/>
          </w:tcPr>
          <w:p w14:paraId="21CF7E26" w14:textId="77777777" w:rsidR="00553FE6" w:rsidRDefault="002C5443" w:rsidP="00553FE6">
            <w:pPr>
              <w:spacing w:after="0" w:line="240" w:lineRule="auto"/>
              <w:jc w:val="center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19"/>
            <w:r w:rsidR="00553FE6">
              <w:instrText xml:space="preserve"> FORMCHECKBOX </w:instrText>
            </w:r>
            <w:r w:rsidR="00504652">
              <w:fldChar w:fldCharType="separate"/>
            </w:r>
            <w:r>
              <w:fldChar w:fldCharType="end"/>
            </w:r>
            <w:bookmarkEnd w:id="18"/>
          </w:p>
        </w:tc>
        <w:tc>
          <w:tcPr>
            <w:tcW w:w="682" w:type="dxa"/>
            <w:tcBorders>
              <w:top w:val="nil"/>
              <w:left w:val="dotted" w:sz="4" w:space="0" w:color="auto"/>
              <w:bottom w:val="single" w:sz="4" w:space="0" w:color="000000"/>
            </w:tcBorders>
            <w:vAlign w:val="center"/>
          </w:tcPr>
          <w:p w14:paraId="21CF7E27" w14:textId="77777777" w:rsidR="00553FE6" w:rsidRDefault="002C5443" w:rsidP="00553FE6">
            <w:pPr>
              <w:spacing w:after="0" w:line="240" w:lineRule="auto"/>
              <w:jc w:val="center"/>
            </w:pPr>
            <w: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0"/>
            <w:r w:rsidR="00553FE6">
              <w:instrText xml:space="preserve"> FORMCHECKBOX </w:instrText>
            </w:r>
            <w:r w:rsidR="00504652">
              <w:fldChar w:fldCharType="separate"/>
            </w:r>
            <w:r>
              <w:fldChar w:fldCharType="end"/>
            </w:r>
            <w:bookmarkEnd w:id="19"/>
          </w:p>
        </w:tc>
      </w:tr>
      <w:tr w:rsidR="00553FE6" w:rsidRPr="00C53931" w14:paraId="21CF7E2D" w14:textId="77777777" w:rsidTr="00D01E57">
        <w:trPr>
          <w:cantSplit/>
          <w:jc w:val="center"/>
        </w:trPr>
        <w:tc>
          <w:tcPr>
            <w:tcW w:w="9445" w:type="dxa"/>
            <w:tcBorders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21CF7E29" w14:textId="77777777" w:rsidR="00553FE6" w:rsidRPr="00AE30DC" w:rsidRDefault="00553FE6" w:rsidP="00AE30DC">
            <w:pPr>
              <w:spacing w:after="0" w:line="240" w:lineRule="auto"/>
              <w:rPr>
                <w:b/>
              </w:rPr>
            </w:pPr>
            <w:r w:rsidRPr="00AE30DC">
              <w:rPr>
                <w:b/>
              </w:rPr>
              <w:t>Permits</w:t>
            </w:r>
          </w:p>
        </w:tc>
        <w:tc>
          <w:tcPr>
            <w:tcW w:w="682" w:type="dxa"/>
            <w:tcBorders>
              <w:left w:val="single" w:sz="4" w:space="0" w:color="000000"/>
              <w:bottom w:val="nil"/>
              <w:right w:val="nil"/>
            </w:tcBorders>
            <w:vAlign w:val="bottom"/>
          </w:tcPr>
          <w:p w14:paraId="21CF7E2A" w14:textId="77777777" w:rsidR="00553FE6" w:rsidRPr="00553FE6" w:rsidRDefault="00553FE6" w:rsidP="00D01E57">
            <w:pPr>
              <w:tabs>
                <w:tab w:val="left" w:pos="752"/>
                <w:tab w:val="left" w:pos="1382"/>
              </w:tabs>
              <w:spacing w:after="0" w:line="240" w:lineRule="auto"/>
              <w:jc w:val="center"/>
              <w:rPr>
                <w:u w:val="single"/>
              </w:rPr>
            </w:pPr>
            <w:r w:rsidRPr="00553FE6">
              <w:rPr>
                <w:u w:val="single"/>
              </w:rPr>
              <w:t>Yes</w:t>
            </w:r>
          </w:p>
        </w:tc>
        <w:tc>
          <w:tcPr>
            <w:tcW w:w="682" w:type="dxa"/>
            <w:tcBorders>
              <w:left w:val="nil"/>
              <w:bottom w:val="nil"/>
              <w:right w:val="nil"/>
            </w:tcBorders>
            <w:vAlign w:val="bottom"/>
          </w:tcPr>
          <w:p w14:paraId="21CF7E2B" w14:textId="77777777" w:rsidR="00553FE6" w:rsidRPr="00553FE6" w:rsidRDefault="00553FE6" w:rsidP="00D01E57">
            <w:pPr>
              <w:tabs>
                <w:tab w:val="left" w:pos="752"/>
                <w:tab w:val="left" w:pos="1382"/>
              </w:tabs>
              <w:spacing w:after="0" w:line="240" w:lineRule="auto"/>
              <w:jc w:val="center"/>
              <w:rPr>
                <w:u w:val="single"/>
              </w:rPr>
            </w:pPr>
            <w:r w:rsidRPr="00553FE6">
              <w:rPr>
                <w:u w:val="single"/>
              </w:rPr>
              <w:t>No</w:t>
            </w:r>
          </w:p>
        </w:tc>
        <w:tc>
          <w:tcPr>
            <w:tcW w:w="682" w:type="dxa"/>
            <w:tcBorders>
              <w:left w:val="nil"/>
              <w:bottom w:val="nil"/>
              <w:right w:val="single" w:sz="4" w:space="0" w:color="000000"/>
            </w:tcBorders>
            <w:vAlign w:val="bottom"/>
          </w:tcPr>
          <w:p w14:paraId="21CF7E2C" w14:textId="77777777" w:rsidR="00553FE6" w:rsidRPr="00553FE6" w:rsidRDefault="00553FE6" w:rsidP="00D01E57">
            <w:pPr>
              <w:tabs>
                <w:tab w:val="left" w:pos="752"/>
                <w:tab w:val="left" w:pos="1382"/>
              </w:tabs>
              <w:spacing w:after="0" w:line="240" w:lineRule="auto"/>
              <w:jc w:val="center"/>
              <w:rPr>
                <w:u w:val="single"/>
              </w:rPr>
            </w:pPr>
            <w:r w:rsidRPr="00553FE6">
              <w:rPr>
                <w:u w:val="single"/>
              </w:rPr>
              <w:t>NA</w:t>
            </w:r>
          </w:p>
        </w:tc>
      </w:tr>
      <w:tr w:rsidR="00553FE6" w:rsidRPr="00F62FCE" w14:paraId="21CF7E32" w14:textId="77777777" w:rsidTr="00D01E57">
        <w:trPr>
          <w:trHeight w:val="360"/>
          <w:jc w:val="center"/>
        </w:trPr>
        <w:tc>
          <w:tcPr>
            <w:tcW w:w="9445" w:type="dxa"/>
            <w:tcBorders>
              <w:top w:val="nil"/>
            </w:tcBorders>
            <w:vAlign w:val="center"/>
          </w:tcPr>
          <w:p w14:paraId="21CF7E2E" w14:textId="77777777" w:rsidR="00553FE6" w:rsidRPr="00F62FCE" w:rsidRDefault="00553FE6" w:rsidP="00C53931">
            <w:pPr>
              <w:spacing w:after="0" w:line="240" w:lineRule="auto"/>
            </w:pPr>
            <w:r>
              <w:t>Have all needed permits been obtained, remain valid (unexpired), and are attached to the bid package?</w:t>
            </w:r>
          </w:p>
        </w:tc>
        <w:tc>
          <w:tcPr>
            <w:tcW w:w="682" w:type="dxa"/>
            <w:tcBorders>
              <w:top w:val="nil"/>
              <w:right w:val="dotted" w:sz="4" w:space="0" w:color="auto"/>
            </w:tcBorders>
            <w:vAlign w:val="center"/>
          </w:tcPr>
          <w:p w14:paraId="21CF7E2F" w14:textId="77777777" w:rsidR="00553FE6" w:rsidRDefault="002C5443" w:rsidP="00553FE6">
            <w:pPr>
              <w:spacing w:after="0" w:line="240" w:lineRule="auto"/>
              <w:jc w:val="center"/>
            </w:pPr>
            <w: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21"/>
            <w:r w:rsidR="00553FE6">
              <w:instrText xml:space="preserve"> FORMCHECKBOX </w:instrText>
            </w:r>
            <w:r w:rsidR="00504652">
              <w:fldChar w:fldCharType="separate"/>
            </w:r>
            <w:r>
              <w:fldChar w:fldCharType="end"/>
            </w:r>
            <w:bookmarkEnd w:id="20"/>
          </w:p>
        </w:tc>
        <w:tc>
          <w:tcPr>
            <w:tcW w:w="682" w:type="dxa"/>
            <w:tcBorders>
              <w:top w:val="nil"/>
              <w:left w:val="dotted" w:sz="4" w:space="0" w:color="auto"/>
              <w:right w:val="dotted" w:sz="4" w:space="0" w:color="auto"/>
            </w:tcBorders>
            <w:vAlign w:val="center"/>
          </w:tcPr>
          <w:p w14:paraId="21CF7E30" w14:textId="77777777" w:rsidR="00553FE6" w:rsidRDefault="002C5443" w:rsidP="00553FE6">
            <w:pPr>
              <w:spacing w:after="0" w:line="240" w:lineRule="auto"/>
              <w:jc w:val="center"/>
            </w:pPr>
            <w: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22"/>
            <w:r w:rsidR="00553FE6">
              <w:instrText xml:space="preserve"> FORMCHECKBOX </w:instrText>
            </w:r>
            <w:r w:rsidR="00504652">
              <w:fldChar w:fldCharType="separate"/>
            </w:r>
            <w:r>
              <w:fldChar w:fldCharType="end"/>
            </w:r>
            <w:bookmarkEnd w:id="21"/>
          </w:p>
        </w:tc>
        <w:tc>
          <w:tcPr>
            <w:tcW w:w="682" w:type="dxa"/>
            <w:tcBorders>
              <w:top w:val="nil"/>
              <w:left w:val="dotted" w:sz="4" w:space="0" w:color="auto"/>
            </w:tcBorders>
            <w:vAlign w:val="center"/>
          </w:tcPr>
          <w:p w14:paraId="21CF7E31" w14:textId="77777777" w:rsidR="00553FE6" w:rsidRDefault="002C5443" w:rsidP="00553FE6">
            <w:pPr>
              <w:spacing w:after="0" w:line="240" w:lineRule="auto"/>
              <w:jc w:val="center"/>
            </w:pPr>
            <w: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23"/>
            <w:r w:rsidR="00553FE6">
              <w:instrText xml:space="preserve"> FORMCHECKBOX </w:instrText>
            </w:r>
            <w:r w:rsidR="00504652">
              <w:fldChar w:fldCharType="separate"/>
            </w:r>
            <w:r>
              <w:fldChar w:fldCharType="end"/>
            </w:r>
            <w:bookmarkEnd w:id="22"/>
          </w:p>
        </w:tc>
      </w:tr>
    </w:tbl>
    <w:p w14:paraId="21CF7E33" w14:textId="77777777" w:rsidR="00C53931" w:rsidRPr="00F05DB8" w:rsidRDefault="00C53931" w:rsidP="00C53931">
      <w:pPr>
        <w:spacing w:after="0" w:line="240" w:lineRule="auto"/>
        <w:rPr>
          <w:sz w:val="24"/>
          <w:szCs w:val="24"/>
        </w:rPr>
      </w:pPr>
    </w:p>
    <w:p w14:paraId="21CF7E4B" w14:textId="77777777" w:rsidR="00C53931" w:rsidRPr="00273237" w:rsidRDefault="00C53931" w:rsidP="00E54BBA">
      <w:pPr>
        <w:spacing w:after="0" w:line="240" w:lineRule="auto"/>
        <w:rPr>
          <w:sz w:val="24"/>
        </w:rPr>
      </w:pPr>
      <w:bookmarkStart w:id="23" w:name="Check8"/>
    </w:p>
    <w:bookmarkEnd w:id="23"/>
    <w:p w14:paraId="21CF7E4F" w14:textId="77777777" w:rsidR="00D7347D" w:rsidRPr="0034678D" w:rsidRDefault="0034678D" w:rsidP="00F05DB8">
      <w:pPr>
        <w:keepNext/>
        <w:spacing w:after="0" w:line="240" w:lineRule="auto"/>
        <w:rPr>
          <w:b/>
          <w:sz w:val="24"/>
          <w:szCs w:val="24"/>
        </w:rPr>
      </w:pPr>
      <w:r w:rsidRPr="0034678D">
        <w:rPr>
          <w:b/>
          <w:sz w:val="24"/>
          <w:szCs w:val="24"/>
        </w:rPr>
        <w:lastRenderedPageBreak/>
        <w:t>PREPARERS</w:t>
      </w:r>
    </w:p>
    <w:p w14:paraId="21CF7E50" w14:textId="77777777" w:rsidR="00D7347D" w:rsidRDefault="00D7347D" w:rsidP="00F05DB8">
      <w:pPr>
        <w:keepNext/>
        <w:spacing w:after="0" w:line="240" w:lineRule="auto"/>
        <w:rPr>
          <w:sz w:val="18"/>
        </w:rPr>
      </w:pPr>
    </w:p>
    <w:p w14:paraId="21CF7E51" w14:textId="77777777" w:rsidR="006651F2" w:rsidRPr="0034678D" w:rsidRDefault="00D7347D" w:rsidP="00F05DB8">
      <w:pPr>
        <w:keepNext/>
        <w:spacing w:after="0" w:line="240" w:lineRule="auto"/>
        <w:rPr>
          <w:sz w:val="16"/>
          <w:szCs w:val="16"/>
        </w:rPr>
      </w:pPr>
      <w:proofErr w:type="gramStart"/>
      <w:r w:rsidRPr="00D7347D">
        <w:rPr>
          <w:b/>
        </w:rPr>
        <w:t>Consultant</w:t>
      </w:r>
      <w:r w:rsidRPr="00347500">
        <w:rPr>
          <w:b/>
        </w:rPr>
        <w:t xml:space="preserve">  </w:t>
      </w:r>
      <w:r w:rsidR="0034678D" w:rsidRPr="0034678D">
        <w:rPr>
          <w:b/>
          <w:sz w:val="16"/>
          <w:szCs w:val="16"/>
        </w:rPr>
        <w:t>(</w:t>
      </w:r>
      <w:proofErr w:type="gramEnd"/>
      <w:r w:rsidR="0034678D" w:rsidRPr="0034678D">
        <w:rPr>
          <w:b/>
          <w:sz w:val="16"/>
          <w:szCs w:val="16"/>
        </w:rPr>
        <w:t>when applicable)</w:t>
      </w:r>
    </w:p>
    <w:tbl>
      <w:tblPr>
        <w:tblW w:w="114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8" w:type="dxa"/>
          <w:right w:w="58" w:type="dxa"/>
        </w:tblCellMar>
        <w:tblLook w:val="00A0" w:firstRow="1" w:lastRow="0" w:firstColumn="1" w:lastColumn="0" w:noHBand="0" w:noVBand="0"/>
      </w:tblPr>
      <w:tblGrid>
        <w:gridCol w:w="3355"/>
        <w:gridCol w:w="3355"/>
        <w:gridCol w:w="3356"/>
        <w:gridCol w:w="1425"/>
      </w:tblGrid>
      <w:tr w:rsidR="006651F2" w:rsidRPr="00F62FCE" w14:paraId="21CF7E56" w14:textId="77777777" w:rsidTr="0041319B">
        <w:trPr>
          <w:cantSplit/>
          <w:jc w:val="center"/>
        </w:trPr>
        <w:tc>
          <w:tcPr>
            <w:tcW w:w="3355" w:type="dxa"/>
            <w:tcBorders>
              <w:top w:val="single" w:sz="4" w:space="0" w:color="auto"/>
              <w:bottom w:val="nil"/>
            </w:tcBorders>
            <w:vAlign w:val="center"/>
          </w:tcPr>
          <w:p w14:paraId="21CF7E52" w14:textId="77777777" w:rsidR="006651F2" w:rsidRPr="00F62FCE" w:rsidRDefault="006651F2" w:rsidP="00F05DB8">
            <w:pPr>
              <w:keepNext/>
              <w:spacing w:after="0" w:line="240" w:lineRule="auto"/>
              <w:rPr>
                <w:sz w:val="16"/>
                <w:szCs w:val="16"/>
              </w:rPr>
            </w:pPr>
            <w:r w:rsidRPr="00F62FCE">
              <w:rPr>
                <w:sz w:val="16"/>
                <w:szCs w:val="16"/>
              </w:rPr>
              <w:t>Project Manager's Name (Printed)</w:t>
            </w:r>
          </w:p>
        </w:tc>
        <w:tc>
          <w:tcPr>
            <w:tcW w:w="3355" w:type="dxa"/>
            <w:tcBorders>
              <w:top w:val="single" w:sz="4" w:space="0" w:color="auto"/>
              <w:bottom w:val="nil"/>
            </w:tcBorders>
            <w:vAlign w:val="center"/>
          </w:tcPr>
          <w:p w14:paraId="21CF7E53" w14:textId="77777777" w:rsidR="006651F2" w:rsidRPr="00F62FCE" w:rsidRDefault="006651F2" w:rsidP="00F05DB8">
            <w:pPr>
              <w:keepNext/>
              <w:spacing w:after="0" w:line="240" w:lineRule="auto"/>
              <w:rPr>
                <w:sz w:val="16"/>
                <w:szCs w:val="16"/>
              </w:rPr>
            </w:pPr>
            <w:r w:rsidRPr="00F62FCE">
              <w:rPr>
                <w:sz w:val="16"/>
                <w:szCs w:val="16"/>
              </w:rPr>
              <w:t>Title</w:t>
            </w:r>
          </w:p>
        </w:tc>
        <w:tc>
          <w:tcPr>
            <w:tcW w:w="3356" w:type="dxa"/>
            <w:tcBorders>
              <w:top w:val="single" w:sz="4" w:space="0" w:color="auto"/>
              <w:bottom w:val="nil"/>
            </w:tcBorders>
            <w:vAlign w:val="center"/>
          </w:tcPr>
          <w:p w14:paraId="21CF7E54" w14:textId="77777777" w:rsidR="006651F2" w:rsidRPr="00F62FCE" w:rsidRDefault="006651F2" w:rsidP="00D7347D">
            <w:pPr>
              <w:keepNext/>
              <w:spacing w:after="0" w:line="240" w:lineRule="auto"/>
              <w:rPr>
                <w:sz w:val="16"/>
                <w:szCs w:val="16"/>
              </w:rPr>
            </w:pPr>
            <w:r w:rsidRPr="00F62FCE">
              <w:rPr>
                <w:sz w:val="16"/>
                <w:szCs w:val="16"/>
              </w:rPr>
              <w:t xml:space="preserve">Company </w:t>
            </w:r>
            <w:r w:rsidR="00D7347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25" w:type="dxa"/>
            <w:tcBorders>
              <w:top w:val="single" w:sz="4" w:space="0" w:color="auto"/>
              <w:bottom w:val="nil"/>
            </w:tcBorders>
            <w:vAlign w:val="center"/>
          </w:tcPr>
          <w:p w14:paraId="21CF7E55" w14:textId="77777777" w:rsidR="006651F2" w:rsidRPr="00F62FCE" w:rsidRDefault="006651F2" w:rsidP="00F05DB8">
            <w:pPr>
              <w:keepNext/>
              <w:spacing w:after="0" w:line="240" w:lineRule="auto"/>
              <w:rPr>
                <w:sz w:val="16"/>
                <w:szCs w:val="16"/>
              </w:rPr>
            </w:pPr>
            <w:r w:rsidRPr="00F62FCE">
              <w:rPr>
                <w:sz w:val="16"/>
                <w:szCs w:val="16"/>
              </w:rPr>
              <w:t>Date</w:t>
            </w:r>
          </w:p>
        </w:tc>
      </w:tr>
      <w:bookmarkStart w:id="24" w:name="Text19"/>
      <w:tr w:rsidR="006651F2" w:rsidRPr="00F62FCE" w14:paraId="21CF7E5B" w14:textId="77777777" w:rsidTr="0041319B">
        <w:trPr>
          <w:trHeight w:val="360"/>
          <w:jc w:val="center"/>
        </w:trPr>
        <w:tc>
          <w:tcPr>
            <w:tcW w:w="3355" w:type="dxa"/>
            <w:tcBorders>
              <w:top w:val="nil"/>
              <w:bottom w:val="single" w:sz="4" w:space="0" w:color="auto"/>
            </w:tcBorders>
            <w:vAlign w:val="center"/>
          </w:tcPr>
          <w:p w14:paraId="21CF7E57" w14:textId="77777777" w:rsidR="006651F2" w:rsidRPr="00F62FCE" w:rsidRDefault="002C5443" w:rsidP="00F05DB8">
            <w:pPr>
              <w:keepNext/>
              <w:spacing w:after="0" w:line="240" w:lineRule="auto"/>
            </w:pPr>
            <w:r w:rsidRPr="00F62FCE"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6651F2" w:rsidRPr="00F62FCE">
              <w:instrText xml:space="preserve"> FORMTEXT </w:instrText>
            </w:r>
            <w:r w:rsidRPr="00F62FCE">
              <w:fldChar w:fldCharType="separate"/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Pr="00F62FCE">
              <w:fldChar w:fldCharType="end"/>
            </w:r>
            <w:bookmarkEnd w:id="24"/>
          </w:p>
        </w:tc>
        <w:bookmarkStart w:id="25" w:name="Text20"/>
        <w:tc>
          <w:tcPr>
            <w:tcW w:w="3355" w:type="dxa"/>
            <w:tcBorders>
              <w:top w:val="nil"/>
              <w:bottom w:val="single" w:sz="4" w:space="0" w:color="auto"/>
            </w:tcBorders>
            <w:vAlign w:val="center"/>
          </w:tcPr>
          <w:p w14:paraId="21CF7E58" w14:textId="77777777" w:rsidR="006651F2" w:rsidRPr="00F62FCE" w:rsidRDefault="002C5443" w:rsidP="00F05DB8">
            <w:pPr>
              <w:keepNext/>
              <w:spacing w:after="0" w:line="240" w:lineRule="auto"/>
            </w:pPr>
            <w:r w:rsidRPr="00F62FCE"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6651F2" w:rsidRPr="00F62FCE">
              <w:instrText xml:space="preserve"> FORMTEXT </w:instrText>
            </w:r>
            <w:r w:rsidRPr="00F62FCE">
              <w:fldChar w:fldCharType="separate"/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Pr="00F62FCE">
              <w:fldChar w:fldCharType="end"/>
            </w:r>
            <w:bookmarkEnd w:id="25"/>
          </w:p>
        </w:tc>
        <w:bookmarkStart w:id="26" w:name="Text21"/>
        <w:tc>
          <w:tcPr>
            <w:tcW w:w="3356" w:type="dxa"/>
            <w:tcBorders>
              <w:top w:val="nil"/>
              <w:bottom w:val="single" w:sz="4" w:space="0" w:color="auto"/>
            </w:tcBorders>
            <w:vAlign w:val="center"/>
          </w:tcPr>
          <w:p w14:paraId="21CF7E59" w14:textId="77777777" w:rsidR="006651F2" w:rsidRPr="00F62FCE" w:rsidRDefault="002C5443" w:rsidP="00F05DB8">
            <w:pPr>
              <w:keepNext/>
              <w:spacing w:after="0" w:line="240" w:lineRule="auto"/>
            </w:pPr>
            <w:r w:rsidRPr="00F62FCE"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6651F2" w:rsidRPr="00F62FCE">
              <w:instrText xml:space="preserve"> FORMTEXT </w:instrText>
            </w:r>
            <w:r w:rsidRPr="00F62FCE">
              <w:fldChar w:fldCharType="separate"/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Pr="00F62FCE">
              <w:fldChar w:fldCharType="end"/>
            </w:r>
            <w:bookmarkEnd w:id="26"/>
          </w:p>
        </w:tc>
        <w:bookmarkStart w:id="27" w:name="Text22"/>
        <w:tc>
          <w:tcPr>
            <w:tcW w:w="1425" w:type="dxa"/>
            <w:tcBorders>
              <w:top w:val="nil"/>
              <w:bottom w:val="single" w:sz="4" w:space="0" w:color="auto"/>
            </w:tcBorders>
            <w:vAlign w:val="center"/>
          </w:tcPr>
          <w:p w14:paraId="21CF7E5A" w14:textId="77777777" w:rsidR="006651F2" w:rsidRPr="00F62FCE" w:rsidRDefault="002C5443" w:rsidP="00F05DB8">
            <w:pPr>
              <w:keepNext/>
              <w:spacing w:after="0" w:line="240" w:lineRule="auto"/>
            </w:pPr>
            <w:r w:rsidRPr="00F62FCE"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6651F2" w:rsidRPr="00F62FCE">
              <w:instrText xml:space="preserve"> FORMTEXT </w:instrText>
            </w:r>
            <w:r w:rsidRPr="00F62FCE">
              <w:fldChar w:fldCharType="separate"/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Pr="00F62FCE">
              <w:fldChar w:fldCharType="end"/>
            </w:r>
            <w:bookmarkEnd w:id="27"/>
          </w:p>
        </w:tc>
      </w:tr>
      <w:tr w:rsidR="006651F2" w:rsidRPr="00F62FCE" w14:paraId="21CF7E60" w14:textId="77777777" w:rsidTr="00F62FCE">
        <w:trPr>
          <w:cantSplit/>
          <w:jc w:val="center"/>
        </w:trPr>
        <w:tc>
          <w:tcPr>
            <w:tcW w:w="3355" w:type="dxa"/>
            <w:tcBorders>
              <w:top w:val="single" w:sz="4" w:space="0" w:color="auto"/>
              <w:bottom w:val="nil"/>
            </w:tcBorders>
            <w:vAlign w:val="center"/>
          </w:tcPr>
          <w:p w14:paraId="21CF7E5C" w14:textId="77777777" w:rsidR="006651F2" w:rsidRPr="00F62FCE" w:rsidRDefault="006651F2" w:rsidP="00F05DB8">
            <w:pPr>
              <w:keepNext/>
              <w:spacing w:after="0" w:line="240" w:lineRule="auto"/>
              <w:rPr>
                <w:sz w:val="16"/>
                <w:szCs w:val="16"/>
              </w:rPr>
            </w:pPr>
            <w:r w:rsidRPr="00F62FCE">
              <w:rPr>
                <w:sz w:val="16"/>
                <w:szCs w:val="16"/>
              </w:rPr>
              <w:t>Environmental Lead's Name (Printed)</w:t>
            </w:r>
          </w:p>
        </w:tc>
        <w:tc>
          <w:tcPr>
            <w:tcW w:w="3355" w:type="dxa"/>
            <w:tcBorders>
              <w:top w:val="single" w:sz="4" w:space="0" w:color="auto"/>
              <w:bottom w:val="nil"/>
            </w:tcBorders>
            <w:vAlign w:val="center"/>
          </w:tcPr>
          <w:p w14:paraId="21CF7E5D" w14:textId="77777777" w:rsidR="006651F2" w:rsidRPr="00F62FCE" w:rsidRDefault="006651F2" w:rsidP="00F05DB8">
            <w:pPr>
              <w:keepNext/>
              <w:spacing w:after="0" w:line="240" w:lineRule="auto"/>
              <w:rPr>
                <w:sz w:val="16"/>
                <w:szCs w:val="16"/>
              </w:rPr>
            </w:pPr>
            <w:r w:rsidRPr="00F62FCE">
              <w:rPr>
                <w:sz w:val="16"/>
                <w:szCs w:val="16"/>
              </w:rPr>
              <w:t>Title</w:t>
            </w:r>
          </w:p>
        </w:tc>
        <w:tc>
          <w:tcPr>
            <w:tcW w:w="3356" w:type="dxa"/>
            <w:tcBorders>
              <w:top w:val="single" w:sz="4" w:space="0" w:color="auto"/>
              <w:bottom w:val="nil"/>
            </w:tcBorders>
            <w:vAlign w:val="center"/>
          </w:tcPr>
          <w:p w14:paraId="21CF7E5E" w14:textId="77777777" w:rsidR="006651F2" w:rsidRPr="00F62FCE" w:rsidRDefault="006651F2" w:rsidP="00D7347D">
            <w:pPr>
              <w:keepNext/>
              <w:spacing w:after="0" w:line="240" w:lineRule="auto"/>
              <w:rPr>
                <w:sz w:val="16"/>
                <w:szCs w:val="16"/>
              </w:rPr>
            </w:pPr>
            <w:r w:rsidRPr="00F62FCE">
              <w:rPr>
                <w:sz w:val="16"/>
                <w:szCs w:val="16"/>
              </w:rPr>
              <w:t xml:space="preserve">Company </w:t>
            </w:r>
            <w:r w:rsidR="00D7347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25" w:type="dxa"/>
            <w:tcBorders>
              <w:top w:val="single" w:sz="4" w:space="0" w:color="auto"/>
              <w:bottom w:val="nil"/>
            </w:tcBorders>
            <w:vAlign w:val="center"/>
          </w:tcPr>
          <w:p w14:paraId="21CF7E5F" w14:textId="77777777" w:rsidR="006651F2" w:rsidRPr="00F62FCE" w:rsidRDefault="006651F2" w:rsidP="00F05DB8">
            <w:pPr>
              <w:keepNext/>
              <w:spacing w:after="0" w:line="240" w:lineRule="auto"/>
              <w:rPr>
                <w:sz w:val="16"/>
                <w:szCs w:val="16"/>
              </w:rPr>
            </w:pPr>
            <w:r w:rsidRPr="00F62FCE">
              <w:rPr>
                <w:sz w:val="16"/>
                <w:szCs w:val="16"/>
              </w:rPr>
              <w:t>Date</w:t>
            </w:r>
          </w:p>
        </w:tc>
      </w:tr>
      <w:bookmarkStart w:id="28" w:name="Text23"/>
      <w:tr w:rsidR="006651F2" w:rsidRPr="00F62FCE" w14:paraId="21CF7E65" w14:textId="77777777" w:rsidTr="00F62FCE">
        <w:trPr>
          <w:trHeight w:val="360"/>
          <w:jc w:val="center"/>
        </w:trPr>
        <w:tc>
          <w:tcPr>
            <w:tcW w:w="3355" w:type="dxa"/>
            <w:tcBorders>
              <w:top w:val="nil"/>
              <w:bottom w:val="single" w:sz="4" w:space="0" w:color="auto"/>
            </w:tcBorders>
            <w:vAlign w:val="center"/>
          </w:tcPr>
          <w:p w14:paraId="21CF7E61" w14:textId="77777777" w:rsidR="006651F2" w:rsidRPr="00F62FCE" w:rsidRDefault="002C5443" w:rsidP="00F05DB8">
            <w:pPr>
              <w:keepNext/>
              <w:spacing w:after="0" w:line="240" w:lineRule="auto"/>
            </w:pPr>
            <w:r w:rsidRPr="00F62FCE"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6651F2" w:rsidRPr="00F62FCE">
              <w:instrText xml:space="preserve"> FORMTEXT </w:instrText>
            </w:r>
            <w:r w:rsidRPr="00F62FCE">
              <w:fldChar w:fldCharType="separate"/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Pr="00F62FCE">
              <w:fldChar w:fldCharType="end"/>
            </w:r>
            <w:bookmarkEnd w:id="28"/>
          </w:p>
        </w:tc>
        <w:bookmarkStart w:id="29" w:name="Text24"/>
        <w:tc>
          <w:tcPr>
            <w:tcW w:w="3355" w:type="dxa"/>
            <w:tcBorders>
              <w:top w:val="nil"/>
              <w:bottom w:val="single" w:sz="4" w:space="0" w:color="auto"/>
            </w:tcBorders>
            <w:vAlign w:val="center"/>
          </w:tcPr>
          <w:p w14:paraId="21CF7E62" w14:textId="77777777" w:rsidR="006651F2" w:rsidRPr="00F62FCE" w:rsidRDefault="002C5443" w:rsidP="00F05DB8">
            <w:pPr>
              <w:keepNext/>
              <w:spacing w:after="0" w:line="240" w:lineRule="auto"/>
            </w:pPr>
            <w:r w:rsidRPr="00F62FCE"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6651F2" w:rsidRPr="00F62FCE">
              <w:instrText xml:space="preserve"> FORMTEXT </w:instrText>
            </w:r>
            <w:r w:rsidRPr="00F62FCE">
              <w:fldChar w:fldCharType="separate"/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Pr="00F62FCE">
              <w:fldChar w:fldCharType="end"/>
            </w:r>
            <w:bookmarkEnd w:id="29"/>
          </w:p>
        </w:tc>
        <w:bookmarkStart w:id="30" w:name="Text25"/>
        <w:tc>
          <w:tcPr>
            <w:tcW w:w="3356" w:type="dxa"/>
            <w:tcBorders>
              <w:top w:val="nil"/>
              <w:bottom w:val="single" w:sz="4" w:space="0" w:color="auto"/>
            </w:tcBorders>
            <w:vAlign w:val="center"/>
          </w:tcPr>
          <w:p w14:paraId="21CF7E63" w14:textId="77777777" w:rsidR="006651F2" w:rsidRPr="00F62FCE" w:rsidRDefault="002C5443" w:rsidP="00F05DB8">
            <w:pPr>
              <w:keepNext/>
              <w:spacing w:after="0" w:line="240" w:lineRule="auto"/>
            </w:pPr>
            <w:r w:rsidRPr="00F62FCE"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="006651F2" w:rsidRPr="00F62FCE">
              <w:instrText xml:space="preserve"> FORMTEXT </w:instrText>
            </w:r>
            <w:r w:rsidRPr="00F62FCE">
              <w:fldChar w:fldCharType="separate"/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Pr="00F62FCE">
              <w:fldChar w:fldCharType="end"/>
            </w:r>
            <w:bookmarkEnd w:id="30"/>
          </w:p>
        </w:tc>
        <w:bookmarkStart w:id="31" w:name="Text26"/>
        <w:tc>
          <w:tcPr>
            <w:tcW w:w="1425" w:type="dxa"/>
            <w:tcBorders>
              <w:top w:val="nil"/>
              <w:bottom w:val="single" w:sz="4" w:space="0" w:color="auto"/>
            </w:tcBorders>
            <w:vAlign w:val="center"/>
          </w:tcPr>
          <w:p w14:paraId="21CF7E64" w14:textId="77777777" w:rsidR="006651F2" w:rsidRPr="00F62FCE" w:rsidRDefault="002C5443" w:rsidP="00F05DB8">
            <w:pPr>
              <w:keepNext/>
              <w:spacing w:after="0" w:line="240" w:lineRule="auto"/>
            </w:pPr>
            <w:r w:rsidRPr="00F62FCE"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="006651F2" w:rsidRPr="00F62FCE">
              <w:instrText xml:space="preserve"> FORMTEXT </w:instrText>
            </w:r>
            <w:r w:rsidRPr="00F62FCE">
              <w:fldChar w:fldCharType="separate"/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Pr="00F62FCE">
              <w:fldChar w:fldCharType="end"/>
            </w:r>
            <w:bookmarkEnd w:id="31"/>
          </w:p>
        </w:tc>
      </w:tr>
    </w:tbl>
    <w:p w14:paraId="21CF7E66" w14:textId="77777777" w:rsidR="006651F2" w:rsidRDefault="006651F2" w:rsidP="000671ED">
      <w:pPr>
        <w:spacing w:after="0" w:line="240" w:lineRule="auto"/>
      </w:pPr>
    </w:p>
    <w:p w14:paraId="21CF7E67" w14:textId="77777777" w:rsidR="00D7347D" w:rsidRPr="00D7347D" w:rsidRDefault="00D7347D" w:rsidP="000671ED">
      <w:pPr>
        <w:spacing w:after="0" w:line="240" w:lineRule="auto"/>
        <w:rPr>
          <w:b/>
        </w:rPr>
      </w:pPr>
      <w:r w:rsidRPr="00D7347D">
        <w:rPr>
          <w:b/>
        </w:rPr>
        <w:t xml:space="preserve">Agency </w:t>
      </w:r>
    </w:p>
    <w:tbl>
      <w:tblPr>
        <w:tblW w:w="114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8" w:type="dxa"/>
          <w:right w:w="58" w:type="dxa"/>
        </w:tblCellMar>
        <w:tblLook w:val="00A0" w:firstRow="1" w:lastRow="0" w:firstColumn="1" w:lastColumn="0" w:noHBand="0" w:noVBand="0"/>
      </w:tblPr>
      <w:tblGrid>
        <w:gridCol w:w="6736"/>
        <w:gridCol w:w="3330"/>
        <w:gridCol w:w="1425"/>
      </w:tblGrid>
      <w:tr w:rsidR="006651F2" w:rsidRPr="00F62FCE" w14:paraId="21CF7E6B" w14:textId="77777777" w:rsidTr="00347500">
        <w:trPr>
          <w:cantSplit/>
          <w:jc w:val="center"/>
        </w:trPr>
        <w:tc>
          <w:tcPr>
            <w:tcW w:w="6736" w:type="dxa"/>
            <w:tcBorders>
              <w:top w:val="single" w:sz="4" w:space="0" w:color="auto"/>
              <w:bottom w:val="nil"/>
            </w:tcBorders>
            <w:vAlign w:val="center"/>
          </w:tcPr>
          <w:p w14:paraId="21CF7E68" w14:textId="77777777" w:rsidR="006651F2" w:rsidRPr="00F62FCE" w:rsidRDefault="00D7347D" w:rsidP="00F05DB8">
            <w:pPr>
              <w:keepNext/>
              <w:spacing w:after="0" w:line="240" w:lineRule="auto"/>
              <w:rPr>
                <w:sz w:val="16"/>
                <w:szCs w:val="16"/>
              </w:rPr>
            </w:pPr>
            <w:r w:rsidRPr="00F62FCE">
              <w:rPr>
                <w:sz w:val="16"/>
                <w:szCs w:val="16"/>
              </w:rPr>
              <w:t>Project Manager's Name (Printed)</w:t>
            </w:r>
          </w:p>
        </w:tc>
        <w:tc>
          <w:tcPr>
            <w:tcW w:w="3330" w:type="dxa"/>
            <w:tcBorders>
              <w:top w:val="single" w:sz="4" w:space="0" w:color="auto"/>
              <w:bottom w:val="nil"/>
            </w:tcBorders>
            <w:vAlign w:val="center"/>
          </w:tcPr>
          <w:p w14:paraId="21CF7E69" w14:textId="77777777" w:rsidR="006651F2" w:rsidRPr="00F62FCE" w:rsidRDefault="00D7347D" w:rsidP="00F05DB8">
            <w:pPr>
              <w:keepNext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Agency </w:t>
            </w:r>
          </w:p>
        </w:tc>
        <w:tc>
          <w:tcPr>
            <w:tcW w:w="1425" w:type="dxa"/>
            <w:tcBorders>
              <w:top w:val="single" w:sz="4" w:space="0" w:color="auto"/>
              <w:bottom w:val="nil"/>
            </w:tcBorders>
            <w:vAlign w:val="center"/>
          </w:tcPr>
          <w:p w14:paraId="21CF7E6A" w14:textId="77777777" w:rsidR="006651F2" w:rsidRPr="00F62FCE" w:rsidRDefault="006651F2" w:rsidP="00F05DB8">
            <w:pPr>
              <w:keepNext/>
              <w:spacing w:after="0" w:line="240" w:lineRule="auto"/>
              <w:rPr>
                <w:sz w:val="16"/>
                <w:szCs w:val="16"/>
              </w:rPr>
            </w:pPr>
            <w:r w:rsidRPr="00F62FCE">
              <w:rPr>
                <w:sz w:val="16"/>
                <w:szCs w:val="16"/>
              </w:rPr>
              <w:t>Date</w:t>
            </w:r>
          </w:p>
        </w:tc>
      </w:tr>
      <w:bookmarkStart w:id="32" w:name="Text27"/>
      <w:tr w:rsidR="006651F2" w:rsidRPr="00F62FCE" w14:paraId="21CF7E6F" w14:textId="77777777" w:rsidTr="00347500">
        <w:trPr>
          <w:trHeight w:val="360"/>
          <w:jc w:val="center"/>
        </w:trPr>
        <w:tc>
          <w:tcPr>
            <w:tcW w:w="6736" w:type="dxa"/>
            <w:tcBorders>
              <w:top w:val="nil"/>
              <w:bottom w:val="dotted" w:sz="4" w:space="0" w:color="auto"/>
            </w:tcBorders>
            <w:vAlign w:val="center"/>
          </w:tcPr>
          <w:p w14:paraId="21CF7E6C" w14:textId="77777777" w:rsidR="006651F2" w:rsidRPr="00F62FCE" w:rsidRDefault="002C5443" w:rsidP="00F62FCE">
            <w:pPr>
              <w:spacing w:after="0" w:line="240" w:lineRule="auto"/>
            </w:pPr>
            <w:r w:rsidRPr="00F62FCE"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="006651F2" w:rsidRPr="00F62FCE">
              <w:instrText xml:space="preserve"> FORMTEXT </w:instrText>
            </w:r>
            <w:r w:rsidRPr="00F62FCE">
              <w:fldChar w:fldCharType="separate"/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Pr="00F62FCE">
              <w:fldChar w:fldCharType="end"/>
            </w:r>
            <w:bookmarkEnd w:id="32"/>
          </w:p>
        </w:tc>
        <w:tc>
          <w:tcPr>
            <w:tcW w:w="3330" w:type="dxa"/>
            <w:tcBorders>
              <w:top w:val="nil"/>
              <w:bottom w:val="dotted" w:sz="4" w:space="0" w:color="auto"/>
            </w:tcBorders>
            <w:vAlign w:val="center"/>
          </w:tcPr>
          <w:p w14:paraId="21CF7E6D" w14:textId="77777777" w:rsidR="006651F2" w:rsidRPr="00F62FCE" w:rsidRDefault="00D7347D" w:rsidP="00D7347D">
            <w:pPr>
              <w:spacing w:after="0" w:line="240" w:lineRule="auto"/>
            </w:pPr>
            <w: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28"/>
            <w:r>
              <w:instrText xml:space="preserve"> FORMCHECKBOX </w:instrText>
            </w:r>
            <w:r w:rsidR="00504652">
              <w:fldChar w:fldCharType="separate"/>
            </w:r>
            <w:r>
              <w:fldChar w:fldCharType="end"/>
            </w:r>
            <w:bookmarkEnd w:id="33"/>
            <w:r w:rsidR="00FD74D8">
              <w:t xml:space="preserve">ITD </w:t>
            </w:r>
            <w:r>
              <w:t xml:space="preserve">  </w:t>
            </w:r>
            <w: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29"/>
            <w:r>
              <w:instrText xml:space="preserve"> FORMCHECKBOX </w:instrText>
            </w:r>
            <w:r w:rsidR="00504652">
              <w:fldChar w:fldCharType="separate"/>
            </w:r>
            <w:r>
              <w:fldChar w:fldCharType="end"/>
            </w:r>
            <w:bookmarkEnd w:id="34"/>
            <w:r>
              <w:t xml:space="preserve">LHTAC  </w:t>
            </w:r>
            <w: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30"/>
            <w:r>
              <w:instrText xml:space="preserve"> FORMCHECKBOX </w:instrText>
            </w:r>
            <w:r w:rsidR="00504652">
              <w:fldChar w:fldCharType="separate"/>
            </w:r>
            <w:r>
              <w:fldChar w:fldCharType="end"/>
            </w:r>
            <w:bookmarkEnd w:id="35"/>
            <w:r>
              <w:t>ACHD</w:t>
            </w:r>
          </w:p>
        </w:tc>
        <w:bookmarkStart w:id="36" w:name="Text29"/>
        <w:tc>
          <w:tcPr>
            <w:tcW w:w="1425" w:type="dxa"/>
            <w:tcBorders>
              <w:top w:val="nil"/>
              <w:bottom w:val="dotted" w:sz="4" w:space="0" w:color="auto"/>
            </w:tcBorders>
            <w:vAlign w:val="center"/>
          </w:tcPr>
          <w:p w14:paraId="21CF7E6E" w14:textId="77777777" w:rsidR="006651F2" w:rsidRPr="00F62FCE" w:rsidRDefault="002C5443" w:rsidP="00F62FCE">
            <w:pPr>
              <w:spacing w:after="0" w:line="240" w:lineRule="auto"/>
            </w:pPr>
            <w:r w:rsidRPr="00F62FCE"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6651F2" w:rsidRPr="00F62FCE">
              <w:instrText xml:space="preserve"> FORMTEXT </w:instrText>
            </w:r>
            <w:r w:rsidRPr="00F62FCE">
              <w:fldChar w:fldCharType="separate"/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Pr="00F62FCE">
              <w:fldChar w:fldCharType="end"/>
            </w:r>
            <w:bookmarkEnd w:id="36"/>
          </w:p>
        </w:tc>
      </w:tr>
      <w:tr w:rsidR="00D7347D" w:rsidRPr="00F62FCE" w14:paraId="21CF7E77" w14:textId="77777777" w:rsidTr="00347500">
        <w:trPr>
          <w:trHeight w:val="360"/>
          <w:jc w:val="center"/>
        </w:trPr>
        <w:tc>
          <w:tcPr>
            <w:tcW w:w="6736" w:type="dxa"/>
            <w:tcBorders>
              <w:top w:val="dotted" w:sz="4" w:space="0" w:color="auto"/>
            </w:tcBorders>
            <w:vAlign w:val="center"/>
          </w:tcPr>
          <w:p w14:paraId="21CF7E70" w14:textId="77777777" w:rsidR="00D7347D" w:rsidRDefault="00D7347D" w:rsidP="003D7110">
            <w:pPr>
              <w:keepNext/>
              <w:spacing w:after="0" w:line="240" w:lineRule="auto"/>
              <w:rPr>
                <w:sz w:val="16"/>
                <w:szCs w:val="16"/>
              </w:rPr>
            </w:pPr>
            <w:r w:rsidRPr="00F62FCE">
              <w:rPr>
                <w:sz w:val="16"/>
                <w:szCs w:val="16"/>
              </w:rPr>
              <w:t>Environmental Lead's Name (Printed)</w:t>
            </w:r>
          </w:p>
          <w:p w14:paraId="21CF7E71" w14:textId="77777777" w:rsidR="00347500" w:rsidRDefault="00347500" w:rsidP="003D7110">
            <w:pPr>
              <w:keepNext/>
              <w:spacing w:after="0" w:line="240" w:lineRule="auto"/>
              <w:rPr>
                <w:sz w:val="16"/>
                <w:szCs w:val="16"/>
              </w:rPr>
            </w:pPr>
            <w:r w:rsidRPr="00F62FCE"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62FCE">
              <w:instrText xml:space="preserve"> FORMTEXT </w:instrText>
            </w:r>
            <w:r w:rsidRPr="00F62FCE">
              <w:fldChar w:fldCharType="separate"/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Pr="00F62FCE">
              <w:fldChar w:fldCharType="end"/>
            </w:r>
          </w:p>
          <w:p w14:paraId="21CF7E72" w14:textId="77777777" w:rsidR="00347500" w:rsidRPr="00F62FCE" w:rsidRDefault="00347500" w:rsidP="003D7110">
            <w:pPr>
              <w:keepNext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330" w:type="dxa"/>
            <w:tcBorders>
              <w:top w:val="dotted" w:sz="4" w:space="0" w:color="auto"/>
            </w:tcBorders>
            <w:vAlign w:val="center"/>
          </w:tcPr>
          <w:p w14:paraId="21CF7E73" w14:textId="77777777" w:rsidR="00D7347D" w:rsidRDefault="00D7347D" w:rsidP="003D7110">
            <w:pPr>
              <w:keepNext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Agency </w:t>
            </w:r>
          </w:p>
          <w:p w14:paraId="21CF7E74" w14:textId="5A279BF6" w:rsidR="00347500" w:rsidRPr="00F62FCE" w:rsidRDefault="00347500" w:rsidP="003D7110">
            <w:pPr>
              <w:keepNext/>
              <w:spacing w:after="0" w:line="240" w:lineRule="auto"/>
              <w:rPr>
                <w:sz w:val="16"/>
                <w:szCs w:val="16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04652">
              <w:fldChar w:fldCharType="separate"/>
            </w:r>
            <w:r>
              <w:fldChar w:fldCharType="end"/>
            </w:r>
            <w:r>
              <w:t xml:space="preserve">ITD   </w:t>
            </w:r>
            <w:r w:rsidR="001A324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A324A">
              <w:instrText xml:space="preserve"> FORMCHECKBOX </w:instrText>
            </w:r>
            <w:r w:rsidR="00504652">
              <w:fldChar w:fldCharType="separate"/>
            </w:r>
            <w:r w:rsidR="001A324A">
              <w:fldChar w:fldCharType="end"/>
            </w:r>
            <w:r>
              <w:t xml:space="preserve">LHTAC  </w:t>
            </w:r>
            <w:r w:rsidR="001A324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A324A">
              <w:instrText xml:space="preserve"> FORMCHECKBOX </w:instrText>
            </w:r>
            <w:r w:rsidR="00504652">
              <w:fldChar w:fldCharType="separate"/>
            </w:r>
            <w:r w:rsidR="001A324A">
              <w:fldChar w:fldCharType="end"/>
            </w:r>
            <w:r>
              <w:t>ACHD</w:t>
            </w:r>
          </w:p>
        </w:tc>
        <w:tc>
          <w:tcPr>
            <w:tcW w:w="1425" w:type="dxa"/>
            <w:tcBorders>
              <w:top w:val="dotted" w:sz="4" w:space="0" w:color="auto"/>
            </w:tcBorders>
            <w:vAlign w:val="center"/>
          </w:tcPr>
          <w:p w14:paraId="21CF7E75" w14:textId="77777777" w:rsidR="00347500" w:rsidRDefault="00D7347D" w:rsidP="003D7110">
            <w:pPr>
              <w:keepNext/>
              <w:spacing w:after="0" w:line="240" w:lineRule="auto"/>
              <w:rPr>
                <w:sz w:val="16"/>
                <w:szCs w:val="16"/>
              </w:rPr>
            </w:pPr>
            <w:r w:rsidRPr="00F62FCE">
              <w:rPr>
                <w:sz w:val="16"/>
                <w:szCs w:val="16"/>
              </w:rPr>
              <w:t>Date</w:t>
            </w:r>
          </w:p>
          <w:p w14:paraId="21CF7E76" w14:textId="77777777" w:rsidR="00D7347D" w:rsidRPr="00F62FCE" w:rsidRDefault="00347500" w:rsidP="003D7110">
            <w:pPr>
              <w:keepNext/>
              <w:spacing w:after="0" w:line="240" w:lineRule="auto"/>
              <w:rPr>
                <w:sz w:val="16"/>
                <w:szCs w:val="16"/>
              </w:rPr>
            </w:pPr>
            <w:r w:rsidRPr="00F62FCE"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F62FCE">
              <w:instrText xml:space="preserve"> FORMTEXT </w:instrText>
            </w:r>
            <w:r w:rsidRPr="00F62FCE">
              <w:fldChar w:fldCharType="separate"/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="00C50F5A">
              <w:rPr>
                <w:noProof/>
              </w:rPr>
              <w:t> </w:t>
            </w:r>
            <w:r w:rsidRPr="00F62FCE">
              <w:fldChar w:fldCharType="end"/>
            </w:r>
          </w:p>
        </w:tc>
      </w:tr>
    </w:tbl>
    <w:p w14:paraId="21CF7E78" w14:textId="77777777" w:rsidR="006651F2" w:rsidRDefault="006651F2" w:rsidP="00545E01">
      <w:pPr>
        <w:spacing w:after="0" w:line="240" w:lineRule="auto"/>
      </w:pPr>
    </w:p>
    <w:p w14:paraId="21CF7E79" w14:textId="77777777" w:rsidR="00FD74D8" w:rsidRPr="00347500" w:rsidRDefault="00347500" w:rsidP="00FD74D8">
      <w:pPr>
        <w:keepNext/>
        <w:spacing w:after="0" w:line="240" w:lineRule="auto"/>
        <w:rPr>
          <w:b/>
          <w:szCs w:val="18"/>
        </w:rPr>
      </w:pPr>
      <w:r w:rsidRPr="00347500">
        <w:rPr>
          <w:b/>
          <w:szCs w:val="18"/>
        </w:rPr>
        <w:t>RECOMMENDED</w:t>
      </w:r>
      <w:r>
        <w:rPr>
          <w:b/>
          <w:szCs w:val="18"/>
        </w:rPr>
        <w:t xml:space="preserve"> FOR APPROVAL </w:t>
      </w:r>
      <w:r w:rsidRPr="0034678D">
        <w:rPr>
          <w:b/>
          <w:sz w:val="16"/>
          <w:szCs w:val="16"/>
        </w:rPr>
        <w:t>(submitter)</w:t>
      </w:r>
    </w:p>
    <w:tbl>
      <w:tblPr>
        <w:tblW w:w="114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8" w:type="dxa"/>
          <w:right w:w="58" w:type="dxa"/>
        </w:tblCellMar>
        <w:tblLook w:val="00A0" w:firstRow="1" w:lastRow="0" w:firstColumn="1" w:lastColumn="0" w:noHBand="0" w:noVBand="0"/>
      </w:tblPr>
      <w:tblGrid>
        <w:gridCol w:w="11491"/>
      </w:tblGrid>
      <w:tr w:rsidR="000434D0" w:rsidRPr="007C578D" w14:paraId="21CF7E7B" w14:textId="77777777" w:rsidTr="00347500">
        <w:trPr>
          <w:cantSplit/>
          <w:jc w:val="center"/>
        </w:trPr>
        <w:tc>
          <w:tcPr>
            <w:tcW w:w="11491" w:type="dxa"/>
            <w:tcBorders>
              <w:top w:val="dotted" w:sz="4" w:space="0" w:color="auto"/>
              <w:bottom w:val="nil"/>
            </w:tcBorders>
            <w:vAlign w:val="center"/>
          </w:tcPr>
          <w:p w14:paraId="21CF7E7A" w14:textId="77777777" w:rsidR="000434D0" w:rsidRPr="007C578D" w:rsidRDefault="00347500" w:rsidP="00347500">
            <w:pPr>
              <w:keepNext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Signature                                                                                                                                                                                                                 Date</w:t>
            </w:r>
          </w:p>
        </w:tc>
      </w:tr>
      <w:tr w:rsidR="000434D0" w:rsidRPr="00F62FCE" w14:paraId="21CF7E7D" w14:textId="77777777" w:rsidTr="00347500">
        <w:trPr>
          <w:trHeight w:hRule="exact" w:val="720"/>
          <w:jc w:val="center"/>
        </w:trPr>
        <w:tc>
          <w:tcPr>
            <w:tcW w:w="11491" w:type="dxa"/>
            <w:tcBorders>
              <w:top w:val="nil"/>
              <w:bottom w:val="single" w:sz="4" w:space="0" w:color="auto"/>
            </w:tcBorders>
            <w:vAlign w:val="center"/>
          </w:tcPr>
          <w:p w14:paraId="21CF7E7C" w14:textId="77777777" w:rsidR="000434D0" w:rsidRPr="00F62FCE" w:rsidRDefault="000434D0" w:rsidP="003D7110">
            <w:pPr>
              <w:keepNext/>
              <w:spacing w:after="0" w:line="240" w:lineRule="auto"/>
            </w:pPr>
          </w:p>
        </w:tc>
      </w:tr>
    </w:tbl>
    <w:p w14:paraId="21CF7E7E" w14:textId="77777777" w:rsidR="00FD74D8" w:rsidRDefault="00FD74D8" w:rsidP="00FD74D8">
      <w:pPr>
        <w:spacing w:after="0" w:line="240" w:lineRule="auto"/>
        <w:rPr>
          <w:sz w:val="24"/>
          <w:szCs w:val="24"/>
        </w:rPr>
      </w:pPr>
    </w:p>
    <w:p w14:paraId="21CF7E7F" w14:textId="77777777" w:rsidR="0034678D" w:rsidRDefault="0034678D" w:rsidP="000671ED">
      <w:pPr>
        <w:keepNext/>
        <w:spacing w:after="0" w:line="240" w:lineRule="auto"/>
        <w:rPr>
          <w:b/>
        </w:rPr>
      </w:pPr>
    </w:p>
    <w:p w14:paraId="21CF7E80" w14:textId="77777777" w:rsidR="0034678D" w:rsidRDefault="0034678D" w:rsidP="000671ED">
      <w:pPr>
        <w:keepNext/>
        <w:spacing w:after="0" w:line="240" w:lineRule="auto"/>
        <w:rPr>
          <w:b/>
        </w:rPr>
      </w:pPr>
    </w:p>
    <w:p w14:paraId="21CF7E81" w14:textId="77777777" w:rsidR="0034678D" w:rsidRDefault="0034678D" w:rsidP="000671ED">
      <w:pPr>
        <w:keepNext/>
        <w:spacing w:after="0" w:line="240" w:lineRule="auto"/>
        <w:rPr>
          <w:b/>
        </w:rPr>
      </w:pPr>
    </w:p>
    <w:p w14:paraId="21CF7E82" w14:textId="77777777" w:rsidR="0034678D" w:rsidRDefault="0034678D" w:rsidP="000671ED">
      <w:pPr>
        <w:keepNext/>
        <w:spacing w:after="0" w:line="240" w:lineRule="auto"/>
        <w:rPr>
          <w:b/>
        </w:rPr>
      </w:pPr>
    </w:p>
    <w:p w14:paraId="21CF7E83" w14:textId="700DC872" w:rsidR="00FD74D8" w:rsidRDefault="00347500" w:rsidP="000671ED">
      <w:pPr>
        <w:keepNext/>
        <w:spacing w:after="0" w:line="240" w:lineRule="auto"/>
        <w:rPr>
          <w:b/>
        </w:rPr>
      </w:pPr>
      <w:r>
        <w:rPr>
          <w:b/>
        </w:rPr>
        <w:t>APPROVED</w:t>
      </w:r>
      <w:r w:rsidR="000526DF">
        <w:rPr>
          <w:b/>
        </w:rPr>
        <w:t xml:space="preserve"> (HQ ENV or FHWA)</w:t>
      </w:r>
    </w:p>
    <w:tbl>
      <w:tblPr>
        <w:tblW w:w="114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8" w:type="dxa"/>
          <w:right w:w="58" w:type="dxa"/>
        </w:tblCellMar>
        <w:tblLook w:val="00A0" w:firstRow="1" w:lastRow="0" w:firstColumn="1" w:lastColumn="0" w:noHBand="0" w:noVBand="0"/>
      </w:tblPr>
      <w:tblGrid>
        <w:gridCol w:w="11491"/>
      </w:tblGrid>
      <w:tr w:rsidR="00347500" w:rsidRPr="007C578D" w14:paraId="21CF7E85" w14:textId="77777777" w:rsidTr="003D7110">
        <w:trPr>
          <w:cantSplit/>
          <w:jc w:val="center"/>
        </w:trPr>
        <w:tc>
          <w:tcPr>
            <w:tcW w:w="11491" w:type="dxa"/>
            <w:tcBorders>
              <w:top w:val="dotted" w:sz="4" w:space="0" w:color="auto"/>
              <w:bottom w:val="nil"/>
            </w:tcBorders>
            <w:vAlign w:val="center"/>
          </w:tcPr>
          <w:p w14:paraId="21CF7E84" w14:textId="77777777" w:rsidR="00347500" w:rsidRPr="007C578D" w:rsidRDefault="00347500" w:rsidP="00347500">
            <w:pPr>
              <w:keepNext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Signature                                                                                                                                                                                                                  Date                                                                                  </w:t>
            </w:r>
          </w:p>
        </w:tc>
      </w:tr>
      <w:tr w:rsidR="00347500" w:rsidRPr="00F62FCE" w14:paraId="21CF7E87" w14:textId="77777777" w:rsidTr="003D7110">
        <w:trPr>
          <w:trHeight w:hRule="exact" w:val="720"/>
          <w:jc w:val="center"/>
        </w:trPr>
        <w:tc>
          <w:tcPr>
            <w:tcW w:w="11491" w:type="dxa"/>
            <w:tcBorders>
              <w:top w:val="nil"/>
              <w:bottom w:val="single" w:sz="4" w:space="0" w:color="auto"/>
            </w:tcBorders>
            <w:vAlign w:val="center"/>
          </w:tcPr>
          <w:p w14:paraId="21CF7E86" w14:textId="77777777" w:rsidR="00347500" w:rsidRPr="00F62FCE" w:rsidRDefault="00347500" w:rsidP="003D7110">
            <w:pPr>
              <w:keepNext/>
              <w:spacing w:after="0" w:line="240" w:lineRule="auto"/>
            </w:pPr>
            <w:r>
              <w:rPr>
                <w:sz w:val="16"/>
                <w:szCs w:val="16"/>
              </w:rPr>
              <w:t xml:space="preserve"> </w:t>
            </w:r>
          </w:p>
        </w:tc>
      </w:tr>
    </w:tbl>
    <w:p w14:paraId="21CF7E88" w14:textId="77777777" w:rsidR="00347500" w:rsidRDefault="00347500" w:rsidP="000671ED">
      <w:pPr>
        <w:keepNext/>
        <w:spacing w:after="0" w:line="240" w:lineRule="auto"/>
      </w:pPr>
    </w:p>
    <w:p w14:paraId="21CF7E89" w14:textId="77777777" w:rsidR="00CD38F4" w:rsidRPr="00273237" w:rsidRDefault="00347500" w:rsidP="00DE0F3A">
      <w:pPr>
        <w:spacing w:after="0" w:line="240" w:lineRule="auto"/>
      </w:pPr>
      <w:r>
        <w:t xml:space="preserve"> </w:t>
      </w:r>
      <w: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31"/>
      <w:r>
        <w:instrText xml:space="preserve"> FORMCHECKBOX </w:instrText>
      </w:r>
      <w:r w:rsidR="00504652">
        <w:fldChar w:fldCharType="separate"/>
      </w:r>
      <w:r>
        <w:fldChar w:fldCharType="end"/>
      </w:r>
      <w:bookmarkEnd w:id="37"/>
      <w:r>
        <w:t xml:space="preserve">ITD   </w:t>
      </w:r>
      <w: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32"/>
      <w:r>
        <w:instrText xml:space="preserve"> FORMCHECKBOX </w:instrText>
      </w:r>
      <w:r w:rsidR="00504652">
        <w:fldChar w:fldCharType="separate"/>
      </w:r>
      <w:r>
        <w:fldChar w:fldCharType="end"/>
      </w:r>
      <w:bookmarkEnd w:id="38"/>
      <w:r>
        <w:t>FHWA</w:t>
      </w:r>
    </w:p>
    <w:sectPr w:rsidR="00CD38F4" w:rsidRPr="00273237" w:rsidSect="00CA04C0">
      <w:type w:val="continuous"/>
      <w:pgSz w:w="12240" w:h="15840" w:code="1"/>
      <w:pgMar w:top="360" w:right="360" w:bottom="720" w:left="360" w:header="432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DB5EB9" w14:textId="77777777" w:rsidR="00504652" w:rsidRDefault="00504652" w:rsidP="004425CE">
      <w:pPr>
        <w:spacing w:after="0" w:line="240" w:lineRule="auto"/>
      </w:pPr>
      <w:r>
        <w:separator/>
      </w:r>
    </w:p>
  </w:endnote>
  <w:endnote w:type="continuationSeparator" w:id="0">
    <w:p w14:paraId="361D4F99" w14:textId="77777777" w:rsidR="00504652" w:rsidRDefault="00504652" w:rsidP="004425CE">
      <w:pPr>
        <w:spacing w:after="0" w:line="240" w:lineRule="auto"/>
      </w:pPr>
      <w:r>
        <w:continuationSeparator/>
      </w:r>
    </w:p>
  </w:endnote>
  <w:endnote w:type="continuationNotice" w:id="1">
    <w:p w14:paraId="58892C91" w14:textId="77777777" w:rsidR="00504652" w:rsidRDefault="0050465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8"/>
        <w:szCs w:val="18"/>
      </w:rPr>
      <w:id w:val="12049864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12049865"/>
          <w:docPartObj>
            <w:docPartGallery w:val="Page Numbers (Top of Page)"/>
            <w:docPartUnique/>
          </w:docPartObj>
        </w:sdtPr>
        <w:sdtEndPr/>
        <w:sdtContent>
          <w:p w14:paraId="21CF7E91" w14:textId="6C594B5F" w:rsidR="007C578D" w:rsidRPr="00702684" w:rsidRDefault="007C578D" w:rsidP="00702684">
            <w:pPr>
              <w:pStyle w:val="Footer"/>
              <w:jc w:val="center"/>
              <w:rPr>
                <w:sz w:val="18"/>
                <w:szCs w:val="18"/>
              </w:rPr>
            </w:pPr>
            <w:r w:rsidRPr="00702684">
              <w:rPr>
                <w:sz w:val="18"/>
                <w:szCs w:val="18"/>
              </w:rPr>
              <w:t xml:space="preserve">Page </w:t>
            </w:r>
            <w:r w:rsidR="002C5443" w:rsidRPr="00702684">
              <w:rPr>
                <w:sz w:val="18"/>
                <w:szCs w:val="18"/>
              </w:rPr>
              <w:fldChar w:fldCharType="begin"/>
            </w:r>
            <w:r w:rsidRPr="00702684">
              <w:rPr>
                <w:sz w:val="18"/>
                <w:szCs w:val="18"/>
              </w:rPr>
              <w:instrText xml:space="preserve"> PAGE </w:instrText>
            </w:r>
            <w:r w:rsidR="002C5443" w:rsidRPr="00702684">
              <w:rPr>
                <w:sz w:val="18"/>
                <w:szCs w:val="18"/>
              </w:rPr>
              <w:fldChar w:fldCharType="separate"/>
            </w:r>
            <w:r w:rsidR="00D87F91">
              <w:rPr>
                <w:noProof/>
                <w:sz w:val="18"/>
                <w:szCs w:val="18"/>
              </w:rPr>
              <w:t>2</w:t>
            </w:r>
            <w:r w:rsidR="002C5443" w:rsidRPr="00702684">
              <w:rPr>
                <w:sz w:val="18"/>
                <w:szCs w:val="18"/>
              </w:rPr>
              <w:fldChar w:fldCharType="end"/>
            </w:r>
            <w:r w:rsidRPr="00702684">
              <w:rPr>
                <w:sz w:val="18"/>
                <w:szCs w:val="18"/>
              </w:rPr>
              <w:t xml:space="preserve"> of </w:t>
            </w:r>
            <w:r w:rsidR="002C5443" w:rsidRPr="00702684">
              <w:rPr>
                <w:sz w:val="18"/>
                <w:szCs w:val="18"/>
              </w:rPr>
              <w:fldChar w:fldCharType="begin"/>
            </w:r>
            <w:r w:rsidRPr="00702684">
              <w:rPr>
                <w:sz w:val="18"/>
                <w:szCs w:val="18"/>
              </w:rPr>
              <w:instrText xml:space="preserve"> NUMPAGES  </w:instrText>
            </w:r>
            <w:r w:rsidR="002C5443" w:rsidRPr="00702684">
              <w:rPr>
                <w:sz w:val="18"/>
                <w:szCs w:val="18"/>
              </w:rPr>
              <w:fldChar w:fldCharType="separate"/>
            </w:r>
            <w:r w:rsidR="00D87F91">
              <w:rPr>
                <w:noProof/>
                <w:sz w:val="18"/>
                <w:szCs w:val="18"/>
              </w:rPr>
              <w:t>2</w:t>
            </w:r>
            <w:r w:rsidR="002C5443" w:rsidRPr="00702684">
              <w:rPr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8"/>
        <w:szCs w:val="18"/>
      </w:rPr>
      <w:id w:val="12049866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12049867"/>
          <w:docPartObj>
            <w:docPartGallery w:val="Page Numbers (Top of Page)"/>
            <w:docPartUnique/>
          </w:docPartObj>
        </w:sdtPr>
        <w:sdtEndPr/>
        <w:sdtContent>
          <w:p w14:paraId="21CF7E92" w14:textId="409C3723" w:rsidR="007C578D" w:rsidRPr="00DE0F3A" w:rsidRDefault="007C578D" w:rsidP="00DE0F3A">
            <w:pPr>
              <w:pStyle w:val="Footer"/>
              <w:jc w:val="center"/>
              <w:rPr>
                <w:sz w:val="18"/>
                <w:szCs w:val="18"/>
              </w:rPr>
            </w:pPr>
            <w:r w:rsidRPr="00702684">
              <w:rPr>
                <w:sz w:val="18"/>
                <w:szCs w:val="18"/>
              </w:rPr>
              <w:t xml:space="preserve">Page </w:t>
            </w:r>
            <w:r w:rsidR="002C5443" w:rsidRPr="00702684">
              <w:rPr>
                <w:sz w:val="18"/>
                <w:szCs w:val="18"/>
              </w:rPr>
              <w:fldChar w:fldCharType="begin"/>
            </w:r>
            <w:r w:rsidRPr="00702684">
              <w:rPr>
                <w:sz w:val="18"/>
                <w:szCs w:val="18"/>
              </w:rPr>
              <w:instrText xml:space="preserve"> PAGE </w:instrText>
            </w:r>
            <w:r w:rsidR="002C5443" w:rsidRPr="00702684">
              <w:rPr>
                <w:sz w:val="18"/>
                <w:szCs w:val="18"/>
              </w:rPr>
              <w:fldChar w:fldCharType="separate"/>
            </w:r>
            <w:r w:rsidR="001850E4">
              <w:rPr>
                <w:noProof/>
                <w:sz w:val="18"/>
                <w:szCs w:val="18"/>
              </w:rPr>
              <w:t>1</w:t>
            </w:r>
            <w:r w:rsidR="002C5443" w:rsidRPr="00702684">
              <w:rPr>
                <w:sz w:val="18"/>
                <w:szCs w:val="18"/>
              </w:rPr>
              <w:fldChar w:fldCharType="end"/>
            </w:r>
            <w:r w:rsidRPr="00702684">
              <w:rPr>
                <w:sz w:val="18"/>
                <w:szCs w:val="18"/>
              </w:rPr>
              <w:t xml:space="preserve"> of </w:t>
            </w:r>
            <w:r w:rsidR="002C5443" w:rsidRPr="00702684">
              <w:rPr>
                <w:sz w:val="18"/>
                <w:szCs w:val="18"/>
              </w:rPr>
              <w:fldChar w:fldCharType="begin"/>
            </w:r>
            <w:r w:rsidRPr="00702684">
              <w:rPr>
                <w:sz w:val="18"/>
                <w:szCs w:val="18"/>
              </w:rPr>
              <w:instrText xml:space="preserve"> NUMPAGES  </w:instrText>
            </w:r>
            <w:r w:rsidR="002C5443" w:rsidRPr="00702684">
              <w:rPr>
                <w:sz w:val="18"/>
                <w:szCs w:val="18"/>
              </w:rPr>
              <w:fldChar w:fldCharType="separate"/>
            </w:r>
            <w:r w:rsidR="001850E4">
              <w:rPr>
                <w:noProof/>
                <w:sz w:val="18"/>
                <w:szCs w:val="18"/>
              </w:rPr>
              <w:t>1</w:t>
            </w:r>
            <w:r w:rsidR="002C5443" w:rsidRPr="00702684">
              <w:rPr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27C271" w14:textId="77777777" w:rsidR="00504652" w:rsidRDefault="00504652" w:rsidP="004425CE">
      <w:pPr>
        <w:spacing w:after="0" w:line="240" w:lineRule="auto"/>
      </w:pPr>
      <w:r>
        <w:separator/>
      </w:r>
    </w:p>
  </w:footnote>
  <w:footnote w:type="continuationSeparator" w:id="0">
    <w:p w14:paraId="7B2C9C6E" w14:textId="77777777" w:rsidR="00504652" w:rsidRDefault="00504652" w:rsidP="004425CE">
      <w:pPr>
        <w:spacing w:after="0" w:line="240" w:lineRule="auto"/>
      </w:pPr>
      <w:r>
        <w:continuationSeparator/>
      </w:r>
    </w:p>
  </w:footnote>
  <w:footnote w:type="continuationNotice" w:id="1">
    <w:p w14:paraId="5CFC553E" w14:textId="77777777" w:rsidR="00504652" w:rsidRDefault="0050465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CF7E90" w14:textId="77777777" w:rsidR="007C578D" w:rsidRPr="00DE0F3A" w:rsidRDefault="007C578D" w:rsidP="00621622">
    <w:pPr>
      <w:pStyle w:val="Header"/>
      <w:tabs>
        <w:tab w:val="clear" w:pos="4680"/>
        <w:tab w:val="clear" w:pos="9360"/>
        <w:tab w:val="left" w:pos="2340"/>
      </w:tabs>
      <w:spacing w:after="240"/>
      <w:rPr>
        <w:u w:val="single"/>
      </w:rPr>
    </w:pPr>
    <w:r>
      <w:t xml:space="preserve">Key Number </w:t>
    </w:r>
    <w:r>
      <w:rPr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2E5632"/>
    <w:multiLevelType w:val="hybridMultilevel"/>
    <w:tmpl w:val="EA14C446"/>
    <w:lvl w:ilvl="0" w:tplc="04090001">
      <w:start w:val="1"/>
      <w:numFmt w:val="bullet"/>
      <w:lvlText w:val=""/>
      <w:lvlJc w:val="left"/>
      <w:pPr>
        <w:ind w:left="6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1" w15:restartNumberingAfterBreak="0">
    <w:nsid w:val="42A03C41"/>
    <w:multiLevelType w:val="hybridMultilevel"/>
    <w:tmpl w:val="B126B4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2ED4E40"/>
    <w:multiLevelType w:val="hybridMultilevel"/>
    <w:tmpl w:val="7EBC7B4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 w15:restartNumberingAfterBreak="0">
    <w:nsid w:val="59A31DC3"/>
    <w:multiLevelType w:val="hybridMultilevel"/>
    <w:tmpl w:val="CC6ABD8A"/>
    <w:lvl w:ilvl="0" w:tplc="04090001">
      <w:start w:val="1"/>
      <w:numFmt w:val="bullet"/>
      <w:lvlText w:val=""/>
      <w:lvlJc w:val="left"/>
      <w:pPr>
        <w:ind w:left="1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8" w:hanging="360"/>
      </w:pPr>
      <w:rPr>
        <w:rFonts w:ascii="Wingdings" w:hAnsi="Wingdings" w:hint="default"/>
      </w:rPr>
    </w:lvl>
  </w:abstractNum>
  <w:abstractNum w:abstractNumId="4" w15:restartNumberingAfterBreak="0">
    <w:nsid w:val="7F345523"/>
    <w:multiLevelType w:val="hybridMultilevel"/>
    <w:tmpl w:val="BF8E5A8A"/>
    <w:lvl w:ilvl="0" w:tplc="04090015">
      <w:start w:val="3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attachedTemplate r:id="rId1"/>
  <w:defaultTabStop w:val="720"/>
  <w:drawingGridHorizontalSpacing w:val="10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1694"/>
    <w:rsid w:val="00013224"/>
    <w:rsid w:val="00026BB3"/>
    <w:rsid w:val="000434D0"/>
    <w:rsid w:val="000526DF"/>
    <w:rsid w:val="000650E9"/>
    <w:rsid w:val="000671ED"/>
    <w:rsid w:val="0007284E"/>
    <w:rsid w:val="000B2674"/>
    <w:rsid w:val="000B49CE"/>
    <w:rsid w:val="000B4CFA"/>
    <w:rsid w:val="000B4E5D"/>
    <w:rsid w:val="000C4F48"/>
    <w:rsid w:val="000D01C1"/>
    <w:rsid w:val="000D55F7"/>
    <w:rsid w:val="000F0D23"/>
    <w:rsid w:val="000F5507"/>
    <w:rsid w:val="001178F2"/>
    <w:rsid w:val="00136021"/>
    <w:rsid w:val="0014374B"/>
    <w:rsid w:val="001475E7"/>
    <w:rsid w:val="0016468F"/>
    <w:rsid w:val="00171F05"/>
    <w:rsid w:val="0017325F"/>
    <w:rsid w:val="00174DCC"/>
    <w:rsid w:val="00177D11"/>
    <w:rsid w:val="001850E4"/>
    <w:rsid w:val="001A324A"/>
    <w:rsid w:val="001B3130"/>
    <w:rsid w:val="001C738E"/>
    <w:rsid w:val="001E64F3"/>
    <w:rsid w:val="001F5644"/>
    <w:rsid w:val="001F66C1"/>
    <w:rsid w:val="002069A6"/>
    <w:rsid w:val="00221109"/>
    <w:rsid w:val="00223147"/>
    <w:rsid w:val="00223CF6"/>
    <w:rsid w:val="00233393"/>
    <w:rsid w:val="0025181A"/>
    <w:rsid w:val="002532EE"/>
    <w:rsid w:val="00273237"/>
    <w:rsid w:val="00273A16"/>
    <w:rsid w:val="00280D4E"/>
    <w:rsid w:val="0028480B"/>
    <w:rsid w:val="002965C7"/>
    <w:rsid w:val="002A33AC"/>
    <w:rsid w:val="002A7481"/>
    <w:rsid w:val="002B1447"/>
    <w:rsid w:val="002C5443"/>
    <w:rsid w:val="002E5D0C"/>
    <w:rsid w:val="002F4604"/>
    <w:rsid w:val="002F5B5B"/>
    <w:rsid w:val="00301725"/>
    <w:rsid w:val="00304293"/>
    <w:rsid w:val="00321733"/>
    <w:rsid w:val="00330E1C"/>
    <w:rsid w:val="00333AD2"/>
    <w:rsid w:val="0034678D"/>
    <w:rsid w:val="00347500"/>
    <w:rsid w:val="00367A5E"/>
    <w:rsid w:val="003720BC"/>
    <w:rsid w:val="00382E70"/>
    <w:rsid w:val="00393DCB"/>
    <w:rsid w:val="003A19BD"/>
    <w:rsid w:val="003A4E84"/>
    <w:rsid w:val="003A4F9E"/>
    <w:rsid w:val="003A6A23"/>
    <w:rsid w:val="003B4529"/>
    <w:rsid w:val="003D41CC"/>
    <w:rsid w:val="003D7110"/>
    <w:rsid w:val="003E70EF"/>
    <w:rsid w:val="003F37DB"/>
    <w:rsid w:val="00407BAA"/>
    <w:rsid w:val="004101EB"/>
    <w:rsid w:val="0041319B"/>
    <w:rsid w:val="0044069C"/>
    <w:rsid w:val="004425CE"/>
    <w:rsid w:val="00443011"/>
    <w:rsid w:val="004539CE"/>
    <w:rsid w:val="004846D5"/>
    <w:rsid w:val="004856AD"/>
    <w:rsid w:val="00497277"/>
    <w:rsid w:val="004B0E88"/>
    <w:rsid w:val="004B2A60"/>
    <w:rsid w:val="004C0495"/>
    <w:rsid w:val="004C6ED8"/>
    <w:rsid w:val="004D36A2"/>
    <w:rsid w:val="004D7E63"/>
    <w:rsid w:val="00504652"/>
    <w:rsid w:val="00515959"/>
    <w:rsid w:val="00530A43"/>
    <w:rsid w:val="00545E01"/>
    <w:rsid w:val="00553FE6"/>
    <w:rsid w:val="005571DB"/>
    <w:rsid w:val="00557F75"/>
    <w:rsid w:val="005673B7"/>
    <w:rsid w:val="005837BD"/>
    <w:rsid w:val="005A15B4"/>
    <w:rsid w:val="005A2A11"/>
    <w:rsid w:val="005A2AD0"/>
    <w:rsid w:val="005B0F31"/>
    <w:rsid w:val="005C4CCF"/>
    <w:rsid w:val="005D6894"/>
    <w:rsid w:val="005D6C70"/>
    <w:rsid w:val="005E20E0"/>
    <w:rsid w:val="005E5B38"/>
    <w:rsid w:val="005F337F"/>
    <w:rsid w:val="005F534E"/>
    <w:rsid w:val="006006E3"/>
    <w:rsid w:val="00602D39"/>
    <w:rsid w:val="00615AE0"/>
    <w:rsid w:val="00621622"/>
    <w:rsid w:val="00625951"/>
    <w:rsid w:val="00631A98"/>
    <w:rsid w:val="00650631"/>
    <w:rsid w:val="006532D0"/>
    <w:rsid w:val="00653BC2"/>
    <w:rsid w:val="006564E2"/>
    <w:rsid w:val="006566DB"/>
    <w:rsid w:val="006651F2"/>
    <w:rsid w:val="00687D3F"/>
    <w:rsid w:val="006906DD"/>
    <w:rsid w:val="006B0352"/>
    <w:rsid w:val="006B7789"/>
    <w:rsid w:val="006C6450"/>
    <w:rsid w:val="006C67BD"/>
    <w:rsid w:val="006D2705"/>
    <w:rsid w:val="006E3CA3"/>
    <w:rsid w:val="006E4D36"/>
    <w:rsid w:val="00702684"/>
    <w:rsid w:val="00703592"/>
    <w:rsid w:val="0070520E"/>
    <w:rsid w:val="007134B8"/>
    <w:rsid w:val="0073493B"/>
    <w:rsid w:val="007507A3"/>
    <w:rsid w:val="00751C1F"/>
    <w:rsid w:val="00754EB1"/>
    <w:rsid w:val="00755608"/>
    <w:rsid w:val="0076585C"/>
    <w:rsid w:val="00770888"/>
    <w:rsid w:val="00773230"/>
    <w:rsid w:val="007B5F12"/>
    <w:rsid w:val="007C2BAA"/>
    <w:rsid w:val="007C578D"/>
    <w:rsid w:val="007C5842"/>
    <w:rsid w:val="007F2CE9"/>
    <w:rsid w:val="007F49B6"/>
    <w:rsid w:val="00801B8D"/>
    <w:rsid w:val="00810033"/>
    <w:rsid w:val="00811BE3"/>
    <w:rsid w:val="00812BB5"/>
    <w:rsid w:val="008160DA"/>
    <w:rsid w:val="0082277F"/>
    <w:rsid w:val="00836F09"/>
    <w:rsid w:val="00844F1D"/>
    <w:rsid w:val="00845316"/>
    <w:rsid w:val="00846035"/>
    <w:rsid w:val="0085102D"/>
    <w:rsid w:val="00852638"/>
    <w:rsid w:val="008566F9"/>
    <w:rsid w:val="008604E2"/>
    <w:rsid w:val="00861E61"/>
    <w:rsid w:val="00864E47"/>
    <w:rsid w:val="00866F1E"/>
    <w:rsid w:val="00872323"/>
    <w:rsid w:val="00881694"/>
    <w:rsid w:val="008916CB"/>
    <w:rsid w:val="00893D0E"/>
    <w:rsid w:val="00895304"/>
    <w:rsid w:val="008A1019"/>
    <w:rsid w:val="008A3BD0"/>
    <w:rsid w:val="008B7479"/>
    <w:rsid w:val="008C4E7B"/>
    <w:rsid w:val="008C4ED1"/>
    <w:rsid w:val="008D7C67"/>
    <w:rsid w:val="008E1089"/>
    <w:rsid w:val="008E6CDF"/>
    <w:rsid w:val="008E7CAF"/>
    <w:rsid w:val="008F3C85"/>
    <w:rsid w:val="00914256"/>
    <w:rsid w:val="00924164"/>
    <w:rsid w:val="0092701E"/>
    <w:rsid w:val="009340BC"/>
    <w:rsid w:val="009411D5"/>
    <w:rsid w:val="0094358B"/>
    <w:rsid w:val="00956D01"/>
    <w:rsid w:val="00960777"/>
    <w:rsid w:val="00960DFA"/>
    <w:rsid w:val="00962FAD"/>
    <w:rsid w:val="00966659"/>
    <w:rsid w:val="00970374"/>
    <w:rsid w:val="009B2AF7"/>
    <w:rsid w:val="009B3A55"/>
    <w:rsid w:val="009F4C06"/>
    <w:rsid w:val="00A305A3"/>
    <w:rsid w:val="00A32CFD"/>
    <w:rsid w:val="00A35922"/>
    <w:rsid w:val="00A40D02"/>
    <w:rsid w:val="00A41EF3"/>
    <w:rsid w:val="00A65BAF"/>
    <w:rsid w:val="00A66C78"/>
    <w:rsid w:val="00A8562B"/>
    <w:rsid w:val="00A953AC"/>
    <w:rsid w:val="00AA3CF1"/>
    <w:rsid w:val="00AB57FC"/>
    <w:rsid w:val="00AB5A81"/>
    <w:rsid w:val="00AE30DC"/>
    <w:rsid w:val="00AE7183"/>
    <w:rsid w:val="00AF22AF"/>
    <w:rsid w:val="00B0382B"/>
    <w:rsid w:val="00B063F5"/>
    <w:rsid w:val="00B07979"/>
    <w:rsid w:val="00B13A2D"/>
    <w:rsid w:val="00B23427"/>
    <w:rsid w:val="00B2390C"/>
    <w:rsid w:val="00B4199B"/>
    <w:rsid w:val="00B5065E"/>
    <w:rsid w:val="00B610F5"/>
    <w:rsid w:val="00B718C0"/>
    <w:rsid w:val="00B73609"/>
    <w:rsid w:val="00B76390"/>
    <w:rsid w:val="00B822DD"/>
    <w:rsid w:val="00B83504"/>
    <w:rsid w:val="00B907E4"/>
    <w:rsid w:val="00BB5CBB"/>
    <w:rsid w:val="00BC2A54"/>
    <w:rsid w:val="00BD623B"/>
    <w:rsid w:val="00BD6DB1"/>
    <w:rsid w:val="00BE0108"/>
    <w:rsid w:val="00BE371F"/>
    <w:rsid w:val="00BF390B"/>
    <w:rsid w:val="00BF4D6F"/>
    <w:rsid w:val="00BF6554"/>
    <w:rsid w:val="00BF7110"/>
    <w:rsid w:val="00C005A6"/>
    <w:rsid w:val="00C06539"/>
    <w:rsid w:val="00C10175"/>
    <w:rsid w:val="00C17B26"/>
    <w:rsid w:val="00C219D9"/>
    <w:rsid w:val="00C24F3C"/>
    <w:rsid w:val="00C35620"/>
    <w:rsid w:val="00C473EC"/>
    <w:rsid w:val="00C50F5A"/>
    <w:rsid w:val="00C52990"/>
    <w:rsid w:val="00C5389D"/>
    <w:rsid w:val="00C53931"/>
    <w:rsid w:val="00C67A6F"/>
    <w:rsid w:val="00C93052"/>
    <w:rsid w:val="00CA04C0"/>
    <w:rsid w:val="00CB05B3"/>
    <w:rsid w:val="00CB3ECE"/>
    <w:rsid w:val="00CC13AA"/>
    <w:rsid w:val="00CC2836"/>
    <w:rsid w:val="00CD38F4"/>
    <w:rsid w:val="00CD7F6C"/>
    <w:rsid w:val="00CE0178"/>
    <w:rsid w:val="00CF0B63"/>
    <w:rsid w:val="00D01E57"/>
    <w:rsid w:val="00D12A6E"/>
    <w:rsid w:val="00D17294"/>
    <w:rsid w:val="00D17B67"/>
    <w:rsid w:val="00D279EB"/>
    <w:rsid w:val="00D42255"/>
    <w:rsid w:val="00D62A87"/>
    <w:rsid w:val="00D66290"/>
    <w:rsid w:val="00D71ED7"/>
    <w:rsid w:val="00D7347D"/>
    <w:rsid w:val="00D7762F"/>
    <w:rsid w:val="00D817E3"/>
    <w:rsid w:val="00D87F91"/>
    <w:rsid w:val="00D90C69"/>
    <w:rsid w:val="00D93F3B"/>
    <w:rsid w:val="00D96567"/>
    <w:rsid w:val="00DA605C"/>
    <w:rsid w:val="00DB1FB1"/>
    <w:rsid w:val="00DB216C"/>
    <w:rsid w:val="00DC3BB2"/>
    <w:rsid w:val="00DD3323"/>
    <w:rsid w:val="00DD66ED"/>
    <w:rsid w:val="00DE0F3A"/>
    <w:rsid w:val="00DE2281"/>
    <w:rsid w:val="00DE762D"/>
    <w:rsid w:val="00E25923"/>
    <w:rsid w:val="00E30C0D"/>
    <w:rsid w:val="00E31851"/>
    <w:rsid w:val="00E36E3B"/>
    <w:rsid w:val="00E47214"/>
    <w:rsid w:val="00E50798"/>
    <w:rsid w:val="00E54BBA"/>
    <w:rsid w:val="00E55224"/>
    <w:rsid w:val="00E74CA1"/>
    <w:rsid w:val="00E90841"/>
    <w:rsid w:val="00EA1013"/>
    <w:rsid w:val="00EA20A3"/>
    <w:rsid w:val="00EA303F"/>
    <w:rsid w:val="00EA4B0E"/>
    <w:rsid w:val="00EA5E03"/>
    <w:rsid w:val="00EB3EFA"/>
    <w:rsid w:val="00EB4B23"/>
    <w:rsid w:val="00ED6E00"/>
    <w:rsid w:val="00EE1DB7"/>
    <w:rsid w:val="00EE46F1"/>
    <w:rsid w:val="00EF16E2"/>
    <w:rsid w:val="00EF4F62"/>
    <w:rsid w:val="00F012CC"/>
    <w:rsid w:val="00F05DB8"/>
    <w:rsid w:val="00F07F68"/>
    <w:rsid w:val="00F174B0"/>
    <w:rsid w:val="00F17990"/>
    <w:rsid w:val="00F20EC0"/>
    <w:rsid w:val="00F22C8A"/>
    <w:rsid w:val="00F23031"/>
    <w:rsid w:val="00F27B76"/>
    <w:rsid w:val="00F44968"/>
    <w:rsid w:val="00F4665D"/>
    <w:rsid w:val="00F47AF5"/>
    <w:rsid w:val="00F5008E"/>
    <w:rsid w:val="00F51267"/>
    <w:rsid w:val="00F62FCE"/>
    <w:rsid w:val="00F842B9"/>
    <w:rsid w:val="00F84421"/>
    <w:rsid w:val="00F9461D"/>
    <w:rsid w:val="00F951AC"/>
    <w:rsid w:val="00FA4268"/>
    <w:rsid w:val="00FA5A21"/>
    <w:rsid w:val="00FC2286"/>
    <w:rsid w:val="00FC4124"/>
    <w:rsid w:val="00FD74D8"/>
    <w:rsid w:val="00FE1353"/>
    <w:rsid w:val="00FE2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CF7DDE"/>
  <w15:docId w15:val="{64FA5872-0150-4D0F-A9BF-C3D21B519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Times New Roman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F31"/>
    <w:pPr>
      <w:spacing w:after="200" w:line="276" w:lineRule="auto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45E01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CD7F6C"/>
    <w:rPr>
      <w:rFonts w:cs="Times New Roman"/>
      <w:color w:val="808080"/>
    </w:rPr>
  </w:style>
  <w:style w:type="paragraph" w:styleId="Header">
    <w:name w:val="header"/>
    <w:basedOn w:val="Normal"/>
    <w:link w:val="HeaderChar"/>
    <w:uiPriority w:val="99"/>
    <w:semiHidden/>
    <w:rsid w:val="004425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425C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425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425CE"/>
    <w:rPr>
      <w:rFonts w:cs="Times New Roman"/>
    </w:rPr>
  </w:style>
  <w:style w:type="paragraph" w:styleId="ListParagraph">
    <w:name w:val="List Paragraph"/>
    <w:basedOn w:val="Normal"/>
    <w:uiPriority w:val="34"/>
    <w:qFormat/>
    <w:rsid w:val="00CD38F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1ED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71ED7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72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29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736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3609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36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36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3609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unhideWhenUsed/>
    <w:rsid w:val="006566D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6566D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FormsMgmt\AllITDForms\FormTemplateWor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FD1C695941C432496FEB7AFD53CAB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899DD6-335A-457C-9A0D-0BEEBDC15F21}"/>
      </w:docPartPr>
      <w:docPartBody>
        <w:p w:rsidR="007D2598" w:rsidRDefault="000A500E" w:rsidP="000A500E">
          <w:pPr>
            <w:pStyle w:val="CFD1C695941C432496FEB7AFD53CABC5"/>
          </w:pPr>
          <w:r w:rsidRPr="005864CE">
            <w:rPr>
              <w:rStyle w:val="PlaceholderText"/>
            </w:rPr>
            <w:t>Choose an item.</w:t>
          </w:r>
        </w:p>
      </w:docPartBody>
    </w:docPart>
    <w:docPart>
      <w:docPartPr>
        <w:name w:val="63031EAB654442D88338D267997B8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873A8-7A7C-49D2-89D9-56F88708017D}"/>
      </w:docPartPr>
      <w:docPartBody>
        <w:p w:rsidR="007D2598" w:rsidRDefault="000A500E" w:rsidP="000A500E">
          <w:pPr>
            <w:pStyle w:val="63031EAB654442D88338D267997B8C27"/>
          </w:pPr>
          <w:r w:rsidRPr="005864CE">
            <w:rPr>
              <w:rStyle w:val="PlaceholderText"/>
            </w:rPr>
            <w:t>Choose an item.</w:t>
          </w:r>
        </w:p>
      </w:docPartBody>
    </w:docPart>
    <w:docPart>
      <w:docPartPr>
        <w:name w:val="41C04EBA8303436481B88E187F1818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88A032-603B-4120-83C2-F018724C9F0E}"/>
      </w:docPartPr>
      <w:docPartBody>
        <w:p w:rsidR="007D2598" w:rsidRDefault="000A500E" w:rsidP="000A500E">
          <w:pPr>
            <w:pStyle w:val="41C04EBA8303436481B88E187F1818AB"/>
          </w:pPr>
          <w:r w:rsidRPr="005864CE">
            <w:rPr>
              <w:rStyle w:val="PlaceholderText"/>
            </w:rPr>
            <w:t>Choose an item.</w:t>
          </w:r>
        </w:p>
      </w:docPartBody>
    </w:docPart>
    <w:docPart>
      <w:docPartPr>
        <w:name w:val="F05C1FB5ACD1463DA0152EC315EE5B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5EFB45-7551-42E5-99E0-2604CAC4727A}"/>
      </w:docPartPr>
      <w:docPartBody>
        <w:p w:rsidR="007D2598" w:rsidRDefault="000A500E" w:rsidP="000A500E">
          <w:pPr>
            <w:pStyle w:val="F05C1FB5ACD1463DA0152EC315EE5BD4"/>
          </w:pPr>
          <w:r w:rsidRPr="005864CE">
            <w:rPr>
              <w:rStyle w:val="PlaceholderText"/>
            </w:rPr>
            <w:t>Choose an item.</w:t>
          </w:r>
        </w:p>
      </w:docPartBody>
    </w:docPart>
    <w:docPart>
      <w:docPartPr>
        <w:name w:val="97EE7C7C3A4E4B6994E1CC52F4937B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D77EAF-694C-465D-A5A6-4B6B32E855BD}"/>
      </w:docPartPr>
      <w:docPartBody>
        <w:p w:rsidR="007D2598" w:rsidRDefault="000A500E" w:rsidP="000A500E">
          <w:pPr>
            <w:pStyle w:val="97EE7C7C3A4E4B6994E1CC52F4937B22"/>
          </w:pPr>
          <w:r w:rsidRPr="005864CE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0A5788-43FE-4DD5-8488-D3E0B3750471}"/>
      </w:docPartPr>
      <w:docPartBody>
        <w:p w:rsidR="00607661" w:rsidRDefault="00C7461F">
          <w:r w:rsidRPr="003037D8">
            <w:rPr>
              <w:rStyle w:val="PlaceholderText"/>
            </w:rPr>
            <w:t>Choose an item.</w:t>
          </w:r>
        </w:p>
      </w:docPartBody>
    </w:docPart>
    <w:docPart>
      <w:docPartPr>
        <w:name w:val="437B462D89C94504938F249A0D1878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FC4222-E059-4528-BC63-869FCC3E740A}"/>
      </w:docPartPr>
      <w:docPartBody>
        <w:p w:rsidR="00701D99" w:rsidRDefault="00FA3510">
          <w:pPr>
            <w:pStyle w:val="437B462D89C94504938F249A0D18782E"/>
          </w:pPr>
          <w:r w:rsidRPr="00B1675A">
            <w:rPr>
              <w:rStyle w:val="PlaceholderText"/>
              <w:highlight w:val="yellow"/>
            </w:rPr>
            <w:t>Choose an item.</w:t>
          </w:r>
        </w:p>
      </w:docPartBody>
    </w:docPart>
    <w:docPart>
      <w:docPartPr>
        <w:name w:val="94D89B59CE204C6E93AF4D6121B4B4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3DC8FC-EC11-44F0-B8FE-D22593200197}"/>
      </w:docPartPr>
      <w:docPartBody>
        <w:p w:rsidR="00701D99" w:rsidRDefault="00FA3510">
          <w:pPr>
            <w:pStyle w:val="94D89B59CE204C6E93AF4D6121B4B413"/>
          </w:pPr>
          <w:r w:rsidRPr="005864CE">
            <w:rPr>
              <w:rStyle w:val="PlaceholderText"/>
            </w:rPr>
            <w:t>Choose an item.</w:t>
          </w:r>
        </w:p>
      </w:docPartBody>
    </w:docPart>
    <w:docPart>
      <w:docPartPr>
        <w:name w:val="AB9E292D303540CC840D30D8729AB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5E2DE-ADF2-442A-97D9-126410B89229}"/>
      </w:docPartPr>
      <w:docPartBody>
        <w:p w:rsidR="00701D99" w:rsidRDefault="00FA3510">
          <w:pPr>
            <w:pStyle w:val="AB9E292D303540CC840D30D8729AB147"/>
          </w:pPr>
          <w:r w:rsidRPr="00B1675A">
            <w:rPr>
              <w:rStyle w:val="PlaceholderText"/>
              <w:highlight w:val="yellow"/>
            </w:rPr>
            <w:t>Choose an item.</w:t>
          </w:r>
        </w:p>
      </w:docPartBody>
    </w:docPart>
    <w:docPart>
      <w:docPartPr>
        <w:name w:val="744C0F9FBCE34A7FA794775BB60ED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33AB18-4323-42D5-BAC4-B2B1B8652684}"/>
      </w:docPartPr>
      <w:docPartBody>
        <w:p w:rsidR="00701D99" w:rsidRDefault="00FA3510">
          <w:pPr>
            <w:pStyle w:val="744C0F9FBCE34A7FA794775BB60EDA1F"/>
          </w:pPr>
          <w:r w:rsidRPr="005864CE">
            <w:rPr>
              <w:rStyle w:val="PlaceholderText"/>
            </w:rPr>
            <w:t>Choose an item.</w:t>
          </w:r>
        </w:p>
      </w:docPartBody>
    </w:docPart>
    <w:docPart>
      <w:docPartPr>
        <w:name w:val="56F1068F81CC4A04AB2894EEDD4CF5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E04A32-4397-4CE6-A336-AED5EF53ACB9}"/>
      </w:docPartPr>
      <w:docPartBody>
        <w:p w:rsidR="00701D99" w:rsidRDefault="00FA3510">
          <w:pPr>
            <w:pStyle w:val="56F1068F81CC4A04AB2894EEDD4CF535"/>
          </w:pPr>
          <w:r w:rsidRPr="00B1675A">
            <w:rPr>
              <w:rStyle w:val="PlaceholderText"/>
              <w:highlight w:val="yellow"/>
            </w:rPr>
            <w:t>Choose an item.</w:t>
          </w:r>
        </w:p>
      </w:docPartBody>
    </w:docPart>
    <w:docPart>
      <w:docPartPr>
        <w:name w:val="ABF9EA1A9612414083620D4DA337F6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8863B5-FC9B-4993-9452-5536CC979B7E}"/>
      </w:docPartPr>
      <w:docPartBody>
        <w:p w:rsidR="00701D99" w:rsidRDefault="00FA3510">
          <w:pPr>
            <w:pStyle w:val="ABF9EA1A9612414083620D4DA337F603"/>
          </w:pPr>
          <w:r w:rsidRPr="005864CE">
            <w:rPr>
              <w:rStyle w:val="PlaceholderText"/>
            </w:rPr>
            <w:t>Choose an item.</w:t>
          </w:r>
        </w:p>
      </w:docPartBody>
    </w:docPart>
    <w:docPart>
      <w:docPartPr>
        <w:name w:val="9C5E7D3ED0E94F24BA5EC05213EF3B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923207-18C3-49AF-B8ED-E750FC7E0CC8}"/>
      </w:docPartPr>
      <w:docPartBody>
        <w:p w:rsidR="00701D99" w:rsidRDefault="00FA3510">
          <w:pPr>
            <w:pStyle w:val="9C5E7D3ED0E94F24BA5EC05213EF3B59"/>
          </w:pPr>
          <w:r w:rsidRPr="00B1675A">
            <w:rPr>
              <w:rStyle w:val="PlaceholderText"/>
              <w:highlight w:val="yellow"/>
            </w:rPr>
            <w:t>Choose an item.</w:t>
          </w:r>
        </w:p>
      </w:docPartBody>
    </w:docPart>
    <w:docPart>
      <w:docPartPr>
        <w:name w:val="76A64AEA07DB4F23A9A0310951084D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23D94-8079-4330-848C-8860BA39D8A0}"/>
      </w:docPartPr>
      <w:docPartBody>
        <w:p w:rsidR="00701D99" w:rsidRDefault="00FA3510">
          <w:pPr>
            <w:pStyle w:val="76A64AEA07DB4F23A9A0310951084DE9"/>
          </w:pPr>
          <w:r w:rsidRPr="005864CE">
            <w:rPr>
              <w:rStyle w:val="PlaceholderText"/>
            </w:rPr>
            <w:t>Choose an item.</w:t>
          </w:r>
        </w:p>
      </w:docPartBody>
    </w:docPart>
    <w:docPart>
      <w:docPartPr>
        <w:name w:val="0A2CF39ABD154956A22F8934C574B9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DDBF45-3C9A-4C3B-850B-5FB3612938F2}"/>
      </w:docPartPr>
      <w:docPartBody>
        <w:p w:rsidR="00701D99" w:rsidRDefault="00FA3510">
          <w:pPr>
            <w:pStyle w:val="0A2CF39ABD154956A22F8934C574B902"/>
          </w:pPr>
          <w:r w:rsidRPr="005864CE">
            <w:rPr>
              <w:rStyle w:val="PlaceholderText"/>
            </w:rPr>
            <w:t>Choose an item.</w:t>
          </w:r>
        </w:p>
      </w:docPartBody>
    </w:docPart>
    <w:docPart>
      <w:docPartPr>
        <w:name w:val="CAD98A206BB6461EB147981E5D3AD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E96ADD-DC4F-4112-9F3B-125592F30CB2}"/>
      </w:docPartPr>
      <w:docPartBody>
        <w:p w:rsidR="00701D99" w:rsidRDefault="00FA3510">
          <w:pPr>
            <w:pStyle w:val="CAD98A206BB6461EB147981E5D3AD576"/>
          </w:pPr>
          <w:r w:rsidRPr="005864CE">
            <w:rPr>
              <w:rStyle w:val="PlaceholderText"/>
            </w:rPr>
            <w:t>Choose an item.</w:t>
          </w:r>
        </w:p>
      </w:docPartBody>
    </w:docPart>
    <w:docPart>
      <w:docPartPr>
        <w:name w:val="C79CD06179EC489ABD8B775CDE4AA9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5A275-F2F6-41B7-A86F-874939FBA24F}"/>
      </w:docPartPr>
      <w:docPartBody>
        <w:p w:rsidR="00701D99" w:rsidRDefault="00FA3510" w:rsidP="00FA3510">
          <w:pPr>
            <w:pStyle w:val="C79CD06179EC489ABD8B775CDE4AA908"/>
          </w:pPr>
          <w:r w:rsidRPr="005864CE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94D"/>
    <w:rsid w:val="00073372"/>
    <w:rsid w:val="000A500E"/>
    <w:rsid w:val="00121C4E"/>
    <w:rsid w:val="003E4BFB"/>
    <w:rsid w:val="0045194D"/>
    <w:rsid w:val="004D51F1"/>
    <w:rsid w:val="005A3B20"/>
    <w:rsid w:val="00607661"/>
    <w:rsid w:val="00701D99"/>
    <w:rsid w:val="007D2598"/>
    <w:rsid w:val="007F3A01"/>
    <w:rsid w:val="00910389"/>
    <w:rsid w:val="00967DE2"/>
    <w:rsid w:val="00B177F7"/>
    <w:rsid w:val="00B34C28"/>
    <w:rsid w:val="00C7461F"/>
    <w:rsid w:val="00ED0256"/>
    <w:rsid w:val="00EE2081"/>
    <w:rsid w:val="00FA3510"/>
    <w:rsid w:val="00FF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3CC490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A3510"/>
    <w:rPr>
      <w:color w:val="808080"/>
    </w:rPr>
  </w:style>
  <w:style w:type="paragraph" w:customStyle="1" w:styleId="AE523612B54F45B2BBEE0C7EFCFE8B67">
    <w:name w:val="AE523612B54F45B2BBEE0C7EFCFE8B67"/>
    <w:rsid w:val="0045194D"/>
    <w:pPr>
      <w:spacing w:after="200" w:line="276" w:lineRule="auto"/>
    </w:pPr>
    <w:rPr>
      <w:rFonts w:ascii="Arial" w:eastAsia="Times New Roman" w:hAnsi="Arial" w:cs="Arial"/>
      <w:sz w:val="20"/>
      <w:szCs w:val="20"/>
    </w:rPr>
  </w:style>
  <w:style w:type="paragraph" w:customStyle="1" w:styleId="AE523612B54F45B2BBEE0C7EFCFE8B671">
    <w:name w:val="AE523612B54F45B2BBEE0C7EFCFE8B671"/>
    <w:rsid w:val="0045194D"/>
    <w:pPr>
      <w:spacing w:after="200" w:line="276" w:lineRule="auto"/>
    </w:pPr>
    <w:rPr>
      <w:rFonts w:ascii="Arial" w:eastAsia="Times New Roman" w:hAnsi="Arial" w:cs="Arial"/>
      <w:sz w:val="20"/>
      <w:szCs w:val="20"/>
    </w:rPr>
  </w:style>
  <w:style w:type="paragraph" w:customStyle="1" w:styleId="E4616C3BE2304C1190C4720660DE4E0C">
    <w:name w:val="E4616C3BE2304C1190C4720660DE4E0C"/>
    <w:rsid w:val="000A500E"/>
  </w:style>
  <w:style w:type="paragraph" w:customStyle="1" w:styleId="E4D163356BF1471BBCAAAC1D83954C12">
    <w:name w:val="E4D163356BF1471BBCAAAC1D83954C12"/>
    <w:rsid w:val="000A500E"/>
  </w:style>
  <w:style w:type="paragraph" w:customStyle="1" w:styleId="D74F0038F4134449A1D0F60DAEBB14C7">
    <w:name w:val="D74F0038F4134449A1D0F60DAEBB14C7"/>
    <w:rsid w:val="000A500E"/>
  </w:style>
  <w:style w:type="paragraph" w:customStyle="1" w:styleId="BB883D013FE04C57BF03C5FCC2A163FB">
    <w:name w:val="BB883D013FE04C57BF03C5FCC2A163FB"/>
    <w:rsid w:val="000A500E"/>
  </w:style>
  <w:style w:type="paragraph" w:customStyle="1" w:styleId="720E2D7AABBB4EE5B57CD7FA68477FE8">
    <w:name w:val="720E2D7AABBB4EE5B57CD7FA68477FE8"/>
    <w:rsid w:val="000A500E"/>
  </w:style>
  <w:style w:type="paragraph" w:customStyle="1" w:styleId="CC756784BB2749D494EC9146DAF156D3">
    <w:name w:val="CC756784BB2749D494EC9146DAF156D3"/>
    <w:rsid w:val="000A500E"/>
  </w:style>
  <w:style w:type="paragraph" w:customStyle="1" w:styleId="69F5CC88EFE14503BF525B24E6AFEDE7">
    <w:name w:val="69F5CC88EFE14503BF525B24E6AFEDE7"/>
    <w:rsid w:val="000A500E"/>
  </w:style>
  <w:style w:type="paragraph" w:customStyle="1" w:styleId="9EF0EDB7E9734FBB8A2F931392FDFA3F">
    <w:name w:val="9EF0EDB7E9734FBB8A2F931392FDFA3F"/>
    <w:rsid w:val="000A500E"/>
  </w:style>
  <w:style w:type="paragraph" w:customStyle="1" w:styleId="65EFC2F7B6F14C0488251BC65713119E">
    <w:name w:val="65EFC2F7B6F14C0488251BC65713119E"/>
    <w:rsid w:val="000A500E"/>
  </w:style>
  <w:style w:type="paragraph" w:customStyle="1" w:styleId="41526C9169AE4982963373234DD0D97C">
    <w:name w:val="41526C9169AE4982963373234DD0D97C"/>
    <w:rsid w:val="000A500E"/>
  </w:style>
  <w:style w:type="paragraph" w:customStyle="1" w:styleId="355920A4A28F4E6BA5BDE5C518C83620">
    <w:name w:val="355920A4A28F4E6BA5BDE5C518C83620"/>
    <w:rsid w:val="000A500E"/>
  </w:style>
  <w:style w:type="paragraph" w:customStyle="1" w:styleId="43693786F1AD460FA29292BADF22168A">
    <w:name w:val="43693786F1AD460FA29292BADF22168A"/>
    <w:rsid w:val="000A500E"/>
  </w:style>
  <w:style w:type="paragraph" w:customStyle="1" w:styleId="559010094D0442E4A5694302802444CB">
    <w:name w:val="559010094D0442E4A5694302802444CB"/>
    <w:rsid w:val="000A500E"/>
  </w:style>
  <w:style w:type="paragraph" w:customStyle="1" w:styleId="0EEE20987E52460DB3BF5B75A9875962">
    <w:name w:val="0EEE20987E52460DB3BF5B75A9875962"/>
    <w:rsid w:val="000A500E"/>
  </w:style>
  <w:style w:type="paragraph" w:customStyle="1" w:styleId="3B86652684B942939DDF7CDE86D73911">
    <w:name w:val="3B86652684B942939DDF7CDE86D73911"/>
    <w:rsid w:val="000A500E"/>
  </w:style>
  <w:style w:type="paragraph" w:customStyle="1" w:styleId="9E347CF2C8094B2EA6C754536DBBDF7A">
    <w:name w:val="9E347CF2C8094B2EA6C754536DBBDF7A"/>
    <w:rsid w:val="000A500E"/>
  </w:style>
  <w:style w:type="paragraph" w:customStyle="1" w:styleId="D37987C7743E44CEB81A80293F5591A5">
    <w:name w:val="D37987C7743E44CEB81A80293F5591A5"/>
    <w:rsid w:val="000A500E"/>
  </w:style>
  <w:style w:type="paragraph" w:customStyle="1" w:styleId="82B39719279F434DBB34D6CAFDB3215F">
    <w:name w:val="82B39719279F434DBB34D6CAFDB3215F"/>
    <w:rsid w:val="000A500E"/>
  </w:style>
  <w:style w:type="paragraph" w:customStyle="1" w:styleId="A51D592657EF4A08A01CF1B614CC480C">
    <w:name w:val="A51D592657EF4A08A01CF1B614CC480C"/>
    <w:rsid w:val="000A500E"/>
  </w:style>
  <w:style w:type="paragraph" w:customStyle="1" w:styleId="EE368308A7F3421191B21883B3EC53DD">
    <w:name w:val="EE368308A7F3421191B21883B3EC53DD"/>
    <w:rsid w:val="000A500E"/>
  </w:style>
  <w:style w:type="paragraph" w:customStyle="1" w:styleId="CFD1C695941C432496FEB7AFD53CABC5">
    <w:name w:val="CFD1C695941C432496FEB7AFD53CABC5"/>
    <w:rsid w:val="000A500E"/>
  </w:style>
  <w:style w:type="paragraph" w:customStyle="1" w:styleId="34C46726E80048CABF50753F3DB3CD0F">
    <w:name w:val="34C46726E80048CABF50753F3DB3CD0F"/>
    <w:rsid w:val="000A500E"/>
  </w:style>
  <w:style w:type="paragraph" w:customStyle="1" w:styleId="63031EAB654442D88338D267997B8C27">
    <w:name w:val="63031EAB654442D88338D267997B8C27"/>
    <w:rsid w:val="000A500E"/>
  </w:style>
  <w:style w:type="paragraph" w:customStyle="1" w:styleId="41C04EBA8303436481B88E187F1818AB">
    <w:name w:val="41C04EBA8303436481B88E187F1818AB"/>
    <w:rsid w:val="000A500E"/>
  </w:style>
  <w:style w:type="paragraph" w:customStyle="1" w:styleId="424F93A5EA694558A634BF7D205709AC">
    <w:name w:val="424F93A5EA694558A634BF7D205709AC"/>
    <w:rsid w:val="000A500E"/>
  </w:style>
  <w:style w:type="paragraph" w:customStyle="1" w:styleId="F05C1FB5ACD1463DA0152EC315EE5BD4">
    <w:name w:val="F05C1FB5ACD1463DA0152EC315EE5BD4"/>
    <w:rsid w:val="000A500E"/>
  </w:style>
  <w:style w:type="paragraph" w:customStyle="1" w:styleId="97EE7C7C3A4E4B6994E1CC52F4937B22">
    <w:name w:val="97EE7C7C3A4E4B6994E1CC52F4937B22"/>
    <w:rsid w:val="000A500E"/>
  </w:style>
  <w:style w:type="paragraph" w:customStyle="1" w:styleId="3E67CC166DEE425FBE8A32248D924B09">
    <w:name w:val="3E67CC166DEE425FBE8A32248D924B09"/>
    <w:rsid w:val="000A500E"/>
  </w:style>
  <w:style w:type="paragraph" w:customStyle="1" w:styleId="437B462D89C94504938F249A0D18782E">
    <w:name w:val="437B462D89C94504938F249A0D18782E"/>
  </w:style>
  <w:style w:type="paragraph" w:customStyle="1" w:styleId="94D89B59CE204C6E93AF4D6121B4B413">
    <w:name w:val="94D89B59CE204C6E93AF4D6121B4B413"/>
  </w:style>
  <w:style w:type="paragraph" w:customStyle="1" w:styleId="AB9E292D303540CC840D30D8729AB147">
    <w:name w:val="AB9E292D303540CC840D30D8729AB147"/>
  </w:style>
  <w:style w:type="paragraph" w:customStyle="1" w:styleId="744C0F9FBCE34A7FA794775BB60EDA1F">
    <w:name w:val="744C0F9FBCE34A7FA794775BB60EDA1F"/>
  </w:style>
  <w:style w:type="paragraph" w:customStyle="1" w:styleId="56F1068F81CC4A04AB2894EEDD4CF535">
    <w:name w:val="56F1068F81CC4A04AB2894EEDD4CF535"/>
  </w:style>
  <w:style w:type="paragraph" w:customStyle="1" w:styleId="ABF9EA1A9612414083620D4DA337F603">
    <w:name w:val="ABF9EA1A9612414083620D4DA337F603"/>
  </w:style>
  <w:style w:type="paragraph" w:customStyle="1" w:styleId="9C5E7D3ED0E94F24BA5EC05213EF3B59">
    <w:name w:val="9C5E7D3ED0E94F24BA5EC05213EF3B59"/>
  </w:style>
  <w:style w:type="paragraph" w:customStyle="1" w:styleId="76A64AEA07DB4F23A9A0310951084DE9">
    <w:name w:val="76A64AEA07DB4F23A9A0310951084DE9"/>
  </w:style>
  <w:style w:type="paragraph" w:customStyle="1" w:styleId="0A2CF39ABD154956A22F8934C574B902">
    <w:name w:val="0A2CF39ABD154956A22F8934C574B902"/>
  </w:style>
  <w:style w:type="paragraph" w:customStyle="1" w:styleId="CAD98A206BB6461EB147981E5D3AD576">
    <w:name w:val="CAD98A206BB6461EB147981E5D3AD576"/>
  </w:style>
  <w:style w:type="paragraph" w:customStyle="1" w:styleId="C79CD06179EC489ABD8B775CDE4AA908">
    <w:name w:val="C79CD06179EC489ABD8B775CDE4AA908"/>
    <w:rsid w:val="00FA351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1f6afcb-f029-4e7d-96e5-c64f17c3097e" xsi:nil="true"/>
    <lcf76f155ced4ddcb4097134ff3c332f xmlns="ca1b1d9a-953d-4262-ac24-6286b0723686">
      <Terms xmlns="http://schemas.microsoft.com/office/infopath/2007/PartnerControls"/>
    </lcf76f155ced4ddcb4097134ff3c332f>
    <SharedWithUsers xmlns="71f6afcb-f029-4e7d-96e5-c64f17c3097e">
      <UserInfo>
        <DisplayName>Julie Hausknecht</DisplayName>
        <AccountId>13</AccountId>
        <AccountType/>
      </UserInfo>
      <UserInfo>
        <DisplayName>Wendy Terlizzi</DisplayName>
        <AccountId>17</AccountId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34A727D4671E42B65E6E867D6AE66E" ma:contentTypeVersion="14" ma:contentTypeDescription="Create a new document." ma:contentTypeScope="" ma:versionID="123f38685f22e36fd982e9dd47a855a7">
  <xsd:schema xmlns:xsd="http://www.w3.org/2001/XMLSchema" xmlns:xs="http://www.w3.org/2001/XMLSchema" xmlns:p="http://schemas.microsoft.com/office/2006/metadata/properties" xmlns:ns2="ca1b1d9a-953d-4262-ac24-6286b0723686" xmlns:ns3="71f6afcb-f029-4e7d-96e5-c64f17c3097e" targetNamespace="http://schemas.microsoft.com/office/2006/metadata/properties" ma:root="true" ma:fieldsID="aa278f578252ec1433bd07796814057d" ns2:_="" ns3:_="">
    <xsd:import namespace="ca1b1d9a-953d-4262-ac24-6286b0723686"/>
    <xsd:import namespace="71f6afcb-f029-4e7d-96e5-c64f17c309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DateTaken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1b1d9a-953d-4262-ac24-6286b07236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8317cf9-0148-4112-873f-c679d408b0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f6afcb-f029-4e7d-96e5-c64f17c309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3cbf7ca-ddc4-4126-800d-36881eba9d4b}" ma:internalName="TaxCatchAll" ma:showField="CatchAllData" ma:web="71f6afcb-f029-4e7d-96e5-c64f17c309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F919A5-E3B1-45E2-8E6B-6DAF37B671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DFFA57-E453-4702-9172-9A074B7C3766}">
  <ds:schemaRefs>
    <ds:schemaRef ds:uri="http://schemas.microsoft.com/office/2006/metadata/properties"/>
    <ds:schemaRef ds:uri="http://schemas.microsoft.com/office/infopath/2007/PartnerControls"/>
    <ds:schemaRef ds:uri="71f6afcb-f029-4e7d-96e5-c64f17c3097e"/>
    <ds:schemaRef ds:uri="ca1b1d9a-953d-4262-ac24-6286b0723686"/>
  </ds:schemaRefs>
</ds:datastoreItem>
</file>

<file path=customXml/itemProps3.xml><?xml version="1.0" encoding="utf-8"?>
<ds:datastoreItem xmlns:ds="http://schemas.openxmlformats.org/officeDocument/2006/customXml" ds:itemID="{391D093C-0A0D-4A4B-8949-E9AF2AD016D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06207B1-A788-4F8E-8475-2A4D6B0805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1b1d9a-953d-4262-ac24-6286b0723686"/>
    <ds:schemaRef ds:uri="71f6afcb-f029-4e7d-96e5-c64f17c309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FormTemplateWord</Template>
  <TotalTime>1</TotalTime>
  <Pages>2</Pages>
  <Words>658</Words>
  <Characters>3584</Characters>
  <Application>Microsoft Office Word</Application>
  <DocSecurity>0</DocSecurity>
  <Lines>68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ITD 0674   (Rev</vt:lpstr>
    </vt:vector>
  </TitlesOfParts>
  <Company>Idaho Transportation Department</Company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ITD 0674   (Rev</dc:title>
  <dc:subject/>
  <dc:creator>BLamb</dc:creator>
  <cp:keywords/>
  <cp:lastModifiedBy>Ester Ceja</cp:lastModifiedBy>
  <cp:revision>3</cp:revision>
  <cp:lastPrinted>2010-10-22T14:15:00Z</cp:lastPrinted>
  <dcterms:created xsi:type="dcterms:W3CDTF">2025-04-09T17:51:00Z</dcterms:created>
  <dcterms:modified xsi:type="dcterms:W3CDTF">2025-04-09T19:36:00Z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0x0101003434A727D4671E42B65E6E867D6AE66E</vt:lpwstr>
  </property>
  <property fmtid="{D5CDD505-2E9C-101B-9397-08002B2CF9AE}" pid="3" name="MediaServiceImageTags">
    <vt:lpwstr/>
  </property>
</Properties>
</file>